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FE791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70B35ED8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2F3F69DA" w14:textId="4D32DE19" w:rsidR="00387571" w:rsidRPr="00387571" w:rsidRDefault="00670F8C" w:rsidP="00387571">
      <w:pPr>
        <w:pStyle w:val="berschrift1"/>
      </w:pPr>
      <w:r>
        <w:t>Klimaschutz und Urlaub: Du hast die Wahl!</w:t>
      </w:r>
    </w:p>
    <w:p w14:paraId="71270083" w14:textId="77777777" w:rsidR="00D54831" w:rsidRPr="00FC6026" w:rsidRDefault="00D54831" w:rsidP="003E4C0F">
      <w:pPr>
        <w:ind w:right="2568"/>
      </w:pPr>
    </w:p>
    <w:p w14:paraId="335018E6" w14:textId="22D80520" w:rsidR="00670F8C" w:rsidRPr="00670F8C" w:rsidRDefault="00670F8C" w:rsidP="00670F8C">
      <w:pPr>
        <w:rPr>
          <w:b/>
        </w:rPr>
      </w:pPr>
      <w:bookmarkStart w:id="0" w:name="_GoBack"/>
      <w:r w:rsidRPr="00670F8C">
        <w:rPr>
          <w:b/>
        </w:rPr>
        <w:t>Über die Klimabelastung einer Reise entscheidet jeder selbst – zum Beispiel mit der Wahl des Verkehrsmittels.</w:t>
      </w:r>
    </w:p>
    <w:p w14:paraId="6D549F7A" w14:textId="77777777" w:rsidR="00D54831" w:rsidRPr="00FC6026" w:rsidRDefault="00D54831" w:rsidP="003E4C0F">
      <w:pPr>
        <w:ind w:right="2568"/>
      </w:pPr>
    </w:p>
    <w:p w14:paraId="62770767" w14:textId="35712FE9" w:rsidR="00D54831" w:rsidRPr="00FC6026" w:rsidRDefault="00D54831" w:rsidP="003E4C0F">
      <w:pPr>
        <w:ind w:right="2568"/>
      </w:pPr>
      <w:r w:rsidRPr="00FC6026">
        <w:t xml:space="preserve">Bonn, </w:t>
      </w:r>
      <w:r w:rsidR="00670F8C">
        <w:t>2</w:t>
      </w:r>
      <w:r w:rsidR="00BD545B">
        <w:t>6</w:t>
      </w:r>
      <w:r w:rsidR="00670F8C">
        <w:t>.03.2018</w:t>
      </w:r>
    </w:p>
    <w:bookmarkEnd w:id="0"/>
    <w:p w14:paraId="0B63DADB" w14:textId="77777777" w:rsidR="00D54831" w:rsidRPr="00FC6026" w:rsidRDefault="00D54831" w:rsidP="003E4C0F">
      <w:pPr>
        <w:ind w:right="2568"/>
      </w:pPr>
    </w:p>
    <w:p w14:paraId="44B332EA" w14:textId="3123D532" w:rsidR="00670F8C" w:rsidRDefault="00670F8C" w:rsidP="00670F8C">
      <w:r>
        <w:t>Das Projekt „Katzensprung – Kleine Wege. Große Erlebnisse“ möchte junge Menschen dafür sensibilisieren, wie ihre Reiseentscheidungen das Klima beeinflussen.</w:t>
      </w:r>
      <w:r w:rsidR="005D3A18">
        <w:t xml:space="preserve"> </w:t>
      </w:r>
      <w:r>
        <w:t xml:space="preserve">„Im Prinzip ist es ganz einfach“, sagt Regine Gwinner, Chefredakteurin des nachhaltigen Reisemagazins Anderswo und Partnerin im Projekt. „Fliegen – sehr viel </w:t>
      </w:r>
      <w:r w:rsidR="005D3A18">
        <w:t>CO</w:t>
      </w:r>
      <w:r w:rsidR="005D3A18" w:rsidRPr="00670F8C">
        <w:rPr>
          <w:vertAlign w:val="subscript"/>
        </w:rPr>
        <w:t>2</w:t>
      </w:r>
      <w:r>
        <w:t xml:space="preserve">, Bus- und Bahnreisen – wenig </w:t>
      </w:r>
      <w:r w:rsidR="005D3A18">
        <w:t>CO</w:t>
      </w:r>
      <w:r w:rsidR="005D3A18" w:rsidRPr="00670F8C">
        <w:rPr>
          <w:vertAlign w:val="subscript"/>
        </w:rPr>
        <w:t>2</w:t>
      </w:r>
      <w:r>
        <w:t>. Und je weiter der Weg zum Reiseziel ist, um so größer ist der Anteil der An- und Abreise am gesamten CO</w:t>
      </w:r>
      <w:r w:rsidRPr="00670F8C">
        <w:rPr>
          <w:vertAlign w:val="subscript"/>
        </w:rPr>
        <w:t>2</w:t>
      </w:r>
      <w:r>
        <w:t>-Fußabdruck des Urlaubs.“</w:t>
      </w:r>
    </w:p>
    <w:p w14:paraId="29B502DE" w14:textId="77777777" w:rsidR="00670F8C" w:rsidRDefault="00670F8C" w:rsidP="00670F8C"/>
    <w:p w14:paraId="203BB98B" w14:textId="4B559D60" w:rsidR="00670F8C" w:rsidRDefault="00670F8C" w:rsidP="00670F8C">
      <w:r>
        <w:t xml:space="preserve">Wer die Trekkingtour mit Freunden im Naturpark </w:t>
      </w:r>
      <w:proofErr w:type="spellStart"/>
      <w:r>
        <w:t>Ammergauer</w:t>
      </w:r>
      <w:proofErr w:type="spellEnd"/>
      <w:r>
        <w:t xml:space="preserve"> Alpen macht, statt in die USA zu fliegen, vermeidet mit seiner Reiseentscheidung </w:t>
      </w:r>
      <w:r w:rsidR="001579C3">
        <w:t>fünf</w:t>
      </w:r>
      <w:r>
        <w:t xml:space="preserve"> Tonnen </w:t>
      </w:r>
      <w:r w:rsidR="005D3A18" w:rsidRPr="005D3A18">
        <w:t>Kohlenstoffdioxid</w:t>
      </w:r>
      <w:r w:rsidR="005D3A18">
        <w:t xml:space="preserve">. </w:t>
      </w:r>
      <w:r>
        <w:t xml:space="preserve">Das ist ungefähr dreimal so viel, wie ein Inder im Durchschnitt </w:t>
      </w:r>
      <w:r w:rsidR="005D3A18">
        <w:t>in einem ganzen Jahr</w:t>
      </w:r>
      <w:r>
        <w:t xml:space="preserve"> erzeugt, oder das Äquivalent von 2,5 Jahren Autofahren bei der durchschnittlichen Jahresfahrleistung eines deutschen Autofahrers (Quelle: </w:t>
      </w:r>
      <w:hyperlink r:id="rId9" w:history="1">
        <w:r w:rsidRPr="00936232">
          <w:rPr>
            <w:rStyle w:val="Link"/>
          </w:rPr>
          <w:t>www.atmosfair.de</w:t>
        </w:r>
      </w:hyperlink>
      <w:r>
        <w:t>).</w:t>
      </w:r>
      <w:r w:rsidR="005D3A18">
        <w:t xml:space="preserve"> </w:t>
      </w:r>
    </w:p>
    <w:p w14:paraId="2E49DA7F" w14:textId="77777777" w:rsidR="00670F8C" w:rsidRDefault="00670F8C" w:rsidP="00670F8C"/>
    <w:p w14:paraId="624FFB2C" w14:textId="6C8A1C98" w:rsidR="00670F8C" w:rsidRDefault="00670F8C" w:rsidP="00670F8C">
      <w:r>
        <w:t xml:space="preserve">Dass es in Deutschland sehr interessante und vielseitige Reiseangebote für junge Menschen gibt, </w:t>
      </w:r>
      <w:r w:rsidR="00F03F11">
        <w:t xml:space="preserve">mit denen </w:t>
      </w:r>
      <w:r w:rsidR="00FB6EFE">
        <w:t>der CO</w:t>
      </w:r>
      <w:r w:rsidR="00FB6EFE" w:rsidRPr="00670F8C">
        <w:rPr>
          <w:vertAlign w:val="subscript"/>
        </w:rPr>
        <w:t>2</w:t>
      </w:r>
      <w:r w:rsidR="00FB6EFE">
        <w:t xml:space="preserve">-Ausstoß verringert und damit </w:t>
      </w:r>
      <w:r w:rsidR="00F03F11">
        <w:t>die Klima- und Ozeanerwärmung verlangsamt werden k</w:t>
      </w:r>
      <w:r w:rsidR="00702AB1">
        <w:t>ann</w:t>
      </w:r>
      <w:r w:rsidR="00F03F11">
        <w:t>, ze</w:t>
      </w:r>
      <w:r>
        <w:t xml:space="preserve">igt das Projekt Katzensprung ab Sommer auf seiner Webseite </w:t>
      </w:r>
      <w:hyperlink r:id="rId10" w:history="1">
        <w:r w:rsidRPr="00936232">
          <w:rPr>
            <w:rStyle w:val="Link"/>
          </w:rPr>
          <w:t>www.katzensprung-</w:t>
        </w:r>
        <w:r w:rsidR="00702AB1" w:rsidRPr="00FC6026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977D8E6" wp14:editId="55C8B5C3">
                  <wp:simplePos x="0" y="0"/>
                  <wp:positionH relativeFrom="column">
                    <wp:posOffset>4686300</wp:posOffset>
                  </wp:positionH>
                  <wp:positionV relativeFrom="paragraph">
                    <wp:posOffset>-138430</wp:posOffset>
                  </wp:positionV>
                  <wp:extent cx="2077720" cy="2564765"/>
                  <wp:effectExtent l="0" t="0" r="30480" b="26035"/>
                  <wp:wrapNone/>
                  <wp:docPr id="4" name="Text Box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77720" cy="2564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F2474" w14:textId="77777777" w:rsidR="00702AB1" w:rsidRPr="00A95C9D" w:rsidRDefault="00702AB1" w:rsidP="00702AB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95C9D">
                                <w:rPr>
                                  <w:b/>
                                  <w:bCs/>
                                </w:rPr>
                                <w:t xml:space="preserve">Kontakt </w:t>
                              </w:r>
                            </w:p>
                            <w:p w14:paraId="0EB68389" w14:textId="77777777" w:rsidR="00702AB1" w:rsidRDefault="00702AB1" w:rsidP="00702AB1">
                              <w:r w:rsidRPr="00A95C9D">
                                <w:t xml:space="preserve">Agentur </w:t>
                              </w:r>
                              <w:proofErr w:type="spellStart"/>
                              <w:r w:rsidRPr="00A95C9D">
                                <w:t>fairkehr</w:t>
                              </w:r>
                              <w:proofErr w:type="spellEnd"/>
                              <w:r w:rsidRPr="00A95C9D">
                                <w:br/>
                                <w:t>Mareike Schiffels</w:t>
                              </w:r>
                              <w:r w:rsidRPr="00A95C9D">
                                <w:br/>
                                <w:t>Weiherstraße 38</w:t>
                              </w:r>
                              <w:r w:rsidRPr="00A95C9D">
                                <w:br/>
                                <w:t>53111 Bonn</w:t>
                              </w:r>
                              <w:r>
                                <w:br/>
                              </w:r>
                              <w:r w:rsidRPr="00A95C9D">
                                <w:br/>
                              </w:r>
                              <w:hyperlink r:id="rId11" w:tooltip="presse@katzensprung-deutschland.de" w:history="1">
                                <w:r>
                                  <w:rPr>
                                    <w:rStyle w:val="Link"/>
                                  </w:rPr>
                                  <w:t>presse@</w:t>
                                </w:r>
                                <w:r w:rsidRPr="00A95C9D">
                                  <w:rPr>
                                    <w:rStyle w:val="Link"/>
                                  </w:rPr>
                                  <w:t>katzensprung-deutschland.de</w:t>
                                </w:r>
                              </w:hyperlink>
                              <w:r>
                                <w:br/>
                              </w:r>
                              <w:r w:rsidRPr="00A95C9D">
                                <w:br/>
                                <w:t>Tel: 0228 98585-14</w:t>
                              </w:r>
                              <w:r w:rsidRPr="00A95C9D">
                                <w:br/>
                                <w:t>Fax: 0228 98585-50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6" type="#_x0000_t202" style="position:absolute;margin-left:369pt;margin-top:-10.85pt;width:163.6pt;height:2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" strokecolor="white [3212]">
                  <v:textbox>
                    <w:txbxContent>
                      <w:p w14:paraId="7DCF2474" w14:textId="77777777" w:rsidR="00702AB1" w:rsidRPr="00A95C9D" w:rsidRDefault="00702AB1" w:rsidP="00702AB1">
                        <w:pPr>
                          <w:rPr>
                            <w:b/>
                            <w:bCs/>
                          </w:rPr>
                        </w:pPr>
                        <w:r w:rsidRPr="00A95C9D">
                          <w:rPr>
                            <w:b/>
                            <w:bCs/>
                          </w:rPr>
                          <w:t xml:space="preserve">Kontakt </w:t>
                        </w:r>
                      </w:p>
                      <w:p w14:paraId="0EB68389" w14:textId="77777777" w:rsidR="00702AB1" w:rsidRDefault="00702AB1" w:rsidP="00702AB1">
                        <w:r w:rsidRPr="00A95C9D">
                          <w:t xml:space="preserve">Agentur </w:t>
                        </w:r>
                        <w:proofErr w:type="spellStart"/>
                        <w:r w:rsidRPr="00A95C9D">
                          <w:t>fairkehr</w:t>
                        </w:r>
                        <w:proofErr w:type="spellEnd"/>
                        <w:r w:rsidRPr="00A95C9D">
                          <w:br/>
                          <w:t>Mareike Schiffels</w:t>
                        </w:r>
                        <w:r w:rsidRPr="00A95C9D">
                          <w:br/>
                          <w:t>Weiherstraße 38</w:t>
                        </w:r>
                        <w:r w:rsidRPr="00A95C9D">
                          <w:br/>
                          <w:t>53111 Bonn</w:t>
                        </w:r>
                        <w:r>
                          <w:br/>
                        </w:r>
                        <w:r w:rsidRPr="00A95C9D">
                          <w:br/>
                        </w:r>
                        <w:hyperlink r:id="rId12" w:tooltip="presse@katzensprung-deutschland.de" w:history="1">
                          <w:r>
                            <w:rPr>
                              <w:rStyle w:val="Link"/>
                            </w:rPr>
                            <w:t>presse@</w:t>
                          </w:r>
                          <w:r w:rsidRPr="00A95C9D">
                            <w:rPr>
                              <w:rStyle w:val="Link"/>
                            </w:rPr>
                            <w:t>katzensprung-deutschland.de</w:t>
                          </w:r>
                        </w:hyperlink>
                        <w:r>
                          <w:br/>
                        </w:r>
                        <w:r w:rsidRPr="00A95C9D">
                          <w:br/>
                          <w:t>Tel: 0228 98585-14</w:t>
                        </w:r>
                        <w:r w:rsidRPr="00A95C9D">
                          <w:br/>
                          <w:t>Fax: 0228 98585-50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36232">
          <w:rPr>
            <w:rStyle w:val="Link"/>
          </w:rPr>
          <w:t>deutschland.de</w:t>
        </w:r>
      </w:hyperlink>
      <w:r>
        <w:t xml:space="preserve">. Dafür werden noch bis Ende </w:t>
      </w:r>
      <w:r w:rsidR="00E2451B">
        <w:t xml:space="preserve">dieses Monats </w:t>
      </w:r>
      <w:r>
        <w:t xml:space="preserve">besondere Angebote für junge Reisende gesucht, die von einer Jury ausgewählt und dann auf der Webseite und über die </w:t>
      </w:r>
      <w:proofErr w:type="spellStart"/>
      <w:r>
        <w:t>Social</w:t>
      </w:r>
      <w:proofErr w:type="spellEnd"/>
      <w:r>
        <w:t xml:space="preserve"> Media-Kanäle des Projekts beworben werden.</w:t>
      </w:r>
    </w:p>
    <w:p w14:paraId="3163BA4D" w14:textId="77777777" w:rsidR="00670F8C" w:rsidRDefault="00670F8C" w:rsidP="00670F8C"/>
    <w:p w14:paraId="59EEE45A" w14:textId="77777777" w:rsidR="00670F8C" w:rsidRDefault="00670F8C" w:rsidP="00670F8C">
      <w:r>
        <w:t>Mehr Infos zum Wettbewerb gibt es hier:</w:t>
      </w:r>
    </w:p>
    <w:p w14:paraId="1E78FA8E" w14:textId="77777777" w:rsidR="00FC6026" w:rsidRPr="00FC6026" w:rsidRDefault="00BD545B" w:rsidP="007A37D7">
      <w:pPr>
        <w:tabs>
          <w:tab w:val="left" w:pos="7369"/>
        </w:tabs>
        <w:ind w:right="-2"/>
        <w:rPr>
          <w:color w:val="0000FF"/>
        </w:rPr>
      </w:pPr>
      <w:hyperlink r:id="rId13" w:history="1">
        <w:r w:rsidR="00FC6026" w:rsidRPr="00FC6026">
          <w:rPr>
            <w:rStyle w:val="Link"/>
            <w:color w:val="0000FF"/>
          </w:rPr>
          <w:t>www.katzensprung-deutschland.de</w:t>
        </w:r>
      </w:hyperlink>
      <w:r w:rsidR="00FC6026" w:rsidRPr="00FC6026">
        <w:rPr>
          <w:rStyle w:val="Link"/>
          <w:color w:val="0000FF"/>
        </w:rPr>
        <w:t>/der-wettbewerb/</w:t>
      </w:r>
    </w:p>
    <w:p w14:paraId="12470F50" w14:textId="77777777" w:rsidR="00FC6026" w:rsidRPr="00FC6026" w:rsidRDefault="00FC6026" w:rsidP="007A37D7">
      <w:pPr>
        <w:tabs>
          <w:tab w:val="left" w:pos="7369"/>
          <w:tab w:val="left" w:pos="9639"/>
        </w:tabs>
        <w:ind w:right="-2"/>
      </w:pPr>
    </w:p>
    <w:p w14:paraId="4B233B4A" w14:textId="7D8935FF" w:rsidR="0055780F" w:rsidRPr="00FC6026" w:rsidRDefault="0096005D" w:rsidP="007A37D7">
      <w:pPr>
        <w:tabs>
          <w:tab w:val="left" w:pos="7369"/>
          <w:tab w:val="left" w:pos="9639"/>
        </w:tabs>
        <w:ind w:right="-2"/>
        <w:rPr>
          <w:sz w:val="18"/>
          <w:szCs w:val="18"/>
        </w:rPr>
      </w:pPr>
      <w:r>
        <w:rPr>
          <w:rStyle w:val="berschrift3Zeichen"/>
          <w:rFonts w:ascii="Raleway Light" w:hAnsi="Raleway Light"/>
        </w:rPr>
        <w:lastRenderedPageBreak/>
        <w:t xml:space="preserve">Über </w:t>
      </w:r>
      <w:r w:rsidR="00FC6026" w:rsidRPr="00FC6026">
        <w:rPr>
          <w:rStyle w:val="berschrift3Zeichen"/>
          <w:rFonts w:ascii="Raleway Light" w:hAnsi="Raleway Light"/>
        </w:rPr>
        <w:t>Katzensprung</w:t>
      </w:r>
      <w:r w:rsidR="00D54831" w:rsidRPr="00FC6026">
        <w:br/>
      </w:r>
      <w:r w:rsidR="00D54831" w:rsidRPr="00FC6026">
        <w:rPr>
          <w:sz w:val="18"/>
          <w:szCs w:val="18"/>
        </w:rPr>
        <w:t>Das Projekt „Katzensprung – Kleine Wege. Große Erlebnisse“ wird geförd</w:t>
      </w:r>
      <w:r w:rsidR="001128CC" w:rsidRPr="00FC6026">
        <w:rPr>
          <w:sz w:val="18"/>
          <w:szCs w:val="18"/>
        </w:rPr>
        <w:t>ert vom Bundesministerium für Umwelt, Naturschutz, Bau und Reaktorsicherheit</w:t>
      </w:r>
      <w:r w:rsidR="000B1423" w:rsidRPr="00FC6026">
        <w:rPr>
          <w:sz w:val="18"/>
          <w:szCs w:val="18"/>
        </w:rPr>
        <w:t xml:space="preserve"> aufgrund eines Beschlusses des deutschen Bundestages</w:t>
      </w:r>
      <w:r w:rsidR="001128CC" w:rsidRPr="00FC6026">
        <w:rPr>
          <w:sz w:val="18"/>
          <w:szCs w:val="18"/>
        </w:rPr>
        <w:t xml:space="preserve"> </w:t>
      </w:r>
      <w:r w:rsidR="00D54831" w:rsidRPr="00FC6026">
        <w:rPr>
          <w:sz w:val="18"/>
          <w:szCs w:val="18"/>
        </w:rPr>
        <w:t>im Rahmen</w:t>
      </w:r>
      <w:r w:rsidR="000B1423" w:rsidRPr="00FC6026">
        <w:rPr>
          <w:sz w:val="18"/>
          <w:szCs w:val="18"/>
        </w:rPr>
        <w:t xml:space="preserve"> des Förderprogramms für innovative Klimaschutz-Einzelprojekte der Nationalen Klimaschutzinitiative (NKI) (Förderkennzeichen 03KF0057A)</w:t>
      </w:r>
      <w:r w:rsidR="00D54831" w:rsidRPr="00FC6026">
        <w:rPr>
          <w:sz w:val="18"/>
          <w:szCs w:val="18"/>
        </w:rPr>
        <w:t>.</w:t>
      </w:r>
      <w:r w:rsidR="001D4AB6" w:rsidRPr="00FC6026">
        <w:rPr>
          <w:sz w:val="18"/>
          <w:szCs w:val="18"/>
        </w:rPr>
        <w:t xml:space="preserve"> Projektpartner sind COMPASS GmbH, Verband Deutscher Naturparke e.V., </w:t>
      </w:r>
      <w:proofErr w:type="spellStart"/>
      <w:r w:rsidR="001D4AB6" w:rsidRPr="00FC6026">
        <w:rPr>
          <w:sz w:val="18"/>
          <w:szCs w:val="18"/>
        </w:rPr>
        <w:t>fairkehr</w:t>
      </w:r>
      <w:proofErr w:type="spellEnd"/>
      <w:r w:rsidR="001D4AB6" w:rsidRPr="00FC6026">
        <w:rPr>
          <w:sz w:val="18"/>
          <w:szCs w:val="18"/>
        </w:rPr>
        <w:t xml:space="preserve"> GmbH und </w:t>
      </w:r>
      <w:proofErr w:type="spellStart"/>
      <w:r w:rsidR="001D4AB6" w:rsidRPr="00FC6026">
        <w:rPr>
          <w:sz w:val="18"/>
          <w:szCs w:val="18"/>
        </w:rPr>
        <w:t>tippingpoints</w:t>
      </w:r>
      <w:proofErr w:type="spellEnd"/>
      <w:r w:rsidR="001D4AB6" w:rsidRPr="00FC6026">
        <w:rPr>
          <w:sz w:val="18"/>
          <w:szCs w:val="18"/>
        </w:rPr>
        <w:t xml:space="preserve"> GmbH.</w:t>
      </w:r>
    </w:p>
    <w:sectPr w:rsidR="0055780F" w:rsidRPr="00FC6026" w:rsidSect="003535E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502" w:right="3253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0B7C73" w14:textId="77777777" w:rsidR="002C627C" w:rsidRDefault="002C627C" w:rsidP="00EA7AA4">
      <w:pPr>
        <w:spacing w:line="240" w:lineRule="auto"/>
      </w:pPr>
      <w:r>
        <w:separator/>
      </w:r>
    </w:p>
  </w:endnote>
  <w:endnote w:type="continuationSeparator" w:id="0">
    <w:p w14:paraId="57417F3B" w14:textId="77777777" w:rsidR="002C627C" w:rsidRDefault="002C627C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aleway Light">
    <w:panose1 w:val="020B0403030101060003"/>
    <w:charset w:val="00"/>
    <w:family w:val="auto"/>
    <w:pitch w:val="variable"/>
    <w:sig w:usb0="A00002FF" w:usb1="5000205B" w:usb2="00000000" w:usb3="00000000" w:csb0="00000097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Raleway">
    <w:altName w:val="Raleway Light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43156" w14:textId="77777777" w:rsidR="009E1187" w:rsidRDefault="009E1187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33C3F" w14:textId="77777777" w:rsidR="009E1187" w:rsidRDefault="009E1187">
    <w:pPr>
      <w:pStyle w:val="Fuzeile"/>
    </w:pPr>
    <w:r>
      <w:rPr>
        <w:noProof/>
      </w:rPr>
      <w:drawing>
        <wp:inline distT="0" distB="0" distL="0" distR="0" wp14:anchorId="049C811C" wp14:editId="0311B70A">
          <wp:extent cx="6216015" cy="482600"/>
          <wp:effectExtent l="0" t="0" r="6985" b="0"/>
          <wp:docPr id="3" name="Bild 3" descr="Macintosh HD:private:var:folders:bm:bqb7d9xd511g7_kfpb6tstp80000gn:T:TemporaryItems: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private:var:folders:bm:bqb7d9xd511g7_kfpb6tstp80000gn:T:TemporaryItems:Logos NKI_richtige Reihenfol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01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B7AA9" w14:textId="77777777" w:rsidR="009E1187" w:rsidRDefault="009E1187">
    <w:pPr>
      <w:pStyle w:val="Fuzeile"/>
    </w:pPr>
    <w:r>
      <w:rPr>
        <w:noProof/>
      </w:rPr>
      <w:drawing>
        <wp:inline distT="0" distB="0" distL="0" distR="0" wp14:anchorId="1B198AB2" wp14:editId="3DEAA0B6">
          <wp:extent cx="6221730" cy="485775"/>
          <wp:effectExtent l="19050" t="0" r="7620" b="0"/>
          <wp:docPr id="1" name="Grafik 0" descr="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NKI_richtige Reihenfol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173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82674" w14:textId="77777777" w:rsidR="002C627C" w:rsidRDefault="002C627C" w:rsidP="00EA7AA4">
      <w:pPr>
        <w:spacing w:line="240" w:lineRule="auto"/>
      </w:pPr>
      <w:r>
        <w:separator/>
      </w:r>
    </w:p>
  </w:footnote>
  <w:footnote w:type="continuationSeparator" w:id="0">
    <w:p w14:paraId="46BFA110" w14:textId="77777777" w:rsidR="002C627C" w:rsidRDefault="002C627C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82550" w14:textId="77777777" w:rsidR="009E1187" w:rsidRDefault="009E1187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0C8C7" w14:textId="77777777" w:rsidR="009E1187" w:rsidRDefault="009E1187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97CE2F3" wp14:editId="471B7D23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3FA09" w14:textId="77777777" w:rsidR="009E1187" w:rsidRDefault="009E118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A7A005" wp14:editId="36C3EEB8">
              <wp:simplePos x="0" y="0"/>
              <wp:positionH relativeFrom="column">
                <wp:posOffset>-276860</wp:posOffset>
              </wp:positionH>
              <wp:positionV relativeFrom="paragraph">
                <wp:posOffset>64135</wp:posOffset>
              </wp:positionV>
              <wp:extent cx="3820160" cy="492760"/>
              <wp:effectExtent l="0" t="0" r="0" b="0"/>
              <wp:wrapThrough wrapText="bothSides">
                <wp:wrapPolygon edited="0">
                  <wp:start x="144" y="0"/>
                  <wp:lineTo x="144" y="20041"/>
                  <wp:lineTo x="21255" y="20041"/>
                  <wp:lineTo x="21255" y="0"/>
                  <wp:lineTo x="144" y="0"/>
                </wp:wrapPolygon>
              </wp:wrapThrough>
              <wp:docPr id="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201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0C1EC0D" w14:textId="15A9E828" w:rsidR="009E1187" w:rsidRPr="00B61452" w:rsidRDefault="009E1187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</w:t>
                          </w:r>
                          <w: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59A7A005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21.8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" filled="f" stroked="f">
              <v:path arrowok="t"/>
              <v:textbox>
                <w:txbxContent>
                  <w:p w14:paraId="50C1EC0D" w14:textId="15A9E828" w:rsidR="009E1187" w:rsidRPr="00B61452" w:rsidRDefault="009E1187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</w:t>
                    </w:r>
                    <w: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D35406A" wp14:editId="7EF51452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icole Isermann">
    <w15:presenceInfo w15:providerId="AD" w15:userId="S-1-5-21-1028476550-1001500926-3005475711-26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CE"/>
    <w:rsid w:val="00047C3B"/>
    <w:rsid w:val="000A0CE0"/>
    <w:rsid w:val="000B1423"/>
    <w:rsid w:val="00101970"/>
    <w:rsid w:val="001128CC"/>
    <w:rsid w:val="001579C3"/>
    <w:rsid w:val="001B3D14"/>
    <w:rsid w:val="001C551A"/>
    <w:rsid w:val="001D4AB6"/>
    <w:rsid w:val="00205DDA"/>
    <w:rsid w:val="002103B7"/>
    <w:rsid w:val="00210B7A"/>
    <w:rsid w:val="00235312"/>
    <w:rsid w:val="002C627C"/>
    <w:rsid w:val="002F79F6"/>
    <w:rsid w:val="003535EB"/>
    <w:rsid w:val="0036607B"/>
    <w:rsid w:val="00387571"/>
    <w:rsid w:val="003B7D2C"/>
    <w:rsid w:val="003E4C0F"/>
    <w:rsid w:val="003F09D8"/>
    <w:rsid w:val="00433DD4"/>
    <w:rsid w:val="004514F8"/>
    <w:rsid w:val="00461B38"/>
    <w:rsid w:val="00510366"/>
    <w:rsid w:val="0055780F"/>
    <w:rsid w:val="00591150"/>
    <w:rsid w:val="005934BF"/>
    <w:rsid w:val="005B1E74"/>
    <w:rsid w:val="005B33F0"/>
    <w:rsid w:val="005B4C6A"/>
    <w:rsid w:val="005D3A18"/>
    <w:rsid w:val="005F1610"/>
    <w:rsid w:val="0060412A"/>
    <w:rsid w:val="00614914"/>
    <w:rsid w:val="0062556A"/>
    <w:rsid w:val="00633D70"/>
    <w:rsid w:val="0067032F"/>
    <w:rsid w:val="00670F8C"/>
    <w:rsid w:val="00702AB1"/>
    <w:rsid w:val="0070553D"/>
    <w:rsid w:val="00761307"/>
    <w:rsid w:val="007673A0"/>
    <w:rsid w:val="00780FA2"/>
    <w:rsid w:val="007A37D7"/>
    <w:rsid w:val="007C1D13"/>
    <w:rsid w:val="008871B0"/>
    <w:rsid w:val="008B541C"/>
    <w:rsid w:val="008D201A"/>
    <w:rsid w:val="008D4E63"/>
    <w:rsid w:val="00923BE3"/>
    <w:rsid w:val="00947FCE"/>
    <w:rsid w:val="009574D9"/>
    <w:rsid w:val="0096005D"/>
    <w:rsid w:val="009773F9"/>
    <w:rsid w:val="009E1187"/>
    <w:rsid w:val="00A30F5B"/>
    <w:rsid w:val="00A522B6"/>
    <w:rsid w:val="00A95C9D"/>
    <w:rsid w:val="00AE2B24"/>
    <w:rsid w:val="00B61452"/>
    <w:rsid w:val="00B63B07"/>
    <w:rsid w:val="00B86970"/>
    <w:rsid w:val="00BA54AB"/>
    <w:rsid w:val="00BC223F"/>
    <w:rsid w:val="00BD545B"/>
    <w:rsid w:val="00BF25F5"/>
    <w:rsid w:val="00C44FC0"/>
    <w:rsid w:val="00C60450"/>
    <w:rsid w:val="00C97471"/>
    <w:rsid w:val="00CE2460"/>
    <w:rsid w:val="00CF169C"/>
    <w:rsid w:val="00D00951"/>
    <w:rsid w:val="00D54831"/>
    <w:rsid w:val="00D950B0"/>
    <w:rsid w:val="00DD162E"/>
    <w:rsid w:val="00DE7D77"/>
    <w:rsid w:val="00E11B92"/>
    <w:rsid w:val="00E2451B"/>
    <w:rsid w:val="00E3713F"/>
    <w:rsid w:val="00E96FBE"/>
    <w:rsid w:val="00EA7AA4"/>
    <w:rsid w:val="00F03F11"/>
    <w:rsid w:val="00F04899"/>
    <w:rsid w:val="00F3797D"/>
    <w:rsid w:val="00F7581E"/>
    <w:rsid w:val="00FB6EFE"/>
    <w:rsid w:val="00FC6026"/>
    <w:rsid w:val="00FE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ED3E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8D4E63"/>
    <w:rPr>
      <w:rFonts w:ascii="Raleway Light" w:eastAsia="MS Mincho" w:hAnsi="Raleway Light" w:cs="Times New Roman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8D4E63"/>
    <w:rPr>
      <w:rFonts w:ascii="Raleway Light" w:eastAsiaTheme="minorEastAsia" w:hAnsi="Raleway Light" w:cstheme="minorBidi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8D4E63"/>
    <w:rPr>
      <w:rFonts w:ascii="Raleway Light" w:eastAsia="MS Mincho" w:hAnsi="Raleway Light" w:cs="Times New Roman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8D4E63"/>
    <w:rPr>
      <w:rFonts w:ascii="Raleway Light" w:eastAsiaTheme="minorEastAsia" w:hAnsi="Raleway Light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atmosfair.de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11/relationships/people" Target="people.xml"/><Relationship Id="rId10" Type="http://schemas.openxmlformats.org/officeDocument/2006/relationships/hyperlink" Target="http://www.katzensprung-deutschland.de" TargetMode="External"/><Relationship Id="rId11" Type="http://schemas.openxmlformats.org/officeDocument/2006/relationships/hyperlink" Target="javascript:linkTo_UnCryptMailto('kygjrm8npcqqcYiyrxclqnpsle+bcsrqafjylb,bc');" TargetMode="External"/><Relationship Id="rId12" Type="http://schemas.openxmlformats.org/officeDocument/2006/relationships/hyperlink" Target="javascript:linkTo_UnCryptMailto('kygjrm8npcqqcYiyrxclqnpsle+bcsrqafjylb,bc');" TargetMode="External"/><Relationship Id="rId13" Type="http://schemas.openxmlformats.org/officeDocument/2006/relationships/hyperlink" Target="http://www.katzensprung-deutschland.de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fk_Agentur\2017\NKI_Tourismus\CD_CI\Styleguide\DOTX\Pressemitteilung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A8494B-D7D8-6442-9CA1-0830A3C12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\fk_Agentur\2017\NKI_Tourismus\CD_CI\Styleguide\DOTX\Pressemitteilung.dotx</Template>
  <TotalTime>0</TotalTime>
  <Pages>2</Pages>
  <Words>312</Words>
  <Characters>1971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2279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Mareike Schiffels</cp:lastModifiedBy>
  <cp:revision>3</cp:revision>
  <cp:lastPrinted>2018-03-26T14:16:00Z</cp:lastPrinted>
  <dcterms:created xsi:type="dcterms:W3CDTF">2018-03-26T14:16:00Z</dcterms:created>
  <dcterms:modified xsi:type="dcterms:W3CDTF">2018-03-26T14:16:00Z</dcterms:modified>
</cp:coreProperties>
</file>