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3EB7" w14:textId="7CD814A2" w:rsidR="00F26D3B" w:rsidRPr="00045578" w:rsidRDefault="0076718D" w:rsidP="00BF54AD">
      <w:pPr>
        <w:pStyle w:val="berschrift1"/>
        <w:rPr>
          <w:rFonts w:ascii="Times New Roman" w:hAnsi="Times New Roman"/>
          <w:szCs w:val="48"/>
        </w:rPr>
      </w:pPr>
      <w:r>
        <w:rPr>
          <w:noProof/>
        </w:rPr>
        <w:t>Nachhaltige Weihnachtsgeschenke</w:t>
      </w:r>
      <w:r w:rsidR="002341A5" w:rsidRPr="002341A5">
        <w:rPr>
          <w:noProof/>
        </w:rPr>
        <w:t xml:space="preserve"> – </w:t>
      </w:r>
      <w:r>
        <w:rPr>
          <w:noProof/>
        </w:rPr>
        <w:t xml:space="preserve">Bescherung mit gutem Gewissen </w:t>
      </w:r>
    </w:p>
    <w:p w14:paraId="15B3859E" w14:textId="2AF27973" w:rsidR="00475A8D" w:rsidRPr="006F4E8C" w:rsidRDefault="001475B8" w:rsidP="0024500C">
      <w:r w:rsidRPr="006F4E8C">
        <w:rPr>
          <w:noProof/>
        </w:rPr>
        <w:drawing>
          <wp:anchor distT="0" distB="0" distL="114300" distR="114300" simplePos="0" relativeHeight="251659264" behindDoc="0" locked="0" layoutInCell="1" allowOverlap="1" wp14:anchorId="2EC8D21D" wp14:editId="6D25B53E">
            <wp:simplePos x="0" y="0"/>
            <wp:positionH relativeFrom="column">
              <wp:posOffset>-19050</wp:posOffset>
            </wp:positionH>
            <wp:positionV relativeFrom="paragraph">
              <wp:posOffset>273685</wp:posOffset>
            </wp:positionV>
            <wp:extent cx="4905375" cy="2545715"/>
            <wp:effectExtent l="0" t="0" r="9525" b="6985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/>
                    <a:srcRect l="10618" r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4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72D" w:rsidRPr="006F4E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93369" wp14:editId="3329FEEE">
                <wp:simplePos x="0" y="0"/>
                <wp:positionH relativeFrom="column">
                  <wp:posOffset>-20955</wp:posOffset>
                </wp:positionH>
                <wp:positionV relativeFrom="paragraph">
                  <wp:posOffset>2902585</wp:posOffset>
                </wp:positionV>
                <wp:extent cx="4905375" cy="276225"/>
                <wp:effectExtent l="0" t="0" r="9525" b="9525"/>
                <wp:wrapTopAndBottom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2762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D3603" w14:textId="47268F72" w:rsidR="0024500C" w:rsidRPr="00917843" w:rsidRDefault="00251669" w:rsidP="0024500C">
                            <w:pPr>
                              <w:pStyle w:val="Beschriftung"/>
                              <w:rPr>
                                <w:rFonts w:ascii="Rational Text Light" w:eastAsia="MS Gothic" w:hAnsi="Rational Text Light"/>
                                <w:b/>
                                <w:bCs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Über die Plattform Katzensprung lassen sich spannende und klimaschonende Erlebnisse finden, die sich als Weihnachtsgeschenke eignen und </w:t>
                            </w:r>
                            <w:r w:rsidR="009E4E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nachhaltig Freude bereiten. </w:t>
                            </w:r>
                            <w:r w:rsidR="002E38E3" w:rsidRPr="0091784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Copyright Foto: </w:t>
                            </w:r>
                            <w:r w:rsidR="00DA381E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Green Tiny </w:t>
                            </w:r>
                            <w:proofErr w:type="spellStart"/>
                            <w:r w:rsidR="00DA381E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Houses</w:t>
                            </w:r>
                            <w:proofErr w:type="spellEnd"/>
                            <w:r w:rsidR="0076718D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9336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65pt;margin-top:228.55pt;width:386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" stroked="f">
                <v:textbox inset="0,0,0,0">
                  <w:txbxContent>
                    <w:p w14:paraId="74ED3603" w14:textId="47268F72" w:rsidR="0024500C" w:rsidRPr="00917843" w:rsidRDefault="00251669" w:rsidP="0024500C">
                      <w:pPr>
                        <w:pStyle w:val="Beschriftung"/>
                        <w:rPr>
                          <w:rFonts w:ascii="Rational Text Light" w:eastAsia="MS Gothic" w:hAnsi="Rational Text Light"/>
                          <w:b/>
                          <w:bCs/>
                          <w:noProof/>
                          <w:color w:val="auto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Über die Plattform Katzensprung lassen sich spannende und klimaschonende Erlebnisse finden, die sich als Weihnachtsgeschenke eignen und </w:t>
                      </w:r>
                      <w:r w:rsidR="009E4E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nachhaltig Freude bereiten. </w:t>
                      </w:r>
                      <w:r w:rsidR="002E38E3" w:rsidRPr="0091784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Copyright Foto: </w:t>
                      </w:r>
                      <w:r w:rsidR="00DA381E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Green Tiny </w:t>
                      </w:r>
                      <w:proofErr w:type="spellStart"/>
                      <w:r w:rsidR="00DA381E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Houses</w:t>
                      </w:r>
                      <w:proofErr w:type="spellEnd"/>
                      <w:r w:rsidR="0076718D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868CEB9" w14:textId="40DCDE84" w:rsidR="00194063" w:rsidRPr="0024500C" w:rsidRDefault="00194063" w:rsidP="0024500C"/>
    <w:p w14:paraId="286DC299" w14:textId="73D50EC3" w:rsidR="002341A5" w:rsidRPr="003E3768" w:rsidRDefault="0024500C" w:rsidP="002341A5">
      <w:pPr>
        <w:rPr>
          <w:b/>
          <w:bCs/>
        </w:rPr>
      </w:pPr>
      <w:r w:rsidRPr="00295E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E7763" wp14:editId="2572B33E">
                <wp:simplePos x="0" y="0"/>
                <wp:positionH relativeFrom="column">
                  <wp:posOffset>4992370</wp:posOffset>
                </wp:positionH>
                <wp:positionV relativeFrom="paragraph">
                  <wp:posOffset>136525</wp:posOffset>
                </wp:positionV>
                <wp:extent cx="1734820" cy="2564765"/>
                <wp:effectExtent l="0" t="0" r="17780" b="26035"/>
                <wp:wrapThrough wrapText="bothSides">
                  <wp:wrapPolygon edited="0">
                    <wp:start x="0" y="0"/>
                    <wp:lineTo x="0" y="21605"/>
                    <wp:lineTo x="21505" y="21605"/>
                    <wp:lineTo x="21505" y="0"/>
                    <wp:lineTo x="0" y="0"/>
                  </wp:wrapPolygon>
                </wp:wrapThrough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3ECA" w14:textId="77777777" w:rsidR="00274C07" w:rsidRPr="00A95C9D" w:rsidRDefault="00274C07" w:rsidP="00BF3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056F8F59" w14:textId="56F5484B" w:rsidR="00274C07" w:rsidRDefault="00274C07">
                            <w:r w:rsidRPr="00A95C9D">
                              <w:t>Agentur fairkehr</w:t>
                            </w:r>
                            <w:r w:rsidRPr="00A95C9D">
                              <w:br/>
                            </w:r>
                            <w:r w:rsidR="00E771A1">
                              <w:t>Hannah Rautenberg</w:t>
                            </w:r>
                            <w:r w:rsidRPr="00A95C9D">
                              <w:br/>
                            </w:r>
                            <w:r w:rsidR="00E771A1">
                              <w:t>Obere Wilhelmstraße 32</w:t>
                            </w:r>
                            <w:r w:rsidRPr="00A95C9D">
                              <w:br/>
                              <w:t>53</w:t>
                            </w:r>
                            <w:r w:rsidR="00E771A1">
                              <w:t>225</w:t>
                            </w:r>
                            <w:r w:rsidRPr="00A95C9D">
                              <w:t xml:space="preserve">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9" w:history="1">
                              <w:r w:rsidRPr="00713E57">
                                <w:rPr>
                                  <w:rStyle w:val="Hyperlink"/>
                                  <w:color w:val="auto"/>
                                </w:rPr>
                                <w:t>presse@katzensprung-deutschland.de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</w:t>
                            </w:r>
                            <w:r w:rsidR="00E771A1">
                              <w:t>65</w:t>
                            </w:r>
                            <w:r w:rsidRPr="00A95C9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7763" id="Textfeld 2" o:spid="_x0000_s1027" type="#_x0000_t202" style="position:absolute;margin-left:393.1pt;margin-top:10.75pt;width:136.6pt;height:20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" strokecolor="white">
                <v:textbox>
                  <w:txbxContent>
                    <w:p w14:paraId="21423ECA" w14:textId="77777777" w:rsidR="00274C07" w:rsidRPr="00A95C9D" w:rsidRDefault="00274C07" w:rsidP="00BF3058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056F8F59" w14:textId="56F5484B" w:rsidR="00274C07" w:rsidRDefault="00274C07">
                      <w:r w:rsidRPr="00A95C9D">
                        <w:t>Agentur fairkehr</w:t>
                      </w:r>
                      <w:r w:rsidRPr="00A95C9D">
                        <w:br/>
                      </w:r>
                      <w:r w:rsidR="00E771A1">
                        <w:t>Hannah Rautenberg</w:t>
                      </w:r>
                      <w:r w:rsidRPr="00A95C9D">
                        <w:br/>
                      </w:r>
                      <w:r w:rsidR="00E771A1">
                        <w:t>Obere Wilhelmstraße 32</w:t>
                      </w:r>
                      <w:r w:rsidRPr="00A95C9D">
                        <w:br/>
                        <w:t>53</w:t>
                      </w:r>
                      <w:r w:rsidR="00E771A1">
                        <w:t>225</w:t>
                      </w:r>
                      <w:r w:rsidRPr="00A95C9D">
                        <w:t xml:space="preserve">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0" w:history="1">
                        <w:r w:rsidRPr="00713E57">
                          <w:rPr>
                            <w:rStyle w:val="Hyperlink"/>
                            <w:color w:val="auto"/>
                          </w:rPr>
                          <w:t>presse@katzensprung-deutschland.de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</w:t>
                      </w:r>
                      <w:r w:rsidR="00E771A1">
                        <w:t>65</w:t>
                      </w:r>
                      <w:r w:rsidRPr="00A95C9D"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6718D">
        <w:rPr>
          <w:b/>
          <w:bCs/>
        </w:rPr>
        <w:t>Berge an Geschenkpapier, dauerbrennende Lichterketten am Christbaum und Unmengen an Weihnachtsbraten: An den Feiertagen werden viele C</w:t>
      </w:r>
      <w:r w:rsidR="00D56D14">
        <w:rPr>
          <w:b/>
          <w:bCs/>
        </w:rPr>
        <w:t>O</w:t>
      </w:r>
      <w:r w:rsidR="0076718D" w:rsidRPr="00DA77AB">
        <w:rPr>
          <w:b/>
          <w:bCs/>
          <w:vertAlign w:val="subscript"/>
        </w:rPr>
        <w:t>2</w:t>
      </w:r>
      <w:r w:rsidR="0076718D">
        <w:rPr>
          <w:b/>
          <w:bCs/>
        </w:rPr>
        <w:t>-Emissionen verursacht</w:t>
      </w:r>
      <w:r w:rsidR="00D56D14">
        <w:rPr>
          <w:b/>
          <w:bCs/>
        </w:rPr>
        <w:t>.</w:t>
      </w:r>
      <w:r w:rsidR="00E1526F">
        <w:rPr>
          <w:b/>
          <w:bCs/>
        </w:rPr>
        <w:t xml:space="preserve"> Wie wäre es, bei den Geschenken daher auf klimaschonende und nachhaltige Erlebnisse zu setzen? Bei Katzensprung findet man viel Inspiration und konkrete Ideen. </w:t>
      </w:r>
      <w:r w:rsidR="00CE6716">
        <w:rPr>
          <w:b/>
          <w:bCs/>
        </w:rPr>
        <w:t xml:space="preserve"> </w:t>
      </w:r>
    </w:p>
    <w:p w14:paraId="46E5A4A7" w14:textId="2F2160BF" w:rsidR="008D5E68" w:rsidRDefault="00041D1F" w:rsidP="00AE2B24">
      <w:pPr>
        <w:widowControl w:val="0"/>
        <w:rPr>
          <w:i/>
          <w:iCs/>
        </w:rPr>
      </w:pPr>
      <w:r>
        <w:rPr>
          <w:b/>
          <w:bCs/>
        </w:rPr>
        <w:t xml:space="preserve"> </w:t>
      </w:r>
    </w:p>
    <w:p w14:paraId="174B82B8" w14:textId="7DA3A052" w:rsidR="004131D5" w:rsidRDefault="0059078C" w:rsidP="00AE2B24">
      <w:pPr>
        <w:widowControl w:val="0"/>
        <w:rPr>
          <w:i/>
          <w:iCs/>
        </w:rPr>
      </w:pPr>
      <w:r w:rsidRPr="005F6FBE">
        <w:rPr>
          <w:i/>
          <w:iCs/>
        </w:rPr>
        <w:t>Bo</w:t>
      </w:r>
      <w:r w:rsidRPr="006F4E8C">
        <w:rPr>
          <w:i/>
          <w:iCs/>
        </w:rPr>
        <w:t>nn</w:t>
      </w:r>
      <w:r w:rsidR="00E82084" w:rsidRPr="006F4E8C">
        <w:rPr>
          <w:i/>
          <w:iCs/>
        </w:rPr>
        <w:t xml:space="preserve">, </w:t>
      </w:r>
      <w:r w:rsidR="006F272D">
        <w:rPr>
          <w:i/>
          <w:iCs/>
        </w:rPr>
        <w:t>2</w:t>
      </w:r>
      <w:r w:rsidR="00DA77AB">
        <w:rPr>
          <w:i/>
          <w:iCs/>
        </w:rPr>
        <w:t>4.</w:t>
      </w:r>
      <w:r w:rsidR="00E82084" w:rsidRPr="006F4E8C">
        <w:rPr>
          <w:i/>
          <w:iCs/>
        </w:rPr>
        <w:t xml:space="preserve"> </w:t>
      </w:r>
      <w:r w:rsidR="0076718D">
        <w:rPr>
          <w:i/>
          <w:iCs/>
        </w:rPr>
        <w:t>November</w:t>
      </w:r>
      <w:r w:rsidR="00041D1F" w:rsidRPr="006F4E8C">
        <w:rPr>
          <w:i/>
          <w:iCs/>
        </w:rPr>
        <w:t xml:space="preserve"> </w:t>
      </w:r>
      <w:r w:rsidRPr="005F6FBE">
        <w:rPr>
          <w:i/>
          <w:iCs/>
        </w:rPr>
        <w:t>202</w:t>
      </w:r>
      <w:r w:rsidR="008D5E68" w:rsidRPr="005F6FBE">
        <w:rPr>
          <w:i/>
          <w:iCs/>
        </w:rPr>
        <w:t>3</w:t>
      </w:r>
    </w:p>
    <w:p w14:paraId="4AB8A9E5" w14:textId="77777777" w:rsidR="00C57977" w:rsidRPr="005F6FBE" w:rsidRDefault="00C57977" w:rsidP="00AE2B24">
      <w:pPr>
        <w:widowControl w:val="0"/>
        <w:rPr>
          <w:i/>
          <w:iCs/>
        </w:rPr>
      </w:pPr>
    </w:p>
    <w:p w14:paraId="74F7FC51" w14:textId="69241D65" w:rsidR="006F272D" w:rsidRDefault="00490943" w:rsidP="00AD15C9">
      <w:r>
        <w:t xml:space="preserve">Die Weihnachtsfeiertage drehen sich </w:t>
      </w:r>
      <w:r w:rsidR="006F272D">
        <w:t xml:space="preserve">heutzutage </w:t>
      </w:r>
      <w:r>
        <w:t>immer mehr um Konsum</w:t>
      </w:r>
      <w:r w:rsidR="00546828">
        <w:t>. Dieser schadet jedoch</w:t>
      </w:r>
      <w:r w:rsidR="006F272D">
        <w:t xml:space="preserve"> massiv</w:t>
      </w:r>
      <w:r w:rsidR="00546828">
        <w:t xml:space="preserve"> der Umwelt</w:t>
      </w:r>
      <w:r w:rsidR="00D56D14">
        <w:t>:</w:t>
      </w:r>
      <w:r w:rsidR="00546828">
        <w:t xml:space="preserve"> So wird </w:t>
      </w:r>
      <w:r w:rsidR="006F272D">
        <w:t>rund um Weihnachten</w:t>
      </w:r>
      <w:r w:rsidR="00546828">
        <w:t xml:space="preserve"> </w:t>
      </w:r>
      <w:r w:rsidR="004131D5">
        <w:t>bis zu</w:t>
      </w:r>
      <w:r w:rsidR="00546828">
        <w:t xml:space="preserve"> 20 Prozent mehr Müll </w:t>
      </w:r>
      <w:r w:rsidR="004131D5">
        <w:t>produziert</w:t>
      </w:r>
      <w:r w:rsidR="00546828">
        <w:t xml:space="preserve"> als an </w:t>
      </w:r>
      <w:r w:rsidR="006F272D">
        <w:t>anderen</w:t>
      </w:r>
      <w:r w:rsidR="00546828">
        <w:t xml:space="preserve"> Tagen</w:t>
      </w:r>
      <w:r w:rsidR="006F272D">
        <w:t>, vor allem durch nicht recycelbares oder wiederverwendbares Geschenkpapier.</w:t>
      </w:r>
    </w:p>
    <w:p w14:paraId="2CCB4800" w14:textId="677BE64D" w:rsidR="006F272D" w:rsidRDefault="007651B5" w:rsidP="00AD15C9">
      <w:r>
        <w:t>Eine Möglichkeit, Weihnachten nachhaltiger zu gestalten</w:t>
      </w:r>
      <w:r w:rsidR="006F272D">
        <w:t>,</w:t>
      </w:r>
      <w:r>
        <w:t xml:space="preserve"> ist, klimaschonende Erlebnisse zu verschenken</w:t>
      </w:r>
      <w:r w:rsidR="00A0332E">
        <w:t xml:space="preserve">, die nachhaltig sind und nicht im Müll landen. </w:t>
      </w:r>
      <w:r w:rsidR="000F1554">
        <w:t>Die</w:t>
      </w:r>
      <w:r w:rsidR="00AD15C9">
        <w:t xml:space="preserve"> klima</w:t>
      </w:r>
      <w:r w:rsidR="006F272D">
        <w:t>verträglichen</w:t>
      </w:r>
      <w:r w:rsidR="00AD15C9" w:rsidRPr="003562D0">
        <w:t xml:space="preserve"> Urlaubsangebote</w:t>
      </w:r>
      <w:r w:rsidR="00AD15C9" w:rsidRPr="00DA77AB">
        <w:t xml:space="preserve">, die bei </w:t>
      </w:r>
      <w:hyperlink r:id="rId11" w:history="1">
        <w:r w:rsidR="00AD15C9" w:rsidRPr="00DA77AB">
          <w:rPr>
            <w:rStyle w:val="Hyperlink"/>
            <w:color w:val="auto"/>
          </w:rPr>
          <w:t>Katzensprung</w:t>
        </w:r>
      </w:hyperlink>
      <w:r w:rsidR="00AD15C9" w:rsidRPr="00DA77AB">
        <w:t xml:space="preserve"> als </w:t>
      </w:r>
      <w:hyperlink r:id="rId12" w:history="1">
        <w:r w:rsidR="00AD15C9" w:rsidRPr="00DA77AB">
          <w:rPr>
            <w:rStyle w:val="Hyperlink"/>
            <w:color w:val="auto"/>
          </w:rPr>
          <w:t>Leuchttürme</w:t>
        </w:r>
      </w:hyperlink>
      <w:r w:rsidR="00AD15C9" w:rsidRPr="00DA77AB">
        <w:t xml:space="preserve"> zu finden sind, </w:t>
      </w:r>
      <w:r w:rsidR="003B019C" w:rsidRPr="00DA77AB">
        <w:t>eignen</w:t>
      </w:r>
      <w:r w:rsidR="004131D5" w:rsidRPr="00DA77AB">
        <w:t xml:space="preserve"> sich </w:t>
      </w:r>
      <w:r w:rsidR="000F1554" w:rsidRPr="00DA77AB">
        <w:t>perfekt als Weihnachtsgeschenk</w:t>
      </w:r>
      <w:r w:rsidR="006F272D" w:rsidRPr="00DA77AB">
        <w:t>e</w:t>
      </w:r>
      <w:r w:rsidR="000F1554" w:rsidRPr="00DA77AB">
        <w:t>.</w:t>
      </w:r>
      <w:r w:rsidR="004131D5" w:rsidRPr="00DA77AB">
        <w:t xml:space="preserve"> </w:t>
      </w:r>
      <w:r w:rsidR="00462419" w:rsidRPr="00DA77AB">
        <w:t xml:space="preserve">Denn sie bieten eine vielfältige Bandbreite: </w:t>
      </w:r>
      <w:r w:rsidR="00856A3C" w:rsidRPr="00DA77AB">
        <w:t>v</w:t>
      </w:r>
      <w:r w:rsidR="00462419" w:rsidRPr="00DA77AB">
        <w:t xml:space="preserve">on Übernachtungen in nachhaltigen Unterkünften über </w:t>
      </w:r>
      <w:r w:rsidR="00462419">
        <w:t xml:space="preserve">(geführte) Tagesausflüge in der Natur bis zu veganen oder vegetarischen Kulinarik-Angeboten. Da ist für </w:t>
      </w:r>
      <w:r w:rsidR="00D56D14">
        <w:t>J</w:t>
      </w:r>
      <w:r w:rsidR="00462419">
        <w:t>ede*n etwas dabei.</w:t>
      </w:r>
    </w:p>
    <w:p w14:paraId="01A46BFA" w14:textId="77777777" w:rsidR="006F272D" w:rsidRDefault="006F272D">
      <w:pPr>
        <w:spacing w:line="240" w:lineRule="auto"/>
      </w:pPr>
      <w:r>
        <w:br w:type="page"/>
      </w:r>
    </w:p>
    <w:p w14:paraId="538020D5" w14:textId="757870D4" w:rsidR="000F1554" w:rsidRPr="006F272D" w:rsidRDefault="000F1554" w:rsidP="00AD15C9">
      <w:r>
        <w:rPr>
          <w:b/>
          <w:bCs/>
        </w:rPr>
        <w:lastRenderedPageBreak/>
        <w:t xml:space="preserve">Abschalten vom stressigen Alltag im Tiny Escape </w:t>
      </w:r>
    </w:p>
    <w:p w14:paraId="4B29F43E" w14:textId="49CF99CC" w:rsidR="001B4ED6" w:rsidRPr="001B4ED6" w:rsidRDefault="006A3C62" w:rsidP="006F272D">
      <w:r w:rsidRPr="006F272D">
        <w:t xml:space="preserve">Tiny </w:t>
      </w:r>
      <w:proofErr w:type="spellStart"/>
      <w:r w:rsidRPr="006F272D">
        <w:t>Houses</w:t>
      </w:r>
      <w:proofErr w:type="spellEnd"/>
      <w:r w:rsidRPr="006F272D">
        <w:t xml:space="preserve"> liegen im </w:t>
      </w:r>
      <w:r w:rsidR="00105DAC" w:rsidRPr="006F272D">
        <w:t>Urlaubstrend. Die Häuschen sind nachhaltig, da sie wenig Fläche verbrauchen</w:t>
      </w:r>
      <w:r w:rsidR="00767AFA">
        <w:t xml:space="preserve"> und oft minimalistisch eingerichtet sind. </w:t>
      </w:r>
      <w:r w:rsidR="005247D2" w:rsidRPr="006F272D">
        <w:t xml:space="preserve">Und sie </w:t>
      </w:r>
      <w:r w:rsidR="00767AFA">
        <w:t xml:space="preserve">liegen </w:t>
      </w:r>
      <w:r w:rsidR="005247D2" w:rsidRPr="006F272D">
        <w:t xml:space="preserve">meistens in der Natur und bieten so den perfekten </w:t>
      </w:r>
      <w:r w:rsidR="005247D2" w:rsidRPr="00DA77AB">
        <w:t>Rückzugsort</w:t>
      </w:r>
      <w:r w:rsidR="00843D9D" w:rsidRPr="00DA77AB">
        <w:t xml:space="preserve">, an dem man zur Ruhe kommt und dem Alltag entfliehen kann. </w:t>
      </w:r>
      <w:r w:rsidR="005247D2" w:rsidRPr="00DA77AB">
        <w:t xml:space="preserve"> </w:t>
      </w:r>
      <w:r w:rsidR="006D431F" w:rsidRPr="00DA77AB">
        <w:t xml:space="preserve">Die </w:t>
      </w:r>
      <w:hyperlink r:id="rId13" w:history="1">
        <w:r w:rsidR="006D431F" w:rsidRPr="00DA77AB">
          <w:rPr>
            <w:rStyle w:val="Hyperlink"/>
            <w:color w:val="auto"/>
          </w:rPr>
          <w:t xml:space="preserve">Green Tiny </w:t>
        </w:r>
        <w:proofErr w:type="spellStart"/>
        <w:r w:rsidR="006D431F" w:rsidRPr="00DA77AB">
          <w:rPr>
            <w:rStyle w:val="Hyperlink"/>
            <w:color w:val="auto"/>
          </w:rPr>
          <w:t>Houses</w:t>
        </w:r>
        <w:proofErr w:type="spellEnd"/>
      </w:hyperlink>
      <w:r w:rsidR="00843D9D" w:rsidRPr="00DA77AB">
        <w:t xml:space="preserve"> </w:t>
      </w:r>
      <w:r w:rsidR="006D431F" w:rsidRPr="00DA77AB">
        <w:t>sind überall in Deutschland verteilt</w:t>
      </w:r>
      <w:r w:rsidR="006F272D" w:rsidRPr="00DA77AB">
        <w:t>:</w:t>
      </w:r>
      <w:r w:rsidR="006D431F" w:rsidRPr="00DA77AB">
        <w:t xml:space="preserve"> am Meer, in den Bergen </w:t>
      </w:r>
      <w:r w:rsidR="00060B26" w:rsidRPr="00DA77AB">
        <w:t>und</w:t>
      </w:r>
      <w:r w:rsidR="006D431F" w:rsidRPr="00DA77AB">
        <w:t xml:space="preserve"> am See</w:t>
      </w:r>
      <w:r w:rsidR="000F1554" w:rsidRPr="00DA77AB">
        <w:t xml:space="preserve">. </w:t>
      </w:r>
      <w:r w:rsidR="006F272D" w:rsidRPr="00DA77AB">
        <w:t xml:space="preserve">Für Minimalist*innen und Naturliebhaber*innen genau </w:t>
      </w:r>
      <w:r w:rsidR="000F1554" w:rsidRPr="00DA77AB">
        <w:t>das richtige Geschenk</w:t>
      </w:r>
      <w:r w:rsidR="000F1554">
        <w:t xml:space="preserve">. </w:t>
      </w:r>
    </w:p>
    <w:p w14:paraId="7A5A9874" w14:textId="77777777" w:rsidR="00AD15C9" w:rsidRDefault="00AD15C9" w:rsidP="00AD15C9">
      <w:pPr>
        <w:rPr>
          <w:b/>
          <w:bCs/>
          <w:szCs w:val="20"/>
        </w:rPr>
      </w:pPr>
    </w:p>
    <w:p w14:paraId="03A9ED8B" w14:textId="69541756" w:rsidR="000740F3" w:rsidRDefault="007651B5" w:rsidP="00AD15C9">
      <w:pPr>
        <w:rPr>
          <w:b/>
          <w:bCs/>
          <w:szCs w:val="20"/>
        </w:rPr>
      </w:pPr>
      <w:r>
        <w:rPr>
          <w:b/>
          <w:bCs/>
          <w:szCs w:val="20"/>
        </w:rPr>
        <w:t>Zu Meeresrauschen einschlafen</w:t>
      </w:r>
    </w:p>
    <w:p w14:paraId="07FFB6A4" w14:textId="2E23FF00" w:rsidR="000740F3" w:rsidRPr="000740F3" w:rsidRDefault="000740F3" w:rsidP="00AD15C9">
      <w:pPr>
        <w:rPr>
          <w:szCs w:val="20"/>
        </w:rPr>
      </w:pPr>
      <w:r>
        <w:rPr>
          <w:szCs w:val="20"/>
        </w:rPr>
        <w:t xml:space="preserve">Den Sonnenuntergang über dem </w:t>
      </w:r>
      <w:r w:rsidRPr="00DA77AB">
        <w:rPr>
          <w:szCs w:val="20"/>
        </w:rPr>
        <w:t>Meer beobachten und dann vom Rauschen der Wellen in den Schlaf gewogen werden –</w:t>
      </w:r>
      <w:r w:rsidR="006F272D" w:rsidRPr="00DA77AB">
        <w:rPr>
          <w:szCs w:val="20"/>
        </w:rPr>
        <w:t xml:space="preserve"> i</w:t>
      </w:r>
      <w:r w:rsidRPr="00DA77AB">
        <w:rPr>
          <w:szCs w:val="20"/>
        </w:rPr>
        <w:t xml:space="preserve">n </w:t>
      </w:r>
      <w:hyperlink r:id="rId14" w:history="1">
        <w:proofErr w:type="spellStart"/>
        <w:r w:rsidRPr="00DA77AB">
          <w:rPr>
            <w:rStyle w:val="Hyperlink"/>
            <w:color w:val="auto"/>
            <w:szCs w:val="20"/>
          </w:rPr>
          <w:t>Kronsgaard</w:t>
        </w:r>
        <w:proofErr w:type="spellEnd"/>
      </w:hyperlink>
      <w:r w:rsidRPr="00DA77AB">
        <w:rPr>
          <w:szCs w:val="20"/>
        </w:rPr>
        <w:t xml:space="preserve"> an der Ostsee </w:t>
      </w:r>
      <w:r w:rsidR="007651B5" w:rsidRPr="00DA77AB">
        <w:rPr>
          <w:szCs w:val="20"/>
        </w:rPr>
        <w:t>wird dieser Traum Wirklichkeit. Dort kann man in</w:t>
      </w:r>
      <w:r w:rsidRPr="00DA77AB">
        <w:rPr>
          <w:szCs w:val="20"/>
        </w:rPr>
        <w:t xml:space="preserve"> Schlafstrandkörben übernachten</w:t>
      </w:r>
      <w:r w:rsidR="007651B5" w:rsidRPr="00DA77AB">
        <w:rPr>
          <w:szCs w:val="20"/>
        </w:rPr>
        <w:t>, welche mit einer</w:t>
      </w:r>
      <w:r w:rsidRPr="00DA77AB">
        <w:rPr>
          <w:szCs w:val="20"/>
        </w:rPr>
        <w:t xml:space="preserve"> Matratze ausgestattet und mit Außenwänden vor dem Wind geschützt</w:t>
      </w:r>
      <w:r w:rsidR="007651B5" w:rsidRPr="00DA77AB">
        <w:rPr>
          <w:szCs w:val="20"/>
        </w:rPr>
        <w:t xml:space="preserve"> ist</w:t>
      </w:r>
      <w:r w:rsidRPr="00DA77AB">
        <w:rPr>
          <w:szCs w:val="20"/>
        </w:rPr>
        <w:t>. Durch ein Sichtfester und zwei Bullaugen kann man nachts die Sterne beobachten</w:t>
      </w:r>
      <w:r w:rsidR="007651B5" w:rsidRPr="00DA77AB">
        <w:rPr>
          <w:szCs w:val="20"/>
        </w:rPr>
        <w:t xml:space="preserve">. </w:t>
      </w:r>
      <w:r w:rsidR="006D431F" w:rsidRPr="00DA77AB">
        <w:rPr>
          <w:szCs w:val="20"/>
        </w:rPr>
        <w:t xml:space="preserve">Zu der Übernachtung </w:t>
      </w:r>
      <w:r w:rsidR="006F272D" w:rsidRPr="00DA77AB">
        <w:rPr>
          <w:szCs w:val="20"/>
        </w:rPr>
        <w:t>können</w:t>
      </w:r>
      <w:r w:rsidR="006D431F" w:rsidRPr="00DA77AB">
        <w:rPr>
          <w:szCs w:val="20"/>
        </w:rPr>
        <w:t xml:space="preserve"> Extras hinzu</w:t>
      </w:r>
      <w:r w:rsidR="006F272D" w:rsidRPr="00DA77AB">
        <w:rPr>
          <w:szCs w:val="20"/>
        </w:rPr>
        <w:t>ge</w:t>
      </w:r>
      <w:r w:rsidR="006D431F" w:rsidRPr="00DA77AB">
        <w:rPr>
          <w:szCs w:val="20"/>
        </w:rPr>
        <w:t>buch</w:t>
      </w:r>
      <w:r w:rsidR="006F272D" w:rsidRPr="00DA77AB">
        <w:rPr>
          <w:szCs w:val="20"/>
        </w:rPr>
        <w:t>t werden</w:t>
      </w:r>
      <w:r w:rsidR="006D431F" w:rsidRPr="00DA77AB">
        <w:rPr>
          <w:szCs w:val="20"/>
        </w:rPr>
        <w:t xml:space="preserve">, wie Frühstück im Landhaus „Ostseeblick“ oder </w:t>
      </w:r>
      <w:r w:rsidR="00266743" w:rsidRPr="00DA77AB">
        <w:rPr>
          <w:szCs w:val="20"/>
        </w:rPr>
        <w:t xml:space="preserve">ein </w:t>
      </w:r>
      <w:r w:rsidR="006D431F" w:rsidRPr="00DA77AB">
        <w:rPr>
          <w:szCs w:val="20"/>
        </w:rPr>
        <w:t>Schwimmbad- und Saunabesuch.</w:t>
      </w:r>
      <w:r w:rsidR="004B2737" w:rsidRPr="00DA77AB">
        <w:rPr>
          <w:szCs w:val="20"/>
        </w:rPr>
        <w:t xml:space="preserve"> In Heikendorf an der </w:t>
      </w:r>
      <w:r w:rsidR="005D24F2" w:rsidRPr="00DA77AB">
        <w:rPr>
          <w:szCs w:val="20"/>
        </w:rPr>
        <w:t xml:space="preserve">Sonnenseite der </w:t>
      </w:r>
      <w:r w:rsidR="004B2737" w:rsidRPr="00DA77AB">
        <w:rPr>
          <w:szCs w:val="20"/>
        </w:rPr>
        <w:t xml:space="preserve">Kieler Förde </w:t>
      </w:r>
      <w:r w:rsidR="00634CD0" w:rsidRPr="00DA77AB">
        <w:rPr>
          <w:szCs w:val="20"/>
        </w:rPr>
        <w:t xml:space="preserve">kann man ebenfalls im </w:t>
      </w:r>
      <w:hyperlink r:id="rId15" w:history="1">
        <w:r w:rsidR="00634CD0" w:rsidRPr="00DA77AB">
          <w:rPr>
            <w:rStyle w:val="Hyperlink"/>
            <w:color w:val="auto"/>
            <w:szCs w:val="20"/>
          </w:rPr>
          <w:t>Schlafstrandkorb</w:t>
        </w:r>
      </w:hyperlink>
      <w:r w:rsidR="00634CD0" w:rsidRPr="00DA77AB">
        <w:rPr>
          <w:szCs w:val="20"/>
        </w:rPr>
        <w:t xml:space="preserve"> </w:t>
      </w:r>
      <w:r w:rsidR="005D24F2" w:rsidRPr="00DA77AB">
        <w:rPr>
          <w:szCs w:val="20"/>
        </w:rPr>
        <w:t>übernachten</w:t>
      </w:r>
      <w:r w:rsidR="00D56D14">
        <w:rPr>
          <w:szCs w:val="20"/>
        </w:rPr>
        <w:t>.</w:t>
      </w:r>
    </w:p>
    <w:p w14:paraId="02DB55D2" w14:textId="77777777" w:rsidR="000740F3" w:rsidRDefault="000740F3" w:rsidP="00AD15C9">
      <w:pPr>
        <w:rPr>
          <w:b/>
          <w:bCs/>
          <w:szCs w:val="20"/>
        </w:rPr>
      </w:pPr>
    </w:p>
    <w:p w14:paraId="16FE4AA3" w14:textId="7BA5BB43" w:rsidR="00584014" w:rsidRDefault="00584014" w:rsidP="00AD15C9">
      <w:pPr>
        <w:rPr>
          <w:b/>
          <w:bCs/>
          <w:szCs w:val="20"/>
        </w:rPr>
      </w:pPr>
      <w:r>
        <w:rPr>
          <w:b/>
          <w:bCs/>
          <w:szCs w:val="20"/>
        </w:rPr>
        <w:t>Vegane Kulinarik im Biosphärenreserv</w:t>
      </w:r>
      <w:r w:rsidR="005F5067">
        <w:rPr>
          <w:b/>
          <w:bCs/>
          <w:szCs w:val="20"/>
        </w:rPr>
        <w:t xml:space="preserve">at </w:t>
      </w:r>
    </w:p>
    <w:p w14:paraId="55747B73" w14:textId="360A3B08" w:rsidR="00CA470E" w:rsidRPr="00A4196A" w:rsidRDefault="00A4196A" w:rsidP="00AD15C9">
      <w:pPr>
        <w:rPr>
          <w:szCs w:val="20"/>
        </w:rPr>
      </w:pPr>
      <w:r>
        <w:rPr>
          <w:szCs w:val="20"/>
        </w:rPr>
        <w:t>Das</w:t>
      </w:r>
      <w:r w:rsidR="000A2ECC">
        <w:rPr>
          <w:szCs w:val="20"/>
        </w:rPr>
        <w:t xml:space="preserve"> klimaschonende</w:t>
      </w:r>
      <w:r>
        <w:rPr>
          <w:szCs w:val="20"/>
        </w:rPr>
        <w:t xml:space="preserve"> </w:t>
      </w:r>
      <w:hyperlink r:id="rId16" w:history="1">
        <w:proofErr w:type="spellStart"/>
        <w:r w:rsidRPr="00DA77AB">
          <w:rPr>
            <w:rStyle w:val="Hyperlink"/>
            <w:color w:val="auto"/>
            <w:szCs w:val="20"/>
          </w:rPr>
          <w:t>ahead</w:t>
        </w:r>
        <w:proofErr w:type="spellEnd"/>
        <w:r w:rsidRPr="00DA77AB">
          <w:rPr>
            <w:rStyle w:val="Hyperlink"/>
            <w:color w:val="auto"/>
            <w:szCs w:val="20"/>
          </w:rPr>
          <w:t xml:space="preserve"> Burghotel</w:t>
        </w:r>
      </w:hyperlink>
      <w:r w:rsidRPr="00DA77AB">
        <w:rPr>
          <w:szCs w:val="20"/>
        </w:rPr>
        <w:t xml:space="preserve"> im Biosphärenreservat Flusslandschaft Elbe-Brandenburg </w:t>
      </w:r>
      <w:r w:rsidR="000E70B8" w:rsidRPr="00DA77AB">
        <w:rPr>
          <w:szCs w:val="20"/>
        </w:rPr>
        <w:t xml:space="preserve">besticht durch </w:t>
      </w:r>
      <w:r w:rsidR="00D461B5" w:rsidRPr="00DA77AB">
        <w:rPr>
          <w:szCs w:val="20"/>
        </w:rPr>
        <w:t xml:space="preserve">die </w:t>
      </w:r>
      <w:r w:rsidR="000E70B8" w:rsidRPr="00DA77AB">
        <w:rPr>
          <w:szCs w:val="20"/>
        </w:rPr>
        <w:t xml:space="preserve">stilvolle Einrichtung, zahlreiche Aktiv- und Wellnessangebote </w:t>
      </w:r>
      <w:r w:rsidR="00D56D14" w:rsidRPr="00DA77AB">
        <w:rPr>
          <w:szCs w:val="20"/>
        </w:rPr>
        <w:t xml:space="preserve">sowie </w:t>
      </w:r>
      <w:r w:rsidR="00D461B5" w:rsidRPr="00DA77AB">
        <w:rPr>
          <w:szCs w:val="20"/>
        </w:rPr>
        <w:t>eine</w:t>
      </w:r>
      <w:r w:rsidR="006F272D" w:rsidRPr="00DA77AB">
        <w:rPr>
          <w:szCs w:val="20"/>
        </w:rPr>
        <w:t>n</w:t>
      </w:r>
      <w:r w:rsidR="00D461B5" w:rsidRPr="00DA77AB">
        <w:rPr>
          <w:szCs w:val="20"/>
        </w:rPr>
        <w:t xml:space="preserve"> Badesee in fußläufiger Entfernung. Ein echtes Alleinstellungsmerkmal </w:t>
      </w:r>
      <w:r w:rsidR="00B01DBE" w:rsidRPr="00DA77AB">
        <w:rPr>
          <w:szCs w:val="20"/>
        </w:rPr>
        <w:t>ist</w:t>
      </w:r>
      <w:r w:rsidR="00D461B5" w:rsidRPr="00DA77AB">
        <w:rPr>
          <w:szCs w:val="20"/>
        </w:rPr>
        <w:t xml:space="preserve"> jedoch das Hotelrestaurant</w:t>
      </w:r>
      <w:r w:rsidR="009F4FA6" w:rsidRPr="00DA77AB">
        <w:rPr>
          <w:szCs w:val="20"/>
        </w:rPr>
        <w:t xml:space="preserve"> „</w:t>
      </w:r>
      <w:proofErr w:type="spellStart"/>
      <w:r w:rsidR="001475B8">
        <w:fldChar w:fldCharType="begin"/>
      </w:r>
      <w:r w:rsidR="001475B8">
        <w:instrText>HYPERLINK "https://aheadhotel.de/en/veganes-restaurant/"</w:instrText>
      </w:r>
      <w:r w:rsidR="001475B8">
        <w:fldChar w:fldCharType="separate"/>
      </w:r>
      <w:r w:rsidR="009F4FA6" w:rsidRPr="00DA77AB">
        <w:rPr>
          <w:rStyle w:val="Hyperlink"/>
          <w:color w:val="auto"/>
          <w:szCs w:val="20"/>
        </w:rPr>
        <w:t>place</w:t>
      </w:r>
      <w:proofErr w:type="spellEnd"/>
      <w:r w:rsidR="009F4FA6" w:rsidRPr="00DA77AB">
        <w:rPr>
          <w:rStyle w:val="Hyperlink"/>
          <w:color w:val="auto"/>
          <w:szCs w:val="20"/>
        </w:rPr>
        <w:t xml:space="preserve"> </w:t>
      </w:r>
      <w:proofErr w:type="spellStart"/>
      <w:r w:rsidR="009F4FA6" w:rsidRPr="00DA77AB">
        <w:rPr>
          <w:rStyle w:val="Hyperlink"/>
          <w:color w:val="auto"/>
          <w:szCs w:val="20"/>
        </w:rPr>
        <w:t>to</w:t>
      </w:r>
      <w:proofErr w:type="spellEnd"/>
      <w:r w:rsidR="009F4FA6" w:rsidRPr="00DA77AB">
        <w:rPr>
          <w:rStyle w:val="Hyperlink"/>
          <w:color w:val="auto"/>
          <w:szCs w:val="20"/>
        </w:rPr>
        <w:t xml:space="preserve"> V</w:t>
      </w:r>
      <w:r w:rsidR="001475B8">
        <w:rPr>
          <w:rStyle w:val="Hyperlink"/>
          <w:color w:val="auto"/>
          <w:szCs w:val="20"/>
        </w:rPr>
        <w:fldChar w:fldCharType="end"/>
      </w:r>
      <w:r w:rsidR="009F4FA6" w:rsidRPr="00DA77AB">
        <w:rPr>
          <w:szCs w:val="20"/>
        </w:rPr>
        <w:t>“. Wie der Name schon erkennen lässt</w:t>
      </w:r>
      <w:r w:rsidR="00D75279" w:rsidRPr="00DA77AB">
        <w:rPr>
          <w:szCs w:val="20"/>
        </w:rPr>
        <w:t xml:space="preserve">, </w:t>
      </w:r>
      <w:r w:rsidR="00C8163C" w:rsidRPr="00DA77AB">
        <w:rPr>
          <w:szCs w:val="20"/>
        </w:rPr>
        <w:t>serviert</w:t>
      </w:r>
      <w:r w:rsidR="00D75279" w:rsidRPr="00DA77AB">
        <w:rPr>
          <w:szCs w:val="20"/>
        </w:rPr>
        <w:t xml:space="preserve"> das Restaurant </w:t>
      </w:r>
      <w:r w:rsidR="00C8163C" w:rsidRPr="00DA77AB">
        <w:rPr>
          <w:szCs w:val="20"/>
        </w:rPr>
        <w:t>nur vegane Gerichte</w:t>
      </w:r>
      <w:r w:rsidR="00C107A4">
        <w:rPr>
          <w:szCs w:val="20"/>
        </w:rPr>
        <w:t xml:space="preserve">. Außerdem werden </w:t>
      </w:r>
      <w:r w:rsidR="007C59AA">
        <w:rPr>
          <w:szCs w:val="20"/>
        </w:rPr>
        <w:t>für</w:t>
      </w:r>
      <w:r w:rsidR="00C107A4">
        <w:rPr>
          <w:szCs w:val="20"/>
        </w:rPr>
        <w:t xml:space="preserve"> jede</w:t>
      </w:r>
      <w:r w:rsidR="007C59AA">
        <w:rPr>
          <w:szCs w:val="20"/>
        </w:rPr>
        <w:t>s</w:t>
      </w:r>
      <w:r w:rsidR="00C107A4">
        <w:rPr>
          <w:szCs w:val="20"/>
        </w:rPr>
        <w:t xml:space="preserve"> Gericht die C</w:t>
      </w:r>
      <w:r w:rsidR="00D56D14">
        <w:rPr>
          <w:szCs w:val="20"/>
        </w:rPr>
        <w:t>O</w:t>
      </w:r>
      <w:r w:rsidR="00C107A4" w:rsidRPr="00DA77AB">
        <w:rPr>
          <w:szCs w:val="20"/>
          <w:vertAlign w:val="subscript"/>
        </w:rPr>
        <w:t>2</w:t>
      </w:r>
      <w:r w:rsidR="00C107A4">
        <w:rPr>
          <w:szCs w:val="20"/>
        </w:rPr>
        <w:t>-Emissionen angegeben</w:t>
      </w:r>
      <w:r w:rsidR="008B4787">
        <w:rPr>
          <w:szCs w:val="20"/>
        </w:rPr>
        <w:t>. Diese Transparenz zeigt</w:t>
      </w:r>
      <w:r w:rsidR="00002679">
        <w:rPr>
          <w:szCs w:val="20"/>
        </w:rPr>
        <w:t>,</w:t>
      </w:r>
      <w:r w:rsidR="008B4787">
        <w:rPr>
          <w:szCs w:val="20"/>
        </w:rPr>
        <w:t xml:space="preserve"> wie ambitioniert das Hotel beim Klimaschutz i</w:t>
      </w:r>
      <w:r w:rsidR="00DC55F6">
        <w:rPr>
          <w:szCs w:val="20"/>
        </w:rPr>
        <w:t>st.</w:t>
      </w:r>
      <w:r w:rsidR="008B4787">
        <w:rPr>
          <w:szCs w:val="20"/>
        </w:rPr>
        <w:t xml:space="preserve"> </w:t>
      </w:r>
      <w:r w:rsidR="00DC55F6">
        <w:rPr>
          <w:szCs w:val="20"/>
        </w:rPr>
        <w:t>U</w:t>
      </w:r>
      <w:r w:rsidR="008B4787">
        <w:rPr>
          <w:szCs w:val="20"/>
        </w:rPr>
        <w:t xml:space="preserve">nd </w:t>
      </w:r>
      <w:r w:rsidR="00DC55F6">
        <w:rPr>
          <w:szCs w:val="20"/>
        </w:rPr>
        <w:t>sie ermöglicht einem, die</w:t>
      </w:r>
      <w:r w:rsidR="00B01DBE">
        <w:rPr>
          <w:szCs w:val="20"/>
        </w:rPr>
        <w:t xml:space="preserve"> klimafreundlichste Wahl zu treffen. </w:t>
      </w:r>
    </w:p>
    <w:p w14:paraId="471502D9" w14:textId="0D50725C" w:rsidR="00CA470E" w:rsidRDefault="00CA470E" w:rsidP="00AD15C9">
      <w:pPr>
        <w:rPr>
          <w:b/>
          <w:bCs/>
          <w:szCs w:val="20"/>
        </w:rPr>
      </w:pPr>
    </w:p>
    <w:p w14:paraId="1E962F4D" w14:textId="631A4083" w:rsidR="00C674CB" w:rsidRPr="00DA77AB" w:rsidRDefault="00DC55F6" w:rsidP="00AD15C9">
      <w:pPr>
        <w:rPr>
          <w:szCs w:val="20"/>
        </w:rPr>
      </w:pPr>
      <w:r>
        <w:rPr>
          <w:szCs w:val="20"/>
        </w:rPr>
        <w:t xml:space="preserve">Neben der </w:t>
      </w:r>
      <w:r w:rsidR="00D56D14">
        <w:rPr>
          <w:szCs w:val="20"/>
        </w:rPr>
        <w:t xml:space="preserve">bedachten </w:t>
      </w:r>
      <w:r>
        <w:rPr>
          <w:szCs w:val="20"/>
        </w:rPr>
        <w:t>Auswahl der Geschenke gibt es noch mehr Möglich</w:t>
      </w:r>
      <w:r w:rsidR="00D90860">
        <w:rPr>
          <w:szCs w:val="20"/>
        </w:rPr>
        <w:t>-</w:t>
      </w:r>
      <w:proofErr w:type="spellStart"/>
      <w:r>
        <w:rPr>
          <w:szCs w:val="20"/>
        </w:rPr>
        <w:t>keiten</w:t>
      </w:r>
      <w:proofErr w:type="spellEnd"/>
      <w:r>
        <w:rPr>
          <w:szCs w:val="20"/>
        </w:rPr>
        <w:t>, um klimaschonend Weihnachten zu feiern.</w:t>
      </w:r>
      <w:r w:rsidR="007651B5">
        <w:rPr>
          <w:szCs w:val="20"/>
        </w:rPr>
        <w:t xml:space="preserve"> Vegetarischer </w:t>
      </w:r>
      <w:r w:rsidR="008D2C63">
        <w:rPr>
          <w:szCs w:val="20"/>
        </w:rPr>
        <w:t>oder veganer</w:t>
      </w:r>
      <w:r w:rsidR="007651B5">
        <w:rPr>
          <w:szCs w:val="20"/>
        </w:rPr>
        <w:t xml:space="preserve"> Braten sind eine nachhaltige Alternative zu herkömmlichen Weihnachtsessen. Geschenkpapier</w:t>
      </w:r>
      <w:r>
        <w:rPr>
          <w:szCs w:val="20"/>
        </w:rPr>
        <w:t xml:space="preserve"> </w:t>
      </w:r>
      <w:r w:rsidR="007651B5">
        <w:rPr>
          <w:szCs w:val="20"/>
        </w:rPr>
        <w:t xml:space="preserve">und </w:t>
      </w:r>
      <w:r>
        <w:rPr>
          <w:szCs w:val="20"/>
        </w:rPr>
        <w:t xml:space="preserve">Baumschmuck </w:t>
      </w:r>
      <w:r w:rsidR="007651B5">
        <w:rPr>
          <w:szCs w:val="20"/>
        </w:rPr>
        <w:t>k</w:t>
      </w:r>
      <w:r w:rsidR="00D56D14">
        <w:rPr>
          <w:szCs w:val="20"/>
        </w:rPr>
        <w:t>ö</w:t>
      </w:r>
      <w:r w:rsidR="007651B5">
        <w:rPr>
          <w:szCs w:val="20"/>
        </w:rPr>
        <w:t>nn</w:t>
      </w:r>
      <w:r w:rsidR="00D56D14">
        <w:rPr>
          <w:szCs w:val="20"/>
        </w:rPr>
        <w:t>en</w:t>
      </w:r>
      <w:r w:rsidR="007651B5">
        <w:rPr>
          <w:szCs w:val="20"/>
        </w:rPr>
        <w:t xml:space="preserve"> jedes Jahr </w:t>
      </w:r>
      <w:r>
        <w:rPr>
          <w:szCs w:val="20"/>
        </w:rPr>
        <w:t>wieder</w:t>
      </w:r>
      <w:r w:rsidR="007651B5">
        <w:rPr>
          <w:szCs w:val="20"/>
        </w:rPr>
        <w:t xml:space="preserve">verwendet und so wertvolle Ressourcen </w:t>
      </w:r>
      <w:r w:rsidR="007651B5" w:rsidRPr="00DA77AB">
        <w:rPr>
          <w:szCs w:val="20"/>
        </w:rPr>
        <w:t xml:space="preserve">geschont werden. </w:t>
      </w:r>
      <w:r w:rsidR="00D5467B" w:rsidRPr="00DA77AB">
        <w:rPr>
          <w:szCs w:val="20"/>
        </w:rPr>
        <w:t>Und eine Anreise</w:t>
      </w:r>
      <w:r w:rsidR="00CD52AA" w:rsidRPr="00DA77AB">
        <w:rPr>
          <w:szCs w:val="20"/>
        </w:rPr>
        <w:t xml:space="preserve"> mit Bus und Bahn spart </w:t>
      </w:r>
      <w:r w:rsidR="00D56D14" w:rsidRPr="00DA77AB">
        <w:rPr>
          <w:szCs w:val="20"/>
        </w:rPr>
        <w:t xml:space="preserve">ebenfalls </w:t>
      </w:r>
      <w:r w:rsidR="00CD52AA" w:rsidRPr="00DA77AB">
        <w:rPr>
          <w:szCs w:val="20"/>
        </w:rPr>
        <w:t xml:space="preserve">Emissionen. </w:t>
      </w:r>
      <w:hyperlink r:id="rId17" w:history="1">
        <w:r w:rsidR="0062117D" w:rsidRPr="00DA77AB">
          <w:rPr>
            <w:rStyle w:val="Hyperlink"/>
            <w:color w:val="auto"/>
            <w:szCs w:val="20"/>
          </w:rPr>
          <w:t>Hier</w:t>
        </w:r>
      </w:hyperlink>
      <w:r w:rsidR="0062117D" w:rsidRPr="00DA77AB">
        <w:rPr>
          <w:szCs w:val="20"/>
        </w:rPr>
        <w:t xml:space="preserve"> haben wir bereits </w:t>
      </w:r>
      <w:r w:rsidR="00856A3C" w:rsidRPr="00DA77AB">
        <w:rPr>
          <w:szCs w:val="20"/>
        </w:rPr>
        <w:t xml:space="preserve">etwas dazu </w:t>
      </w:r>
      <w:r w:rsidR="0062117D" w:rsidRPr="00DA77AB">
        <w:rPr>
          <w:szCs w:val="20"/>
        </w:rPr>
        <w:t>geschrieben!</w:t>
      </w:r>
      <w:r w:rsidR="0059108D" w:rsidRPr="00DA77AB">
        <w:rPr>
          <w:szCs w:val="20"/>
        </w:rPr>
        <w:t xml:space="preserve"> </w:t>
      </w:r>
    </w:p>
    <w:p w14:paraId="01FBB5DF" w14:textId="77777777" w:rsidR="00C674CB" w:rsidRPr="00DA77AB" w:rsidRDefault="00C674CB" w:rsidP="00AD15C9">
      <w:pPr>
        <w:rPr>
          <w:szCs w:val="20"/>
        </w:rPr>
      </w:pPr>
    </w:p>
    <w:p w14:paraId="1A4D2EF9" w14:textId="68DC318E" w:rsidR="006F272D" w:rsidRDefault="00C674CB" w:rsidP="00DA77AB">
      <w:pPr>
        <w:rPr>
          <w:b/>
          <w:bCs/>
          <w:szCs w:val="20"/>
        </w:rPr>
      </w:pPr>
      <w:r w:rsidRPr="00DA77AB">
        <w:rPr>
          <w:szCs w:val="20"/>
        </w:rPr>
        <w:t xml:space="preserve">Am 01. Dezember </w:t>
      </w:r>
      <w:proofErr w:type="gramStart"/>
      <w:r w:rsidRPr="00DA77AB">
        <w:rPr>
          <w:szCs w:val="20"/>
        </w:rPr>
        <w:t>startet übrigens</w:t>
      </w:r>
      <w:proofErr w:type="gramEnd"/>
      <w:r w:rsidRPr="00DA77AB">
        <w:rPr>
          <w:szCs w:val="20"/>
        </w:rPr>
        <w:t xml:space="preserve"> der Katzensprung-Adventskalender über den </w:t>
      </w:r>
      <w:hyperlink r:id="rId18" w:history="1">
        <w:r w:rsidRPr="00DA77AB">
          <w:rPr>
            <w:rStyle w:val="Hyperlink"/>
            <w:color w:val="auto"/>
            <w:szCs w:val="20"/>
          </w:rPr>
          <w:t>Facebook</w:t>
        </w:r>
      </w:hyperlink>
      <w:r w:rsidRPr="00DA77AB">
        <w:rPr>
          <w:szCs w:val="20"/>
        </w:rPr>
        <w:t xml:space="preserve">- und </w:t>
      </w:r>
      <w:hyperlink r:id="rId19" w:history="1">
        <w:proofErr w:type="spellStart"/>
        <w:r w:rsidRPr="00DA77AB">
          <w:rPr>
            <w:rStyle w:val="Hyperlink"/>
            <w:color w:val="auto"/>
            <w:szCs w:val="20"/>
          </w:rPr>
          <w:t>Instagramkanal</w:t>
        </w:r>
        <w:proofErr w:type="spellEnd"/>
        <w:r w:rsidRPr="00DA77AB">
          <w:rPr>
            <w:rStyle w:val="Hyperlink"/>
            <w:color w:val="auto"/>
            <w:szCs w:val="20"/>
          </w:rPr>
          <w:t>.</w:t>
        </w:r>
      </w:hyperlink>
      <w:r w:rsidRPr="00DA77AB">
        <w:rPr>
          <w:szCs w:val="20"/>
        </w:rPr>
        <w:t xml:space="preserve"> </w:t>
      </w:r>
      <w:r w:rsidR="007651B5" w:rsidRPr="00DA77AB">
        <w:rPr>
          <w:szCs w:val="20"/>
        </w:rPr>
        <w:t xml:space="preserve">Wir wünschen </w:t>
      </w:r>
      <w:r w:rsidR="007651B5">
        <w:rPr>
          <w:szCs w:val="20"/>
        </w:rPr>
        <w:t xml:space="preserve">Ihnen </w:t>
      </w:r>
      <w:r w:rsidR="00D56D14">
        <w:rPr>
          <w:szCs w:val="20"/>
        </w:rPr>
        <w:t xml:space="preserve">viel Spaß damit und </w:t>
      </w:r>
      <w:r w:rsidR="007651B5">
        <w:rPr>
          <w:szCs w:val="20"/>
        </w:rPr>
        <w:t xml:space="preserve">eine besinnliche Vorweihnachtszeit. </w:t>
      </w:r>
    </w:p>
    <w:p w14:paraId="105B13A8" w14:textId="1E0FD73B" w:rsidR="00AD3609" w:rsidRPr="00282593" w:rsidRDefault="00F044E0" w:rsidP="00F044E0">
      <w:pPr>
        <w:tabs>
          <w:tab w:val="left" w:pos="9639"/>
        </w:tabs>
        <w:ind w:right="-2"/>
        <w:rPr>
          <w:szCs w:val="20"/>
        </w:rPr>
      </w:pPr>
      <w:r w:rsidRPr="00282593">
        <w:rPr>
          <w:rStyle w:val="berschrift3Zchn"/>
          <w:szCs w:val="20"/>
        </w:rPr>
        <w:lastRenderedPageBreak/>
        <w:t>Über Katzensprung</w:t>
      </w:r>
      <w:r w:rsidRPr="00282593">
        <w:rPr>
          <w:rStyle w:val="berschrift3Zchn"/>
          <w:szCs w:val="20"/>
        </w:rPr>
        <w:br/>
      </w:r>
      <w:r w:rsidR="00AD3609" w:rsidRPr="00282593">
        <w:rPr>
          <w:szCs w:val="20"/>
        </w:rPr>
        <w:t xml:space="preserve">Das Projekt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 xml:space="preserve">Katzensprung 2.0 - Aktiv für den Klimaschutz im </w:t>
      </w:r>
      <w:r w:rsidR="00282593">
        <w:rPr>
          <w:szCs w:val="20"/>
        </w:rPr>
        <w:t>D</w:t>
      </w:r>
      <w:r w:rsidR="00AD3609" w:rsidRPr="00282593">
        <w:rPr>
          <w:szCs w:val="20"/>
        </w:rPr>
        <w:t xml:space="preserve">eutschlandtourismus" wird vom Bundesministerium für Umwelt, Naturschutz und nukleare Sicherheit im Rahmen der Nationalen Klimaschutzinitiative gefördert. Das Vorhaben ist eine Fortführung </w:t>
      </w:r>
      <w:r w:rsidR="000F128B" w:rsidRPr="00282593">
        <w:rPr>
          <w:szCs w:val="20"/>
        </w:rPr>
        <w:t>des</w:t>
      </w:r>
      <w:r w:rsidR="00AD3609" w:rsidRPr="00282593">
        <w:rPr>
          <w:szCs w:val="20"/>
        </w:rPr>
        <w:t xml:space="preserve"> erfolgreichen Pilotprojektes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>Katzensprung. Kleine Wege. Große Erlebnisse"</w:t>
      </w:r>
      <w:r w:rsidR="005815AC" w:rsidRPr="00282593">
        <w:rPr>
          <w:szCs w:val="20"/>
        </w:rPr>
        <w:t xml:space="preserve"> und Verbundprojekt </w:t>
      </w:r>
      <w:r w:rsidR="001451BA" w:rsidRPr="00282593">
        <w:rPr>
          <w:szCs w:val="20"/>
        </w:rPr>
        <w:t>zwischen dem</w:t>
      </w:r>
      <w:r w:rsidR="005815AC" w:rsidRPr="00282593">
        <w:rPr>
          <w:szCs w:val="20"/>
        </w:rPr>
        <w:t xml:space="preserve"> Verband Deutscher Naturparke e.V., dem Institut für Nachhaltige Ernährung und Ernährungswirtschaft an der FH Münster, der Technische</w:t>
      </w:r>
      <w:r w:rsidR="001451BA" w:rsidRPr="00282593">
        <w:rPr>
          <w:szCs w:val="20"/>
        </w:rPr>
        <w:t>n</w:t>
      </w:r>
      <w:r w:rsidR="005815AC" w:rsidRPr="00282593">
        <w:rPr>
          <w:szCs w:val="20"/>
        </w:rPr>
        <w:t xml:space="preserve"> Universität Berlin – Institut für Berufliche Bildung und Arbeitslehre (TUB) sowie de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Wuppertal Institut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für Klima, Umwelt, Energie gGmbH.</w:t>
      </w:r>
    </w:p>
    <w:p w14:paraId="3D486C69" w14:textId="6F521F48" w:rsidR="0055780F" w:rsidRPr="00282593" w:rsidRDefault="0055780F" w:rsidP="00633D70">
      <w:pPr>
        <w:rPr>
          <w:noProof/>
          <w:szCs w:val="20"/>
        </w:rPr>
      </w:pPr>
    </w:p>
    <w:p w14:paraId="234F1D39" w14:textId="77777777" w:rsidR="00D808A6" w:rsidRPr="00282593" w:rsidRDefault="00D808A6" w:rsidP="00F76C4E">
      <w:pPr>
        <w:pStyle w:val="berschrift3"/>
        <w:rPr>
          <w:rStyle w:val="berschrift3Zchn"/>
          <w:b/>
          <w:bCs/>
          <w:szCs w:val="20"/>
        </w:rPr>
      </w:pPr>
      <w:r w:rsidRPr="00282593">
        <w:rPr>
          <w:rStyle w:val="berschrift3Zchn"/>
          <w:b/>
          <w:bCs/>
          <w:szCs w:val="20"/>
        </w:rPr>
        <w:t>Bildmaterial</w:t>
      </w:r>
    </w:p>
    <w:p w14:paraId="452CF447" w14:textId="12F8E0A7" w:rsidR="00EE1DD5" w:rsidRPr="006D76F0" w:rsidRDefault="00D808A6" w:rsidP="00EE1DD5">
      <w:pPr>
        <w:rPr>
          <w:szCs w:val="20"/>
        </w:rPr>
      </w:pPr>
      <w:r w:rsidRPr="006D76F0">
        <w:rPr>
          <w:szCs w:val="20"/>
        </w:rPr>
        <w:t xml:space="preserve">Bildrechte: </w:t>
      </w:r>
      <w:r w:rsidR="006F272D">
        <w:rPr>
          <w:szCs w:val="20"/>
        </w:rPr>
        <w:t xml:space="preserve">Green Tiny </w:t>
      </w:r>
      <w:proofErr w:type="spellStart"/>
      <w:r w:rsidR="006F272D">
        <w:rPr>
          <w:szCs w:val="20"/>
        </w:rPr>
        <w:t>Houses</w:t>
      </w:r>
      <w:proofErr w:type="spellEnd"/>
    </w:p>
    <w:p w14:paraId="09548F0E" w14:textId="0BDE4F45" w:rsidR="00EE1DD5" w:rsidRPr="006D76F0" w:rsidRDefault="00D808A6" w:rsidP="00D808A6">
      <w:pPr>
        <w:rPr>
          <w:szCs w:val="20"/>
        </w:rPr>
      </w:pPr>
      <w:r w:rsidRPr="006D76F0">
        <w:rPr>
          <w:szCs w:val="20"/>
        </w:rPr>
        <w:t xml:space="preserve">Bildunterschrift: </w:t>
      </w:r>
      <w:r w:rsidR="006F272D" w:rsidRPr="006F272D">
        <w:rPr>
          <w:szCs w:val="20"/>
        </w:rPr>
        <w:t xml:space="preserve">Über die </w:t>
      </w:r>
      <w:hyperlink r:id="rId20" w:history="1">
        <w:r w:rsidR="006F272D" w:rsidRPr="00DA77AB">
          <w:rPr>
            <w:rStyle w:val="Hyperlink"/>
            <w:color w:val="auto"/>
            <w:szCs w:val="20"/>
          </w:rPr>
          <w:t>Plattform Katzensprung</w:t>
        </w:r>
      </w:hyperlink>
      <w:r w:rsidR="006F272D" w:rsidRPr="006F272D">
        <w:rPr>
          <w:szCs w:val="20"/>
        </w:rPr>
        <w:t xml:space="preserve"> lassen sich spannende und klimaschonende Erlebnisse finden, die sich als Weihnachtsgeschenke eignen und nachhaltig Freude bereiten</w:t>
      </w:r>
      <w:r w:rsidR="006F272D">
        <w:rPr>
          <w:szCs w:val="20"/>
        </w:rPr>
        <w:t>.</w:t>
      </w:r>
    </w:p>
    <w:p w14:paraId="3FFFF4B6" w14:textId="60904CC6" w:rsidR="0055780F" w:rsidRPr="00282593" w:rsidRDefault="0055780F" w:rsidP="00633D70">
      <w:pPr>
        <w:rPr>
          <w:noProof/>
          <w:szCs w:val="20"/>
        </w:rPr>
      </w:pPr>
    </w:p>
    <w:p w14:paraId="4843779B" w14:textId="77777777" w:rsidR="00F76C4E" w:rsidRPr="00282593" w:rsidRDefault="0024500C" w:rsidP="00F76C4E">
      <w:pPr>
        <w:pStyle w:val="berschrift3"/>
        <w:rPr>
          <w:szCs w:val="20"/>
        </w:rPr>
      </w:pPr>
      <w:r w:rsidRPr="00282593">
        <w:rPr>
          <w:szCs w:val="20"/>
        </w:rPr>
        <w:t>Pressebüro Katzensprung</w:t>
      </w:r>
    </w:p>
    <w:p w14:paraId="08EF6008" w14:textId="441A1850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fairkehr Verlags GmbH</w:t>
      </w:r>
      <w:r w:rsidRPr="00282593">
        <w:rPr>
          <w:szCs w:val="20"/>
        </w:rPr>
        <w:br/>
        <w:t>Obere Wilhelmstraße 32 · 53225 Bonn</w:t>
      </w:r>
      <w:r w:rsidRPr="00282593">
        <w:rPr>
          <w:szCs w:val="20"/>
        </w:rPr>
        <w:br/>
        <w:t>Tel. +49 (0)228 98585-65</w:t>
      </w:r>
      <w:r w:rsidRPr="00282593">
        <w:rPr>
          <w:szCs w:val="20"/>
        </w:rPr>
        <w:br/>
      </w:r>
      <w:r w:rsidR="00E82084" w:rsidRPr="00282593">
        <w:rPr>
          <w:szCs w:val="20"/>
        </w:rPr>
        <w:t>E-Mail</w:t>
      </w:r>
      <w:r w:rsidRPr="00282593">
        <w:rPr>
          <w:szCs w:val="20"/>
        </w:rPr>
        <w:t xml:space="preserve">: </w:t>
      </w:r>
      <w:hyperlink r:id="rId21" w:history="1">
        <w:r w:rsidRPr="00282593">
          <w:rPr>
            <w:szCs w:val="20"/>
            <w:u w:val="single"/>
          </w:rPr>
          <w:t>presse@katzensprung-deutschland.de</w:t>
        </w:r>
      </w:hyperlink>
    </w:p>
    <w:p w14:paraId="3464D464" w14:textId="77777777" w:rsidR="00BF517E" w:rsidRDefault="0024500C" w:rsidP="0024500C">
      <w:pPr>
        <w:rPr>
          <w:rStyle w:val="Hyperlink"/>
          <w:color w:val="auto"/>
          <w:szCs w:val="20"/>
          <w:u w:val="none"/>
        </w:rPr>
      </w:pPr>
      <w:r w:rsidRPr="00282593">
        <w:rPr>
          <w:szCs w:val="20"/>
        </w:rPr>
        <w:t>Besuchen Sie uns auch online!</w:t>
      </w:r>
      <w:r w:rsidRPr="00282593">
        <w:rPr>
          <w:szCs w:val="20"/>
        </w:rPr>
        <w:br/>
        <w:t xml:space="preserve">Unsere </w:t>
      </w:r>
      <w:r w:rsidRPr="00713E57">
        <w:rPr>
          <w:szCs w:val="20"/>
        </w:rPr>
        <w:t>Website: </w:t>
      </w:r>
      <w:hyperlink r:id="rId22" w:tgtFrame="T3O27JOdEZ_kPnS87AvOIEq" w:history="1">
        <w:r w:rsidRPr="00713E57">
          <w:rPr>
            <w:szCs w:val="20"/>
          </w:rPr>
          <w:t>www.katzensprung-deutschland.de</w:t>
        </w:r>
      </w:hyperlink>
      <w:r w:rsidRPr="00713E57">
        <w:rPr>
          <w:szCs w:val="20"/>
        </w:rPr>
        <w:br/>
        <w:t>Facebook</w:t>
      </w:r>
      <w:r w:rsidR="00713E57" w:rsidRPr="00713E57">
        <w:rPr>
          <w:szCs w:val="20"/>
        </w:rPr>
        <w:t xml:space="preserve">: </w:t>
      </w:r>
      <w:hyperlink r:id="rId23" w:history="1">
        <w:r w:rsidR="00713E57" w:rsidRPr="00713E57">
          <w:rPr>
            <w:rStyle w:val="Hyperlink"/>
            <w:color w:val="auto"/>
            <w:szCs w:val="20"/>
            <w:u w:val="none"/>
          </w:rPr>
          <w:t>www.facebook.com/katzensprungdeutschland.de</w:t>
        </w:r>
        <w:r w:rsidR="00713E57" w:rsidRPr="00713E57">
          <w:rPr>
            <w:rStyle w:val="Hyperlink"/>
            <w:color w:val="auto"/>
            <w:szCs w:val="20"/>
            <w:u w:val="none"/>
          </w:rPr>
          <w:br/>
        </w:r>
      </w:hyperlink>
      <w:r w:rsidRPr="00713E57">
        <w:rPr>
          <w:szCs w:val="20"/>
        </w:rPr>
        <w:t xml:space="preserve">Instagram: </w:t>
      </w:r>
      <w:hyperlink r:id="rId24" w:history="1">
        <w:r w:rsidR="00713E57" w:rsidRPr="00713E57">
          <w:rPr>
            <w:rStyle w:val="Hyperlink"/>
            <w:color w:val="auto"/>
            <w:szCs w:val="20"/>
            <w:u w:val="none"/>
          </w:rPr>
          <w:t>www.instagram.com/katzensprung_de/</w:t>
        </w:r>
      </w:hyperlink>
    </w:p>
    <w:p w14:paraId="6243BAD7" w14:textId="3BB68D6B" w:rsidR="0024500C" w:rsidRPr="00282593" w:rsidRDefault="00BF517E" w:rsidP="0024500C">
      <w:pPr>
        <w:rPr>
          <w:szCs w:val="20"/>
        </w:rPr>
      </w:pPr>
      <w:r>
        <w:rPr>
          <w:rStyle w:val="Hyperlink"/>
          <w:color w:val="auto"/>
          <w:szCs w:val="20"/>
          <w:u w:val="none"/>
        </w:rPr>
        <w:t>Pinteres</w:t>
      </w:r>
      <w:r w:rsidRPr="00BF517E">
        <w:rPr>
          <w:rStyle w:val="Hyperlink"/>
          <w:color w:val="auto"/>
          <w:szCs w:val="20"/>
          <w:u w:val="none"/>
        </w:rPr>
        <w:t xml:space="preserve">t: </w:t>
      </w:r>
      <w:hyperlink r:id="rId25" w:history="1">
        <w:r w:rsidRPr="00BF517E">
          <w:rPr>
            <w:rStyle w:val="Hyperlink"/>
            <w:color w:val="auto"/>
            <w:szCs w:val="20"/>
            <w:u w:val="none"/>
          </w:rPr>
          <w:t>www.pinterest.de/Katzensprung_de/</w:t>
        </w:r>
      </w:hyperlink>
      <w:r w:rsidR="0024500C" w:rsidRPr="00282593">
        <w:rPr>
          <w:szCs w:val="20"/>
        </w:rPr>
        <w:br/>
      </w:r>
      <w:r>
        <w:rPr>
          <w:szCs w:val="20"/>
        </w:rPr>
        <w:t>X</w:t>
      </w:r>
      <w:r w:rsidR="0024500C" w:rsidRPr="00282593">
        <w:rPr>
          <w:szCs w:val="20"/>
        </w:rPr>
        <w:t xml:space="preserve">: </w:t>
      </w:r>
      <w:hyperlink r:id="rId26" w:tgtFrame="pQhSMuZgbjZHkdgDN150gQH" w:history="1">
        <w:r w:rsidR="0024500C" w:rsidRPr="00282593">
          <w:rPr>
            <w:szCs w:val="20"/>
          </w:rPr>
          <w:t>twitter.com/</w:t>
        </w:r>
        <w:proofErr w:type="spellStart"/>
        <w:r w:rsidR="0024500C" w:rsidRPr="00282593">
          <w:rPr>
            <w:szCs w:val="20"/>
          </w:rPr>
          <w:t>katzensprung_de</w:t>
        </w:r>
        <w:proofErr w:type="spellEnd"/>
      </w:hyperlink>
      <w:r w:rsidR="0024500C" w:rsidRPr="00282593">
        <w:rPr>
          <w:szCs w:val="20"/>
        </w:rPr>
        <w:t> </w:t>
      </w:r>
    </w:p>
    <w:p w14:paraId="5B63C330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Sitz: Bonn - HRB 4546 Bonn</w:t>
      </w:r>
    </w:p>
    <w:p w14:paraId="1D43F6A9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Geschäftsführung: Michaela Mohrhardt und Regine Gwinner</w:t>
      </w:r>
    </w:p>
    <w:p w14:paraId="1ADE2930" w14:textId="77777777" w:rsidR="0024500C" w:rsidRDefault="0024500C" w:rsidP="00633D70">
      <w:pPr>
        <w:rPr>
          <w:noProof/>
        </w:rPr>
      </w:pPr>
    </w:p>
    <w:sectPr w:rsidR="0024500C" w:rsidSect="00E34E79">
      <w:headerReference w:type="default" r:id="rId27"/>
      <w:footerReference w:type="default" r:id="rId28"/>
      <w:headerReference w:type="first" r:id="rId29"/>
      <w:footerReference w:type="first" r:id="rId30"/>
      <w:pgSz w:w="11900" w:h="16840"/>
      <w:pgMar w:top="1502" w:right="3253" w:bottom="1134" w:left="127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CC204" w14:textId="77777777" w:rsidR="00E30843" w:rsidRDefault="00E30843" w:rsidP="00EA7AA4">
      <w:pPr>
        <w:spacing w:line="240" w:lineRule="auto"/>
      </w:pPr>
      <w:r>
        <w:separator/>
      </w:r>
    </w:p>
  </w:endnote>
  <w:endnote w:type="continuationSeparator" w:id="0">
    <w:p w14:paraId="280060E1" w14:textId="77777777" w:rsidR="00E30843" w:rsidRDefault="00E30843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 Light">
    <w:panose1 w:val="020B0403030101060003"/>
    <w:charset w:val="00"/>
    <w:family w:val="auto"/>
    <w:pitch w:val="variable"/>
    <w:sig w:usb0="A00002FF" w:usb1="5000205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tional Text Light">
    <w:panose1 w:val="000004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DA39" w14:textId="14584BDC" w:rsidR="00D808A6" w:rsidRDefault="00D808A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62FE55" wp14:editId="0B387C54">
              <wp:simplePos x="0" y="0"/>
              <wp:positionH relativeFrom="column">
                <wp:posOffset>-76200</wp:posOffset>
              </wp:positionH>
              <wp:positionV relativeFrom="paragraph">
                <wp:posOffset>-543560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12" name="Grafik 12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9B3D22" id="Gruppieren 8" o:spid="_x0000_s1026" style="position:absolute;margin-left:-6pt;margin-top:-42.8pt;width:220.75pt;height:66.5pt;z-index:251662336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t9Xq9MyGEC1Qd&#10;AAAAAAAAgJZu0GI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">
                <v:imagedata r:id="rId3" o:title="Ein Bild, das Text enthält"/>
              </v:shape>
              <v:shape id="Grafik 13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">
                <v:imagedata r:id="rId4" o:title=""/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7F4C" w14:textId="17AA81EA" w:rsidR="007C1D13" w:rsidRDefault="00AD3609" w:rsidP="00FA121E">
    <w:pPr>
      <w:pStyle w:val="Fu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46B6EB" wp14:editId="78F963F6">
              <wp:simplePos x="0" y="0"/>
              <wp:positionH relativeFrom="column">
                <wp:posOffset>-87630</wp:posOffset>
              </wp:positionH>
              <wp:positionV relativeFrom="paragraph">
                <wp:posOffset>-548005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11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9" name="Grafik 9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22C84F" id="Gruppieren 11" o:spid="_x0000_s1026" style="position:absolute;margin-left:-6.9pt;margin-top:-43.15pt;width:220.75pt;height:66.5pt;z-index:251660288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RLAIAAAAAAAAo&#10;RrAIAAAAAAAAoBjBIgAAAAAAAIBiBIsAAAAAAAAAihEsAgAAAAAAAChGsAgAAAAAAACgGMEiAAAA&#10;AAAAgGIEiwAAAAAAAACKESwCAAAAAAAAKEawCAAAAAAAAKAYwSIAAAAAAACAYgSLAAAAAAAAAIoR&#10;LAIAAAAAAAAoRrAIAAAAAAAAoBjBIgAAAAAAAIBiBIs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">
                <v:imagedata r:id="rId3" o:title="Ein Bild, das Text enthält"/>
              </v:shape>
              <v:shape id="Grafik 10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6A6D" w14:textId="77777777" w:rsidR="00E30843" w:rsidRDefault="00E30843" w:rsidP="00EA7AA4">
      <w:pPr>
        <w:spacing w:line="240" w:lineRule="auto"/>
      </w:pPr>
      <w:r>
        <w:separator/>
      </w:r>
    </w:p>
  </w:footnote>
  <w:footnote w:type="continuationSeparator" w:id="0">
    <w:p w14:paraId="78255D87" w14:textId="77777777" w:rsidR="00E30843" w:rsidRDefault="00E30843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D250" w14:textId="77777777" w:rsidR="00EA7AA4" w:rsidRDefault="00166112" w:rsidP="00CF169C">
    <w:pPr>
      <w:pStyle w:val="berschrift3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C969CC1" wp14:editId="52F626DE">
          <wp:simplePos x="0" y="0"/>
          <wp:positionH relativeFrom="column">
            <wp:posOffset>4610735</wp:posOffset>
          </wp:positionH>
          <wp:positionV relativeFrom="paragraph">
            <wp:posOffset>-234950</wp:posOffset>
          </wp:positionV>
          <wp:extent cx="1797050" cy="717550"/>
          <wp:effectExtent l="0" t="0" r="6350" b="0"/>
          <wp:wrapNone/>
          <wp:docPr id="53" name="Bild 14" descr="Beschreibung: 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Beschreibung: 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3905" w14:textId="77C1C014" w:rsidR="0055780F" w:rsidRDefault="001E6589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41109F0" wp14:editId="7428F1FA">
          <wp:simplePos x="0" y="0"/>
          <wp:positionH relativeFrom="column">
            <wp:posOffset>4551045</wp:posOffset>
          </wp:positionH>
          <wp:positionV relativeFrom="paragraph">
            <wp:posOffset>-363855</wp:posOffset>
          </wp:positionV>
          <wp:extent cx="2197100" cy="1441450"/>
          <wp:effectExtent l="0" t="0" r="0" b="6350"/>
          <wp:wrapSquare wrapText="bothSides"/>
          <wp:docPr id="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6"/>
                  <a:stretch/>
                </pic:blipFill>
                <pic:spPr bwMode="auto">
                  <a:xfrm>
                    <a:off x="0" y="0"/>
                    <a:ext cx="219710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1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02D9C4" wp14:editId="5EF2BB7F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362960" cy="492760"/>
              <wp:effectExtent l="0" t="0" r="0" b="0"/>
              <wp:wrapThrough wrapText="bothSides">
                <wp:wrapPolygon edited="0">
                  <wp:start x="163" y="0"/>
                  <wp:lineTo x="163" y="20041"/>
                  <wp:lineTo x="21208" y="20041"/>
                  <wp:lineTo x="21208" y="0"/>
                  <wp:lineTo x="163" y="0"/>
                </wp:wrapPolygon>
              </wp:wrapThrough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29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15F8282" w14:textId="77777777" w:rsidR="00B61452" w:rsidRPr="00B61452" w:rsidRDefault="00B61452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2D9C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-21.8pt;margin-top:5.05pt;width:264.8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" filled="f" stroked="f">
              <v:textbox>
                <w:txbxContent>
                  <w:p w14:paraId="415F8282" w14:textId="77777777" w:rsidR="00B61452" w:rsidRPr="00B61452" w:rsidRDefault="00B61452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Pressemitteilung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857"/>
    <w:multiLevelType w:val="hybridMultilevel"/>
    <w:tmpl w:val="6778DF6C"/>
    <w:lvl w:ilvl="0" w:tplc="A11AF1F8">
      <w:start w:val="26"/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AAF"/>
    <w:multiLevelType w:val="hybridMultilevel"/>
    <w:tmpl w:val="6334566A"/>
    <w:lvl w:ilvl="0" w:tplc="78BA18F8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54218"/>
    <w:multiLevelType w:val="hybridMultilevel"/>
    <w:tmpl w:val="E9D4247A"/>
    <w:lvl w:ilvl="0" w:tplc="6EE48782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17C05"/>
    <w:multiLevelType w:val="hybridMultilevel"/>
    <w:tmpl w:val="1EF032B8"/>
    <w:lvl w:ilvl="0" w:tplc="FFBA3B7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D5166"/>
    <w:multiLevelType w:val="hybridMultilevel"/>
    <w:tmpl w:val="A056B2A8"/>
    <w:lvl w:ilvl="0" w:tplc="4AB8CAC6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64BB"/>
    <w:multiLevelType w:val="hybridMultilevel"/>
    <w:tmpl w:val="1A76963A"/>
    <w:lvl w:ilvl="0" w:tplc="BD0850B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85F16"/>
    <w:multiLevelType w:val="hybridMultilevel"/>
    <w:tmpl w:val="01C8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77379"/>
    <w:multiLevelType w:val="hybridMultilevel"/>
    <w:tmpl w:val="56B4C052"/>
    <w:lvl w:ilvl="0" w:tplc="A0A2DAB8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75244"/>
    <w:multiLevelType w:val="hybridMultilevel"/>
    <w:tmpl w:val="83D85A88"/>
    <w:lvl w:ilvl="0" w:tplc="D394732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B5EA5"/>
    <w:multiLevelType w:val="hybridMultilevel"/>
    <w:tmpl w:val="61CC6316"/>
    <w:lvl w:ilvl="0" w:tplc="FECCA2CE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14BF0"/>
    <w:multiLevelType w:val="hybridMultilevel"/>
    <w:tmpl w:val="9112C7B2"/>
    <w:lvl w:ilvl="0" w:tplc="B6B0F51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9181">
    <w:abstractNumId w:val="0"/>
  </w:num>
  <w:num w:numId="2" w16cid:durableId="2044280649">
    <w:abstractNumId w:val="8"/>
  </w:num>
  <w:num w:numId="3" w16cid:durableId="2144958212">
    <w:abstractNumId w:val="2"/>
  </w:num>
  <w:num w:numId="4" w16cid:durableId="993877554">
    <w:abstractNumId w:val="9"/>
  </w:num>
  <w:num w:numId="5" w16cid:durableId="1935505512">
    <w:abstractNumId w:val="10"/>
  </w:num>
  <w:num w:numId="6" w16cid:durableId="789126785">
    <w:abstractNumId w:val="5"/>
  </w:num>
  <w:num w:numId="7" w16cid:durableId="700009426">
    <w:abstractNumId w:val="6"/>
  </w:num>
  <w:num w:numId="8" w16cid:durableId="1981227697">
    <w:abstractNumId w:val="4"/>
  </w:num>
  <w:num w:numId="9" w16cid:durableId="11494341">
    <w:abstractNumId w:val="7"/>
  </w:num>
  <w:num w:numId="10" w16cid:durableId="1659723623">
    <w:abstractNumId w:val="1"/>
  </w:num>
  <w:num w:numId="11" w16cid:durableId="1197082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67"/>
    <w:rsid w:val="00001709"/>
    <w:rsid w:val="00002679"/>
    <w:rsid w:val="000169CC"/>
    <w:rsid w:val="000244EB"/>
    <w:rsid w:val="00024C09"/>
    <w:rsid w:val="00032826"/>
    <w:rsid w:val="000337DA"/>
    <w:rsid w:val="000344C9"/>
    <w:rsid w:val="00037257"/>
    <w:rsid w:val="00041D1F"/>
    <w:rsid w:val="00045578"/>
    <w:rsid w:val="00052BF5"/>
    <w:rsid w:val="00060B26"/>
    <w:rsid w:val="000701E7"/>
    <w:rsid w:val="00073F26"/>
    <w:rsid w:val="000740F3"/>
    <w:rsid w:val="0008186A"/>
    <w:rsid w:val="000873C6"/>
    <w:rsid w:val="000879FB"/>
    <w:rsid w:val="00091934"/>
    <w:rsid w:val="0009487A"/>
    <w:rsid w:val="00097EE6"/>
    <w:rsid w:val="000A0CE0"/>
    <w:rsid w:val="000A1FEF"/>
    <w:rsid w:val="000A2ECC"/>
    <w:rsid w:val="000B0AB8"/>
    <w:rsid w:val="000D264B"/>
    <w:rsid w:val="000D39C6"/>
    <w:rsid w:val="000E70B8"/>
    <w:rsid w:val="000F128B"/>
    <w:rsid w:val="000F1554"/>
    <w:rsid w:val="000F698E"/>
    <w:rsid w:val="00101970"/>
    <w:rsid w:val="0010587D"/>
    <w:rsid w:val="00105B44"/>
    <w:rsid w:val="00105DAC"/>
    <w:rsid w:val="00105EB9"/>
    <w:rsid w:val="00135AF3"/>
    <w:rsid w:val="001451BA"/>
    <w:rsid w:val="001475B8"/>
    <w:rsid w:val="00162219"/>
    <w:rsid w:val="0016540B"/>
    <w:rsid w:val="00166112"/>
    <w:rsid w:val="0018410F"/>
    <w:rsid w:val="00186B01"/>
    <w:rsid w:val="00194063"/>
    <w:rsid w:val="001A1DC8"/>
    <w:rsid w:val="001B3D14"/>
    <w:rsid w:val="001B4ED6"/>
    <w:rsid w:val="001D0635"/>
    <w:rsid w:val="001E15CE"/>
    <w:rsid w:val="001E62A0"/>
    <w:rsid w:val="001E6589"/>
    <w:rsid w:val="001F0D37"/>
    <w:rsid w:val="001F20C5"/>
    <w:rsid w:val="001F5EEA"/>
    <w:rsid w:val="00205DDA"/>
    <w:rsid w:val="002276C2"/>
    <w:rsid w:val="00227C72"/>
    <w:rsid w:val="002341A5"/>
    <w:rsid w:val="00235312"/>
    <w:rsid w:val="00235ED1"/>
    <w:rsid w:val="0024500C"/>
    <w:rsid w:val="00251669"/>
    <w:rsid w:val="00266631"/>
    <w:rsid w:val="00266743"/>
    <w:rsid w:val="00270398"/>
    <w:rsid w:val="00274C07"/>
    <w:rsid w:val="0028212D"/>
    <w:rsid w:val="00282593"/>
    <w:rsid w:val="002871BC"/>
    <w:rsid w:val="002877D7"/>
    <w:rsid w:val="00291A30"/>
    <w:rsid w:val="00295EA0"/>
    <w:rsid w:val="002C1B07"/>
    <w:rsid w:val="002C64EC"/>
    <w:rsid w:val="002D0F44"/>
    <w:rsid w:val="002D6675"/>
    <w:rsid w:val="002E0B1B"/>
    <w:rsid w:val="002E20F2"/>
    <w:rsid w:val="002E38E3"/>
    <w:rsid w:val="002F1AAA"/>
    <w:rsid w:val="002F79F6"/>
    <w:rsid w:val="00313222"/>
    <w:rsid w:val="00324883"/>
    <w:rsid w:val="00327917"/>
    <w:rsid w:val="00330BE9"/>
    <w:rsid w:val="00343825"/>
    <w:rsid w:val="003562D0"/>
    <w:rsid w:val="003644A0"/>
    <w:rsid w:val="0036607B"/>
    <w:rsid w:val="003719EC"/>
    <w:rsid w:val="0037288F"/>
    <w:rsid w:val="00386456"/>
    <w:rsid w:val="00390B52"/>
    <w:rsid w:val="003A5E4B"/>
    <w:rsid w:val="003B019C"/>
    <w:rsid w:val="003B6084"/>
    <w:rsid w:val="003D14D2"/>
    <w:rsid w:val="003E17D3"/>
    <w:rsid w:val="003E5647"/>
    <w:rsid w:val="003F0979"/>
    <w:rsid w:val="003F0BE2"/>
    <w:rsid w:val="003F53B0"/>
    <w:rsid w:val="003F62D1"/>
    <w:rsid w:val="0040110E"/>
    <w:rsid w:val="0040524F"/>
    <w:rsid w:val="0040564A"/>
    <w:rsid w:val="00410DFA"/>
    <w:rsid w:val="004131D5"/>
    <w:rsid w:val="00415AAB"/>
    <w:rsid w:val="0041602B"/>
    <w:rsid w:val="0042049F"/>
    <w:rsid w:val="004302CD"/>
    <w:rsid w:val="00433CC5"/>
    <w:rsid w:val="00437EAC"/>
    <w:rsid w:val="00444C19"/>
    <w:rsid w:val="004466FD"/>
    <w:rsid w:val="00447661"/>
    <w:rsid w:val="0045092E"/>
    <w:rsid w:val="004514F8"/>
    <w:rsid w:val="0046136E"/>
    <w:rsid w:val="004614FF"/>
    <w:rsid w:val="00461B38"/>
    <w:rsid w:val="00462419"/>
    <w:rsid w:val="00471D7E"/>
    <w:rsid w:val="0047456B"/>
    <w:rsid w:val="00475A8D"/>
    <w:rsid w:val="0048493E"/>
    <w:rsid w:val="00484C8B"/>
    <w:rsid w:val="00490943"/>
    <w:rsid w:val="004A1B8B"/>
    <w:rsid w:val="004A4E0F"/>
    <w:rsid w:val="004B2737"/>
    <w:rsid w:val="004B7804"/>
    <w:rsid w:val="004D2925"/>
    <w:rsid w:val="004E0670"/>
    <w:rsid w:val="004E31F0"/>
    <w:rsid w:val="004E7AA9"/>
    <w:rsid w:val="004F5648"/>
    <w:rsid w:val="00504BC4"/>
    <w:rsid w:val="00524459"/>
    <w:rsid w:val="005247D2"/>
    <w:rsid w:val="00524ACC"/>
    <w:rsid w:val="00546828"/>
    <w:rsid w:val="0055780F"/>
    <w:rsid w:val="005629AB"/>
    <w:rsid w:val="0056338B"/>
    <w:rsid w:val="00573648"/>
    <w:rsid w:val="00573B5E"/>
    <w:rsid w:val="005815AC"/>
    <w:rsid w:val="00584014"/>
    <w:rsid w:val="00585771"/>
    <w:rsid w:val="0059078C"/>
    <w:rsid w:val="0059108D"/>
    <w:rsid w:val="00591150"/>
    <w:rsid w:val="005934BF"/>
    <w:rsid w:val="005A2AC2"/>
    <w:rsid w:val="005B33F0"/>
    <w:rsid w:val="005B7F00"/>
    <w:rsid w:val="005D11D5"/>
    <w:rsid w:val="005D24F2"/>
    <w:rsid w:val="005D2E3F"/>
    <w:rsid w:val="005E43A8"/>
    <w:rsid w:val="005E761E"/>
    <w:rsid w:val="005F2DAB"/>
    <w:rsid w:val="005F5067"/>
    <w:rsid w:val="005F6FBE"/>
    <w:rsid w:val="0060709C"/>
    <w:rsid w:val="006106FD"/>
    <w:rsid w:val="00614550"/>
    <w:rsid w:val="00614914"/>
    <w:rsid w:val="0062117D"/>
    <w:rsid w:val="0062556A"/>
    <w:rsid w:val="00630F9C"/>
    <w:rsid w:val="00633D70"/>
    <w:rsid w:val="00634CD0"/>
    <w:rsid w:val="006403B1"/>
    <w:rsid w:val="0064552C"/>
    <w:rsid w:val="00657A68"/>
    <w:rsid w:val="00661B7D"/>
    <w:rsid w:val="00663039"/>
    <w:rsid w:val="006658FD"/>
    <w:rsid w:val="0067032F"/>
    <w:rsid w:val="00670ECD"/>
    <w:rsid w:val="006730AC"/>
    <w:rsid w:val="006A2E16"/>
    <w:rsid w:val="006A3C62"/>
    <w:rsid w:val="006B7850"/>
    <w:rsid w:val="006D2AF9"/>
    <w:rsid w:val="006D431F"/>
    <w:rsid w:val="006D76F0"/>
    <w:rsid w:val="006E103F"/>
    <w:rsid w:val="006E57BB"/>
    <w:rsid w:val="006F272D"/>
    <w:rsid w:val="006F4E8C"/>
    <w:rsid w:val="006F590E"/>
    <w:rsid w:val="006F6C2B"/>
    <w:rsid w:val="006F772D"/>
    <w:rsid w:val="007010D6"/>
    <w:rsid w:val="0071094F"/>
    <w:rsid w:val="00710B9F"/>
    <w:rsid w:val="00713E57"/>
    <w:rsid w:val="007201E8"/>
    <w:rsid w:val="007203E9"/>
    <w:rsid w:val="007307CB"/>
    <w:rsid w:val="00736E81"/>
    <w:rsid w:val="00751A52"/>
    <w:rsid w:val="00753444"/>
    <w:rsid w:val="00754E2E"/>
    <w:rsid w:val="0075760F"/>
    <w:rsid w:val="00761307"/>
    <w:rsid w:val="007651B5"/>
    <w:rsid w:val="0076718D"/>
    <w:rsid w:val="007673A0"/>
    <w:rsid w:val="00767AFA"/>
    <w:rsid w:val="007720A7"/>
    <w:rsid w:val="00780380"/>
    <w:rsid w:val="00793B5E"/>
    <w:rsid w:val="007A2D2B"/>
    <w:rsid w:val="007B05BE"/>
    <w:rsid w:val="007C1D13"/>
    <w:rsid w:val="007C4A51"/>
    <w:rsid w:val="007C59AA"/>
    <w:rsid w:val="007D1933"/>
    <w:rsid w:val="007D3A6C"/>
    <w:rsid w:val="007F74A1"/>
    <w:rsid w:val="008054A5"/>
    <w:rsid w:val="0081218F"/>
    <w:rsid w:val="00822323"/>
    <w:rsid w:val="00823FD6"/>
    <w:rsid w:val="00830537"/>
    <w:rsid w:val="00840C92"/>
    <w:rsid w:val="00843D9D"/>
    <w:rsid w:val="00844179"/>
    <w:rsid w:val="008511BF"/>
    <w:rsid w:val="00856A3C"/>
    <w:rsid w:val="0087119F"/>
    <w:rsid w:val="008756F0"/>
    <w:rsid w:val="0088117A"/>
    <w:rsid w:val="00881686"/>
    <w:rsid w:val="008828F1"/>
    <w:rsid w:val="008A1D87"/>
    <w:rsid w:val="008B4787"/>
    <w:rsid w:val="008B541C"/>
    <w:rsid w:val="008C7CAD"/>
    <w:rsid w:val="008D2C63"/>
    <w:rsid w:val="008D5E68"/>
    <w:rsid w:val="008D7E95"/>
    <w:rsid w:val="008F235C"/>
    <w:rsid w:val="008F4DEC"/>
    <w:rsid w:val="00907CAF"/>
    <w:rsid w:val="0091764F"/>
    <w:rsid w:val="00917803"/>
    <w:rsid w:val="00917843"/>
    <w:rsid w:val="00923BE3"/>
    <w:rsid w:val="009442B7"/>
    <w:rsid w:val="00944EE3"/>
    <w:rsid w:val="00951B41"/>
    <w:rsid w:val="009526F7"/>
    <w:rsid w:val="009574D9"/>
    <w:rsid w:val="009606F7"/>
    <w:rsid w:val="009623A2"/>
    <w:rsid w:val="00965DFF"/>
    <w:rsid w:val="00967421"/>
    <w:rsid w:val="0097484A"/>
    <w:rsid w:val="00997D14"/>
    <w:rsid w:val="009C7F28"/>
    <w:rsid w:val="009D02FE"/>
    <w:rsid w:val="009D3FAF"/>
    <w:rsid w:val="009E1146"/>
    <w:rsid w:val="009E4EFA"/>
    <w:rsid w:val="009F1667"/>
    <w:rsid w:val="009F374F"/>
    <w:rsid w:val="009F4FA6"/>
    <w:rsid w:val="00A0332E"/>
    <w:rsid w:val="00A15959"/>
    <w:rsid w:val="00A160E6"/>
    <w:rsid w:val="00A32D84"/>
    <w:rsid w:val="00A4196A"/>
    <w:rsid w:val="00A522B6"/>
    <w:rsid w:val="00A52E79"/>
    <w:rsid w:val="00A538F5"/>
    <w:rsid w:val="00A5723C"/>
    <w:rsid w:val="00A60F79"/>
    <w:rsid w:val="00A70258"/>
    <w:rsid w:val="00A878E7"/>
    <w:rsid w:val="00A87D6C"/>
    <w:rsid w:val="00A96042"/>
    <w:rsid w:val="00AA1D8F"/>
    <w:rsid w:val="00AA34EE"/>
    <w:rsid w:val="00AC432C"/>
    <w:rsid w:val="00AC7CC5"/>
    <w:rsid w:val="00AD0CD5"/>
    <w:rsid w:val="00AD15C9"/>
    <w:rsid w:val="00AD3609"/>
    <w:rsid w:val="00AE2B24"/>
    <w:rsid w:val="00AF616D"/>
    <w:rsid w:val="00B01DBE"/>
    <w:rsid w:val="00B10FB8"/>
    <w:rsid w:val="00B11495"/>
    <w:rsid w:val="00B219A9"/>
    <w:rsid w:val="00B335C5"/>
    <w:rsid w:val="00B37314"/>
    <w:rsid w:val="00B61452"/>
    <w:rsid w:val="00B63B07"/>
    <w:rsid w:val="00B71E0F"/>
    <w:rsid w:val="00B72FD3"/>
    <w:rsid w:val="00B75061"/>
    <w:rsid w:val="00B81A51"/>
    <w:rsid w:val="00B86562"/>
    <w:rsid w:val="00B903E8"/>
    <w:rsid w:val="00B97B1C"/>
    <w:rsid w:val="00BB0F24"/>
    <w:rsid w:val="00BC0025"/>
    <w:rsid w:val="00BC6609"/>
    <w:rsid w:val="00BD08D5"/>
    <w:rsid w:val="00BD1C75"/>
    <w:rsid w:val="00BD2577"/>
    <w:rsid w:val="00BD2A60"/>
    <w:rsid w:val="00BE020A"/>
    <w:rsid w:val="00BE7D10"/>
    <w:rsid w:val="00BF043E"/>
    <w:rsid w:val="00BF2988"/>
    <w:rsid w:val="00BF3058"/>
    <w:rsid w:val="00BF517E"/>
    <w:rsid w:val="00BF54AD"/>
    <w:rsid w:val="00C01AEA"/>
    <w:rsid w:val="00C107A4"/>
    <w:rsid w:val="00C36617"/>
    <w:rsid w:val="00C559A7"/>
    <w:rsid w:val="00C57977"/>
    <w:rsid w:val="00C60450"/>
    <w:rsid w:val="00C66C9C"/>
    <w:rsid w:val="00C674CB"/>
    <w:rsid w:val="00C80BA2"/>
    <w:rsid w:val="00C8163C"/>
    <w:rsid w:val="00C8569B"/>
    <w:rsid w:val="00C965A2"/>
    <w:rsid w:val="00CA03AC"/>
    <w:rsid w:val="00CA470E"/>
    <w:rsid w:val="00CB0F1A"/>
    <w:rsid w:val="00CB16AB"/>
    <w:rsid w:val="00CB296D"/>
    <w:rsid w:val="00CB2DC5"/>
    <w:rsid w:val="00CB3643"/>
    <w:rsid w:val="00CB703C"/>
    <w:rsid w:val="00CD3FFE"/>
    <w:rsid w:val="00CD52AA"/>
    <w:rsid w:val="00CD7A4C"/>
    <w:rsid w:val="00CE6716"/>
    <w:rsid w:val="00CF09FC"/>
    <w:rsid w:val="00CF169C"/>
    <w:rsid w:val="00CF2FFA"/>
    <w:rsid w:val="00D00951"/>
    <w:rsid w:val="00D23A00"/>
    <w:rsid w:val="00D24489"/>
    <w:rsid w:val="00D24F4D"/>
    <w:rsid w:val="00D3335D"/>
    <w:rsid w:val="00D461B5"/>
    <w:rsid w:val="00D46ED9"/>
    <w:rsid w:val="00D5467B"/>
    <w:rsid w:val="00D56D14"/>
    <w:rsid w:val="00D655E2"/>
    <w:rsid w:val="00D7445F"/>
    <w:rsid w:val="00D75279"/>
    <w:rsid w:val="00D808A6"/>
    <w:rsid w:val="00D8176A"/>
    <w:rsid w:val="00D90860"/>
    <w:rsid w:val="00DA3724"/>
    <w:rsid w:val="00DA381E"/>
    <w:rsid w:val="00DA5CDE"/>
    <w:rsid w:val="00DA77AB"/>
    <w:rsid w:val="00DB03E6"/>
    <w:rsid w:val="00DB3EEA"/>
    <w:rsid w:val="00DC46EF"/>
    <w:rsid w:val="00DC55F6"/>
    <w:rsid w:val="00DC74BD"/>
    <w:rsid w:val="00DE41A5"/>
    <w:rsid w:val="00DE4D47"/>
    <w:rsid w:val="00DE5BD6"/>
    <w:rsid w:val="00DE6513"/>
    <w:rsid w:val="00DE7D77"/>
    <w:rsid w:val="00DF7B10"/>
    <w:rsid w:val="00E00B72"/>
    <w:rsid w:val="00E05B67"/>
    <w:rsid w:val="00E11B92"/>
    <w:rsid w:val="00E12EAE"/>
    <w:rsid w:val="00E1526F"/>
    <w:rsid w:val="00E21F58"/>
    <w:rsid w:val="00E26457"/>
    <w:rsid w:val="00E30843"/>
    <w:rsid w:val="00E3108F"/>
    <w:rsid w:val="00E34E79"/>
    <w:rsid w:val="00E3713F"/>
    <w:rsid w:val="00E4081F"/>
    <w:rsid w:val="00E42D7B"/>
    <w:rsid w:val="00E676B9"/>
    <w:rsid w:val="00E74C19"/>
    <w:rsid w:val="00E771A1"/>
    <w:rsid w:val="00E7759D"/>
    <w:rsid w:val="00E82084"/>
    <w:rsid w:val="00E96FBE"/>
    <w:rsid w:val="00EA0BCF"/>
    <w:rsid w:val="00EA7AA4"/>
    <w:rsid w:val="00EB69C1"/>
    <w:rsid w:val="00ED53BB"/>
    <w:rsid w:val="00ED66BA"/>
    <w:rsid w:val="00EE1DD5"/>
    <w:rsid w:val="00EF7D1C"/>
    <w:rsid w:val="00F01978"/>
    <w:rsid w:val="00F04392"/>
    <w:rsid w:val="00F044E0"/>
    <w:rsid w:val="00F0522A"/>
    <w:rsid w:val="00F26D3B"/>
    <w:rsid w:val="00F27FAD"/>
    <w:rsid w:val="00F34BB4"/>
    <w:rsid w:val="00F3797D"/>
    <w:rsid w:val="00F44E1B"/>
    <w:rsid w:val="00F4573B"/>
    <w:rsid w:val="00F466AF"/>
    <w:rsid w:val="00F55E1F"/>
    <w:rsid w:val="00F61F3C"/>
    <w:rsid w:val="00F72F4E"/>
    <w:rsid w:val="00F7581E"/>
    <w:rsid w:val="00F76C4E"/>
    <w:rsid w:val="00F775A2"/>
    <w:rsid w:val="00F85BB3"/>
    <w:rsid w:val="00FA121E"/>
    <w:rsid w:val="00FA20C2"/>
    <w:rsid w:val="00FA2A1E"/>
    <w:rsid w:val="00FB7F6A"/>
    <w:rsid w:val="00FC4AE3"/>
    <w:rsid w:val="00FD54C0"/>
    <w:rsid w:val="00FD5569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B41489"/>
  <w14:defaultImageDpi w14:val="300"/>
  <w15:docId w15:val="{031B491A-E0BC-4987-B360-C89F5455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F54AD"/>
    <w:pPr>
      <w:widowControl w:val="0"/>
      <w:spacing w:before="480"/>
      <w:ind w:right="-569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76C4E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BF54AD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F76C4E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274C0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12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A121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A121E"/>
    <w:rPr>
      <w:rFonts w:ascii="Raleway Light" w:hAnsi="Raleway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2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121E"/>
    <w:rPr>
      <w:rFonts w:ascii="Raleway Light" w:hAnsi="Raleway Light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540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4A4E0F"/>
    <w:pPr>
      <w:ind w:left="720"/>
      <w:contextualSpacing/>
    </w:pPr>
  </w:style>
  <w:style w:type="character" w:customStyle="1" w:styleId="cf01">
    <w:name w:val="cf01"/>
    <w:basedOn w:val="Absatz-Standardschriftart"/>
    <w:rsid w:val="00FA2A1E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F128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3F0979"/>
    <w:rPr>
      <w:rFonts w:ascii="Raleway Light" w:hAnsi="Raleway Light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808A6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24500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45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24C09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282593"/>
    <w:rPr>
      <w:color w:val="605E5C"/>
      <w:shd w:val="clear" w:color="auto" w:fill="E1DFDD"/>
    </w:rPr>
  </w:style>
  <w:style w:type="character" w:customStyle="1" w:styleId="slider-copyright">
    <w:name w:val="slider-copyright"/>
    <w:basedOn w:val="Absatz-Standardschriftart"/>
    <w:rsid w:val="00282593"/>
  </w:style>
  <w:style w:type="character" w:styleId="Fett">
    <w:name w:val="Strong"/>
    <w:basedOn w:val="Absatz-Standardschriftart"/>
    <w:uiPriority w:val="22"/>
    <w:qFormat/>
    <w:rsid w:val="00DA5CDE"/>
    <w:rPr>
      <w:b/>
      <w:bCs/>
    </w:rPr>
  </w:style>
  <w:style w:type="character" w:customStyle="1" w:styleId="infobox-text">
    <w:name w:val="infobox-text"/>
    <w:basedOn w:val="Absatz-Standardschriftart"/>
    <w:rsid w:val="00AC432C"/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1E62A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1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katzensprung-deutschland.de/green-tiny-houses" TargetMode="External"/><Relationship Id="rId18" Type="http://schemas.openxmlformats.org/officeDocument/2006/relationships/hyperlink" Target="https://www.facebook.com/katzensprungdeutschland.de/" TargetMode="External"/><Relationship Id="rId26" Type="http://schemas.openxmlformats.org/officeDocument/2006/relationships/hyperlink" Target="https://twitter.com/katzensprung_de" TargetMode="External"/><Relationship Id="rId3" Type="http://schemas.openxmlformats.org/officeDocument/2006/relationships/styles" Target="styles.xml"/><Relationship Id="rId21" Type="http://schemas.openxmlformats.org/officeDocument/2006/relationships/hyperlink" Target="mailto:presse@katzensprung-deutschland.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atzensprung-deutschland.de/kategorien/wo-schlafen" TargetMode="External"/><Relationship Id="rId17" Type="http://schemas.openxmlformats.org/officeDocument/2006/relationships/hyperlink" Target="https://www.katzensprung-deutschland.de/information/presse/einzelansicht/tipps-fuer-ein-nachhaltiges-weihnachtsfest" TargetMode="External"/><Relationship Id="rId25" Type="http://schemas.openxmlformats.org/officeDocument/2006/relationships/hyperlink" Target="http://www.pinterest.de/Katzensprung_d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atzensprung-deutschland.de/ahead-burghotel" TargetMode="External"/><Relationship Id="rId20" Type="http://schemas.openxmlformats.org/officeDocument/2006/relationships/hyperlink" Target="http://www.katzensprung-deutschland.de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tzensprung-deutschland.de" TargetMode="External"/><Relationship Id="rId24" Type="http://schemas.openxmlformats.org/officeDocument/2006/relationships/hyperlink" Target="http://www.instagram.com/katzensprung_de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atzensprung-deutschland.de/leuchttuerme/kiel-marketing-strandkorbschlafen" TargetMode="External"/><Relationship Id="rId23" Type="http://schemas.openxmlformats.org/officeDocument/2006/relationships/hyperlink" Target="http://www.facebook.com/katzensprungdeutschland.de" TargetMode="External"/><Relationship Id="rId28" Type="http://schemas.openxmlformats.org/officeDocument/2006/relationships/footer" Target="footer1.xml"/><Relationship Id="rId10" Type="http://schemas.openxmlformats.org/officeDocument/2006/relationships/hyperlink" Target="mailto:presse@katzensprung-deutschland.de" TargetMode="External"/><Relationship Id="rId19" Type="http://schemas.openxmlformats.org/officeDocument/2006/relationships/hyperlink" Target="https://www.instagram.com/katzensprung_de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e@katzensprung-deutschland.de" TargetMode="External"/><Relationship Id="rId14" Type="http://schemas.openxmlformats.org/officeDocument/2006/relationships/hyperlink" Target="https://www.katzensprung-deutschland.de/leuchttuerme/touristikvereine-geltingkappeln-strandkorbschlafen" TargetMode="External"/><Relationship Id="rId22" Type="http://schemas.openxmlformats.org/officeDocument/2006/relationships/hyperlink" Target="http://www.katzensprung-deutschland.de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k_Agentur\2018\NKI_Tourismus_Katzensprung\CD_CI\Vorlagen_Neues_Logo\Pressemitteilung_2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65C8BC-3C04-4938-A716-479CEA09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Pressemitteilung_2</Template>
  <TotalTime>0</TotalTime>
  <Pages>3</Pages>
  <Words>853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6221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javascript:linkTo_UnCryptMailto('kygjrm8npcqqcYiyrxclqnpsle+bcsrqafjylb,bc');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Rautenberg, Hannah</dc:creator>
  <cp:keywords/>
  <dc:description/>
  <cp:lastModifiedBy>Rautenberg, Hannah</cp:lastModifiedBy>
  <cp:revision>4</cp:revision>
  <cp:lastPrinted>2023-11-23T06:57:00Z</cp:lastPrinted>
  <dcterms:created xsi:type="dcterms:W3CDTF">2023-11-23T06:57:00Z</dcterms:created>
  <dcterms:modified xsi:type="dcterms:W3CDTF">2023-11-23T11:23:00Z</dcterms:modified>
</cp:coreProperties>
</file>