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023DF" w14:textId="1FABBC6D" w:rsidR="0024500C" w:rsidRDefault="009F374F" w:rsidP="0024500C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3369" wp14:editId="6ABFEC38">
                <wp:simplePos x="0" y="0"/>
                <wp:positionH relativeFrom="column">
                  <wp:posOffset>-20955</wp:posOffset>
                </wp:positionH>
                <wp:positionV relativeFrom="paragraph">
                  <wp:posOffset>4018280</wp:posOffset>
                </wp:positionV>
                <wp:extent cx="4762500" cy="352425"/>
                <wp:effectExtent l="0" t="0" r="0" b="9525"/>
                <wp:wrapTopAndBottom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D3603" w14:textId="75AF834E" w:rsidR="0024500C" w:rsidRPr="00BD2A60" w:rsidRDefault="002E38E3" w:rsidP="0024500C">
                            <w:pPr>
                              <w:pStyle w:val="Beschriftung"/>
                              <w:rPr>
                                <w:rFonts w:ascii="Rational Text Light" w:eastAsia="MS Gothic" w:hAnsi="Rational Text Light"/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01010"/>
                                <w:sz w:val="15"/>
                                <w:szCs w:val="15"/>
                              </w:rPr>
                              <w:t>In Eschwege im Naturpark Eichsfeld-Hainich-Werratal zeigt sich der Winter von seiner schönsten Seite. Mehr winterliche Urlaubsangebote für die Advents- und Weihnachtszeit in Deutschland und den Naturparken bietet die Website www.katzensprung-deutschland.de Copyright Foto: VDN-Fotoportal / Renate Claussen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93369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.65pt;margin-top:316.4pt;width:37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" stroked="f">
                <v:textbox inset="0,0,0,0">
                  <w:txbxContent>
                    <w:p w14:paraId="74ED3603" w14:textId="75AF834E" w:rsidR="0024500C" w:rsidRPr="00BD2A60" w:rsidRDefault="002E38E3" w:rsidP="0024500C">
                      <w:pPr>
                        <w:pStyle w:val="Beschriftung"/>
                        <w:rPr>
                          <w:rFonts w:ascii="Rational Text Light" w:eastAsia="MS Gothic" w:hAnsi="Rational Text Light"/>
                          <w:b/>
                          <w:bCs/>
                          <w:noProof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101010"/>
                          <w:sz w:val="15"/>
                          <w:szCs w:val="15"/>
                        </w:rPr>
                        <w:t>In Eschwege im Naturpark Eichsfeld-Hainich-Werratal zeigt sich der Winter von seiner schönsten Seite. Mehr winterliche Urlaubsangebote für die Advents- und Weihnachtszeit in Deutschland und den Naturparken bietet die Website www.katzensprung-deutschland.de Copyright Foto: VDN-Fotoportal / Renate Claussen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26D3B">
        <w:t>Adventszeit in den Naturparken</w:t>
      </w:r>
    </w:p>
    <w:p w14:paraId="5DAE3EB7" w14:textId="00A8E174" w:rsidR="00F26D3B" w:rsidRDefault="00F26D3B" w:rsidP="00F26D3B"/>
    <w:p w14:paraId="69DDD2FD" w14:textId="7DF4286C" w:rsidR="00F26D3B" w:rsidRDefault="00F26D3B" w:rsidP="00F26D3B"/>
    <w:p w14:paraId="1ABFADD9" w14:textId="1A686A0E" w:rsidR="00F26D3B" w:rsidRPr="00F26D3B" w:rsidRDefault="002E38E3" w:rsidP="00F26D3B">
      <w:r>
        <w:rPr>
          <w:noProof/>
        </w:rPr>
        <w:drawing>
          <wp:anchor distT="0" distB="0" distL="114300" distR="114300" simplePos="0" relativeHeight="251659264" behindDoc="0" locked="0" layoutInCell="1" allowOverlap="1" wp14:anchorId="2EC8D21D" wp14:editId="32B9675D">
            <wp:simplePos x="0" y="0"/>
            <wp:positionH relativeFrom="column">
              <wp:posOffset>-17780</wp:posOffset>
            </wp:positionH>
            <wp:positionV relativeFrom="paragraph">
              <wp:posOffset>336550</wp:posOffset>
            </wp:positionV>
            <wp:extent cx="5145405" cy="2505075"/>
            <wp:effectExtent l="0" t="0" r="0" b="952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/>
                    <a:srcRect t="13486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DBB83" w14:textId="4293ECDE" w:rsidR="0024500C" w:rsidRPr="0024500C" w:rsidRDefault="0024500C" w:rsidP="0024500C"/>
    <w:p w14:paraId="76E780D2" w14:textId="3D08118C" w:rsidR="00FA2A1E" w:rsidRPr="00D808A6" w:rsidRDefault="000B0AB8" w:rsidP="00AE2B24">
      <w:pPr>
        <w:widowControl w:val="0"/>
        <w:rPr>
          <w:b/>
          <w:bCs/>
        </w:rPr>
      </w:pPr>
      <w:r>
        <w:rPr>
          <w:b/>
          <w:bCs/>
        </w:rPr>
        <w:t>Frische Luft statt Weihnachtsmarkt-Gedränge: Wer auf der Suche nach Winter- und Weihnachtsstimmung abseits überfüllter Stadtzentren ist, ist in den Naturparken an der richtigen Adresse</w:t>
      </w:r>
      <w:r w:rsidR="00FA2A1E" w:rsidRPr="00D808A6">
        <w:rPr>
          <w:b/>
          <w:bCs/>
        </w:rPr>
        <w:t>.</w:t>
      </w:r>
      <w:r>
        <w:rPr>
          <w:b/>
          <w:bCs/>
        </w:rPr>
        <w:t xml:space="preserve"> Mit Fokus auf Nachhaltigkeit und Naturerlebnis präsentieren die</w:t>
      </w:r>
      <w:r w:rsidR="00037257">
        <w:rPr>
          <w:b/>
          <w:bCs/>
        </w:rPr>
        <w:t xml:space="preserve"> deutschen</w:t>
      </w:r>
      <w:r>
        <w:rPr>
          <w:b/>
          <w:bCs/>
        </w:rPr>
        <w:t xml:space="preserve"> Naturparke </w:t>
      </w:r>
      <w:r w:rsidR="00CF09FC" w:rsidRPr="00CF09FC">
        <w:rPr>
          <w:b/>
          <w:bCs/>
        </w:rPr>
        <w:t>außergewöhnliche</w:t>
      </w:r>
      <w:r w:rsidRPr="00CF09FC">
        <w:rPr>
          <w:b/>
          <w:bCs/>
        </w:rPr>
        <w:t xml:space="preserve"> </w:t>
      </w:r>
      <w:r>
        <w:rPr>
          <w:b/>
          <w:bCs/>
        </w:rPr>
        <w:t>Erlebnisse für die besinnliche Jahreszeit.</w:t>
      </w:r>
    </w:p>
    <w:p w14:paraId="3510A56C" w14:textId="51B4C62A" w:rsidR="00FA2A1E" w:rsidRDefault="0024500C" w:rsidP="00AE2B24">
      <w:pPr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E7763" wp14:editId="2572B33E">
                <wp:simplePos x="0" y="0"/>
                <wp:positionH relativeFrom="column">
                  <wp:posOffset>4992370</wp:posOffset>
                </wp:positionH>
                <wp:positionV relativeFrom="paragraph">
                  <wp:posOffset>136525</wp:posOffset>
                </wp:positionV>
                <wp:extent cx="1734820" cy="2564765"/>
                <wp:effectExtent l="0" t="0" r="17780" b="26035"/>
                <wp:wrapThrough wrapText="bothSides">
                  <wp:wrapPolygon edited="0">
                    <wp:start x="0" y="0"/>
                    <wp:lineTo x="0" y="21605"/>
                    <wp:lineTo x="21505" y="21605"/>
                    <wp:lineTo x="21505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56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23ECA" w14:textId="77777777" w:rsidR="00274C07" w:rsidRPr="00A95C9D" w:rsidRDefault="00274C07" w:rsidP="00BF30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C9D">
                              <w:rPr>
                                <w:b/>
                                <w:bCs/>
                              </w:rPr>
                              <w:t xml:space="preserve">Kontakt </w:t>
                            </w:r>
                          </w:p>
                          <w:p w14:paraId="056F8F59" w14:textId="0E8C3903" w:rsidR="00274C07" w:rsidRDefault="00274C07">
                            <w:r w:rsidRPr="00A95C9D">
                              <w:t xml:space="preserve">Agentur </w:t>
                            </w:r>
                            <w:proofErr w:type="spellStart"/>
                            <w:r w:rsidRPr="00A95C9D">
                              <w:t>fairkehr</w:t>
                            </w:r>
                            <w:proofErr w:type="spellEnd"/>
                            <w:r w:rsidRPr="00A95C9D">
                              <w:br/>
                            </w:r>
                            <w:r w:rsidR="00E771A1">
                              <w:t>Hannah Rautenberg</w:t>
                            </w:r>
                            <w:r w:rsidRPr="00A95C9D">
                              <w:br/>
                            </w:r>
                            <w:r w:rsidR="00E771A1">
                              <w:t>Obere Wilhelmstraße 32</w:t>
                            </w:r>
                            <w:r w:rsidRPr="00A95C9D">
                              <w:br/>
                              <w:t>53</w:t>
                            </w:r>
                            <w:r w:rsidR="00E771A1">
                              <w:t>225</w:t>
                            </w:r>
                            <w:r w:rsidRPr="00A95C9D">
                              <w:t xml:space="preserve"> Bonn</w:t>
                            </w:r>
                            <w:r>
                              <w:br/>
                            </w:r>
                            <w:r w:rsidRPr="00A95C9D">
                              <w:br/>
                            </w:r>
                            <w:hyperlink r:id="rId9" w:tooltip="presse@katzensprung-deutschland.de" w:history="1">
                              <w:r w:rsidRPr="00F72F4E">
                                <w:rPr>
                                  <w:rStyle w:val="Hyperlink"/>
                                  <w:color w:val="auto"/>
                                </w:rPr>
                                <w:t>presse@katzensprung-deutschland.de</w:t>
                              </w:r>
                            </w:hyperlink>
                            <w:r>
                              <w:br/>
                            </w:r>
                            <w:r w:rsidRPr="00A95C9D">
                              <w:br/>
                              <w:t>Tel: 0228 98585-</w:t>
                            </w:r>
                            <w:r w:rsidR="00E771A1">
                              <w:t>65</w:t>
                            </w:r>
                            <w:r w:rsidRPr="00A95C9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7763" id="Textfeld 2" o:spid="_x0000_s1027" type="#_x0000_t202" style="position:absolute;margin-left:393.1pt;margin-top:10.75pt;width:136.6pt;height:2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" strokecolor="white">
                <v:textbox>
                  <w:txbxContent>
                    <w:p w14:paraId="21423ECA" w14:textId="77777777" w:rsidR="00274C07" w:rsidRPr="00A95C9D" w:rsidRDefault="00274C07" w:rsidP="00BF3058">
                      <w:pPr>
                        <w:rPr>
                          <w:b/>
                          <w:bCs/>
                        </w:rPr>
                      </w:pPr>
                      <w:r w:rsidRPr="00A95C9D">
                        <w:rPr>
                          <w:b/>
                          <w:bCs/>
                        </w:rPr>
                        <w:t xml:space="preserve">Kontakt </w:t>
                      </w:r>
                    </w:p>
                    <w:p w14:paraId="056F8F59" w14:textId="0E8C3903" w:rsidR="00274C07" w:rsidRDefault="00274C07">
                      <w:r w:rsidRPr="00A95C9D">
                        <w:t xml:space="preserve">Agentur </w:t>
                      </w:r>
                      <w:proofErr w:type="spellStart"/>
                      <w:r w:rsidRPr="00A95C9D">
                        <w:t>fairkehr</w:t>
                      </w:r>
                      <w:proofErr w:type="spellEnd"/>
                      <w:r w:rsidRPr="00A95C9D">
                        <w:br/>
                      </w:r>
                      <w:r w:rsidR="00E771A1">
                        <w:t>Hannah Rautenberg</w:t>
                      </w:r>
                      <w:r w:rsidRPr="00A95C9D">
                        <w:br/>
                      </w:r>
                      <w:r w:rsidR="00E771A1">
                        <w:t>Obere Wilhelmstraße 32</w:t>
                      </w:r>
                      <w:r w:rsidRPr="00A95C9D">
                        <w:br/>
                        <w:t>53</w:t>
                      </w:r>
                      <w:r w:rsidR="00E771A1">
                        <w:t>225</w:t>
                      </w:r>
                      <w:r w:rsidRPr="00A95C9D">
                        <w:t xml:space="preserve"> Bonn</w:t>
                      </w:r>
                      <w:r>
                        <w:br/>
                      </w:r>
                      <w:r w:rsidRPr="00A95C9D">
                        <w:br/>
                      </w:r>
                      <w:hyperlink r:id="rId10" w:tooltip="presse@katzensprung-deutschland.de" w:history="1">
                        <w:r w:rsidRPr="00F72F4E">
                          <w:rPr>
                            <w:rStyle w:val="Hyperlink"/>
                            <w:color w:val="auto"/>
                          </w:rPr>
                          <w:t>presse@katzensprung-deutschland.de</w:t>
                        </w:r>
                      </w:hyperlink>
                      <w:r>
                        <w:br/>
                      </w:r>
                      <w:r w:rsidRPr="00A95C9D">
                        <w:br/>
                        <w:t>Tel: 0228 98585-</w:t>
                      </w:r>
                      <w:r w:rsidR="00E771A1">
                        <w:t>65</w:t>
                      </w:r>
                      <w:r w:rsidRPr="00A95C9D"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BC690FF" w14:textId="0D7FE506" w:rsidR="0059078C" w:rsidRDefault="0059078C" w:rsidP="00AE2B24">
      <w:pPr>
        <w:widowControl w:val="0"/>
        <w:rPr>
          <w:i/>
          <w:iCs/>
        </w:rPr>
      </w:pPr>
      <w:r w:rsidRPr="00D808A6">
        <w:rPr>
          <w:i/>
          <w:iCs/>
        </w:rPr>
        <w:t xml:space="preserve">Bonn, </w:t>
      </w:r>
      <w:r w:rsidR="00EE1DD5">
        <w:rPr>
          <w:i/>
          <w:iCs/>
        </w:rPr>
        <w:t>16.</w:t>
      </w:r>
      <w:r w:rsidRPr="00D808A6">
        <w:rPr>
          <w:i/>
          <w:iCs/>
        </w:rPr>
        <w:t xml:space="preserve"> </w:t>
      </w:r>
      <w:r w:rsidR="00F26D3B">
        <w:rPr>
          <w:i/>
          <w:iCs/>
        </w:rPr>
        <w:t>Novembe</w:t>
      </w:r>
      <w:r w:rsidRPr="00D808A6">
        <w:rPr>
          <w:i/>
          <w:iCs/>
        </w:rPr>
        <w:t>r 2022</w:t>
      </w:r>
    </w:p>
    <w:p w14:paraId="646EDE26" w14:textId="0C4D41C2" w:rsidR="000B0AB8" w:rsidRDefault="000B0AB8" w:rsidP="00AE2B24">
      <w:pPr>
        <w:widowControl w:val="0"/>
        <w:rPr>
          <w:i/>
          <w:iCs/>
        </w:rPr>
      </w:pPr>
    </w:p>
    <w:p w14:paraId="0AE05CD0" w14:textId="0E4D90AE" w:rsidR="000B0AB8" w:rsidRDefault="0018410F" w:rsidP="00AE2B24">
      <w:pPr>
        <w:widowControl w:val="0"/>
        <w:rPr>
          <w:szCs w:val="20"/>
        </w:rPr>
      </w:pPr>
      <w:r>
        <w:t xml:space="preserve">Ob Weihnachtskranz selbst binden, die Natur im Winterschlaf kennenlernen oder Fackelwanderung: In den </w:t>
      </w:r>
      <w:r w:rsidR="00CD3FFE">
        <w:t xml:space="preserve">deutschen </w:t>
      </w:r>
      <w:r>
        <w:t xml:space="preserve">Naturparken gibt es auch in der kalten Jahreszeit </w:t>
      </w:r>
      <w:r w:rsidR="00CD3FFE">
        <w:t>einige klimaschonende Naturerlebnisse</w:t>
      </w:r>
      <w:r>
        <w:t xml:space="preserve"> zu entdecken</w:t>
      </w:r>
      <w:r w:rsidR="00CD3FFE">
        <w:t xml:space="preserve">, die Besucher*innen nach draußen locken. </w:t>
      </w:r>
      <w:r>
        <w:t xml:space="preserve">Die Vielfalt dieser </w:t>
      </w:r>
      <w:r w:rsidR="00CD3FFE">
        <w:t xml:space="preserve">nachhaltigen </w:t>
      </w:r>
      <w:r>
        <w:t xml:space="preserve">Angebote zu zeigen und zu unterstützen ist ein Ziel des Projekts </w:t>
      </w:r>
      <w:r w:rsidRPr="0018410F">
        <w:rPr>
          <w:sz w:val="22"/>
          <w:szCs w:val="28"/>
        </w:rPr>
        <w:t>„</w:t>
      </w:r>
      <w:r w:rsidRPr="0018410F">
        <w:rPr>
          <w:szCs w:val="20"/>
        </w:rPr>
        <w:t>Katzensprung 2.0 - Aktiv für den Klimaschutz im Deutschlandtourismus“</w:t>
      </w:r>
      <w:r>
        <w:rPr>
          <w:szCs w:val="20"/>
        </w:rPr>
        <w:t>.</w:t>
      </w:r>
    </w:p>
    <w:p w14:paraId="6D30DBFE" w14:textId="77777777" w:rsidR="00227C72" w:rsidRDefault="00227C72" w:rsidP="00AE2B24">
      <w:pPr>
        <w:widowControl w:val="0"/>
        <w:rPr>
          <w:szCs w:val="20"/>
        </w:rPr>
      </w:pPr>
    </w:p>
    <w:p w14:paraId="70D85FE6" w14:textId="28D3782F" w:rsidR="00227C72" w:rsidRDefault="00227C72" w:rsidP="002D0F44">
      <w:pPr>
        <w:widowControl w:val="0"/>
        <w:rPr>
          <w:szCs w:val="20"/>
        </w:rPr>
      </w:pPr>
      <w:r>
        <w:rPr>
          <w:szCs w:val="20"/>
        </w:rPr>
        <w:t>„</w:t>
      </w:r>
      <w:r w:rsidR="002D0F44">
        <w:rPr>
          <w:szCs w:val="20"/>
        </w:rPr>
        <w:t xml:space="preserve">Sinkende Temperaturen und kürzere Tage kündigen den Winter an, die Natur in Deutschland verändert sich sichtbar. Nirgends lässt sich das besser beobachten als in </w:t>
      </w:r>
      <w:r>
        <w:rPr>
          <w:szCs w:val="20"/>
        </w:rPr>
        <w:t>unseren Naturparken</w:t>
      </w:r>
      <w:r w:rsidR="002D0F44">
        <w:rPr>
          <w:szCs w:val="20"/>
        </w:rPr>
        <w:t xml:space="preserve">, die ganz unterschiedliche Ökosysteme beheimaten. Eine Aufgabe der Naturparke ist es, diese auch im Winter zu schützen und den </w:t>
      </w:r>
      <w:r w:rsidR="002D0F44">
        <w:rPr>
          <w:szCs w:val="20"/>
        </w:rPr>
        <w:lastRenderedPageBreak/>
        <w:t>Besucherinnen und Besuchern die winterlichen Eigenheiten der Pflanzen und Tiere auf nachhaltige Weise näherzubringen</w:t>
      </w:r>
      <w:r>
        <w:rPr>
          <w:szCs w:val="20"/>
        </w:rPr>
        <w:t xml:space="preserve">“, erklärt Kathrin Risthaus, </w:t>
      </w:r>
      <w:r w:rsidR="002D0F44" w:rsidRPr="002D0F44">
        <w:rPr>
          <w:szCs w:val="20"/>
        </w:rPr>
        <w:t>Projektkoordinatorin für das Projekt Katzensprung beim Verband</w:t>
      </w:r>
      <w:r w:rsidR="002D0F44">
        <w:rPr>
          <w:szCs w:val="20"/>
        </w:rPr>
        <w:t xml:space="preserve"> </w:t>
      </w:r>
      <w:r w:rsidR="002D0F44" w:rsidRPr="002D0F44">
        <w:rPr>
          <w:szCs w:val="20"/>
        </w:rPr>
        <w:t>Deutscher Naturparke e. V.</w:t>
      </w:r>
    </w:p>
    <w:p w14:paraId="1FC866DF" w14:textId="1F8D1FB7" w:rsidR="00B219A9" w:rsidRDefault="00B219A9" w:rsidP="00AE2B24">
      <w:pPr>
        <w:widowControl w:val="0"/>
        <w:rPr>
          <w:szCs w:val="20"/>
        </w:rPr>
      </w:pPr>
    </w:p>
    <w:p w14:paraId="040660CA" w14:textId="135DC9DE" w:rsidR="00BD2A60" w:rsidRPr="00BD2A60" w:rsidRDefault="00BD2A60" w:rsidP="00AE2B24">
      <w:pPr>
        <w:widowControl w:val="0"/>
        <w:rPr>
          <w:b/>
          <w:bCs/>
          <w:szCs w:val="20"/>
        </w:rPr>
      </w:pPr>
      <w:r w:rsidRPr="00BD2A60">
        <w:rPr>
          <w:b/>
          <w:bCs/>
          <w:szCs w:val="20"/>
        </w:rPr>
        <w:t>Angebote für eine naturnahe Weihnachtszeit</w:t>
      </w:r>
      <w:r w:rsidR="002D0F44">
        <w:rPr>
          <w:b/>
          <w:bCs/>
          <w:szCs w:val="20"/>
        </w:rPr>
        <w:t xml:space="preserve"> in den Naturparken</w:t>
      </w:r>
    </w:p>
    <w:p w14:paraId="1E75E2BF" w14:textId="5B66B4F7" w:rsidR="00E26457" w:rsidRPr="00EE1DD5" w:rsidRDefault="003644A0" w:rsidP="00AE2B24">
      <w:pPr>
        <w:widowControl w:val="0"/>
        <w:rPr>
          <w:szCs w:val="20"/>
        </w:rPr>
      </w:pPr>
      <w:r w:rsidRPr="00EE1DD5">
        <w:rPr>
          <w:szCs w:val="20"/>
        </w:rPr>
        <w:t xml:space="preserve">Die </w:t>
      </w:r>
      <w:r w:rsidR="00B219A9" w:rsidRPr="00EE1DD5">
        <w:rPr>
          <w:szCs w:val="20"/>
        </w:rPr>
        <w:t>19 Modell-Naturparke</w:t>
      </w:r>
      <w:r w:rsidRPr="00EE1DD5">
        <w:rPr>
          <w:szCs w:val="20"/>
        </w:rPr>
        <w:t xml:space="preserve">, die Teil des Projekts Katzensprung 2.0 sind, laden mit ihren </w:t>
      </w:r>
      <w:r w:rsidR="00B219A9" w:rsidRPr="00EE1DD5">
        <w:rPr>
          <w:szCs w:val="20"/>
        </w:rPr>
        <w:t>vielfältigen</w:t>
      </w:r>
      <w:r w:rsidR="0040110E" w:rsidRPr="00EE1DD5">
        <w:rPr>
          <w:szCs w:val="20"/>
        </w:rPr>
        <w:t>, klimaschonenden</w:t>
      </w:r>
      <w:r w:rsidR="00B219A9" w:rsidRPr="00EE1DD5">
        <w:rPr>
          <w:szCs w:val="20"/>
        </w:rPr>
        <w:t xml:space="preserve"> Winterangeboten</w:t>
      </w:r>
      <w:r w:rsidR="0040110E" w:rsidRPr="00EE1DD5">
        <w:rPr>
          <w:szCs w:val="20"/>
        </w:rPr>
        <w:t xml:space="preserve"> </w:t>
      </w:r>
      <w:r w:rsidR="00B219A9" w:rsidRPr="00EE1DD5">
        <w:rPr>
          <w:szCs w:val="20"/>
        </w:rPr>
        <w:t>die Menschen</w:t>
      </w:r>
      <w:r w:rsidR="0040110E" w:rsidRPr="00EE1DD5">
        <w:rPr>
          <w:szCs w:val="20"/>
        </w:rPr>
        <w:t xml:space="preserve"> </w:t>
      </w:r>
      <w:r w:rsidR="00B219A9" w:rsidRPr="00EE1DD5">
        <w:rPr>
          <w:szCs w:val="20"/>
        </w:rPr>
        <w:t>ein, in d</w:t>
      </w:r>
      <w:r w:rsidR="0040110E" w:rsidRPr="00EE1DD5">
        <w:rPr>
          <w:szCs w:val="20"/>
        </w:rPr>
        <w:t xml:space="preserve">ieser </w:t>
      </w:r>
      <w:r w:rsidR="00B219A9" w:rsidRPr="00EE1DD5">
        <w:rPr>
          <w:szCs w:val="20"/>
        </w:rPr>
        <w:t>Zeit</w:t>
      </w:r>
      <w:r w:rsidR="0040110E" w:rsidRPr="00EE1DD5">
        <w:rPr>
          <w:szCs w:val="20"/>
        </w:rPr>
        <w:t xml:space="preserve"> fernab vom vorweihnachtlichen Trubel Ruhe und Kraft aus der Natur zu ziehen und erfüllen damit auch ihren Bildungsauftrag. Denn w</w:t>
      </w:r>
      <w:r w:rsidR="00E26457" w:rsidRPr="00EE1DD5">
        <w:rPr>
          <w:szCs w:val="20"/>
        </w:rPr>
        <w:t>as der Wintereinbruch für die Tierwelt bedeutet, erfahren Besucher</w:t>
      </w:r>
      <w:r w:rsidR="0040110E" w:rsidRPr="00EE1DD5">
        <w:rPr>
          <w:szCs w:val="20"/>
        </w:rPr>
        <w:t>*</w:t>
      </w:r>
      <w:r w:rsidR="00E26457" w:rsidRPr="00EE1DD5">
        <w:rPr>
          <w:szCs w:val="20"/>
        </w:rPr>
        <w:t xml:space="preserve">innen zum Beispiel im </w:t>
      </w:r>
      <w:hyperlink r:id="rId11" w:history="1">
        <w:r w:rsidR="00E26457" w:rsidRPr="00EE1DD5">
          <w:rPr>
            <w:rStyle w:val="Hyperlink"/>
            <w:color w:val="auto"/>
            <w:szCs w:val="20"/>
          </w:rPr>
          <w:t>alternativen Bärenpark Worbis</w:t>
        </w:r>
      </w:hyperlink>
      <w:r w:rsidR="00E26457" w:rsidRPr="00EE1DD5">
        <w:rPr>
          <w:szCs w:val="20"/>
        </w:rPr>
        <w:t xml:space="preserve"> im Naturpark Eichsfeld-Hainich-Werratal (Thüringen)</w:t>
      </w:r>
      <w:r w:rsidR="00313222" w:rsidRPr="00EE1DD5">
        <w:rPr>
          <w:szCs w:val="20"/>
        </w:rPr>
        <w:t xml:space="preserve"> </w:t>
      </w:r>
      <w:r w:rsidR="00E26457" w:rsidRPr="00EE1DD5">
        <w:rPr>
          <w:szCs w:val="20"/>
        </w:rPr>
        <w:t>oder auf eigene Faust auf der Wanderroute „</w:t>
      </w:r>
      <w:hyperlink r:id="rId12" w:history="1">
        <w:r w:rsidR="00E26457" w:rsidRPr="00EE1DD5">
          <w:rPr>
            <w:rStyle w:val="Hyperlink"/>
            <w:color w:val="auto"/>
            <w:szCs w:val="20"/>
          </w:rPr>
          <w:t>Wildkatzen-Walderlebnis</w:t>
        </w:r>
      </w:hyperlink>
      <w:r w:rsidR="00E26457" w:rsidRPr="00EE1DD5">
        <w:rPr>
          <w:szCs w:val="20"/>
        </w:rPr>
        <w:t>“ im Naturpark Schwarzwald Nord/Mitte (Baden-Württemberg). Wer mehr über weit verbreitete Waldtiere wie Rehe, Füchse oder Vögel erfahren will, ist im Naturpark Siebengebirge (Nordrhein-Westfalen) an der richtigen Adresse: Bei der geführten Wanderung „</w:t>
      </w:r>
      <w:hyperlink r:id="rId13" w:history="1">
        <w:r w:rsidR="00E26457" w:rsidRPr="00EE1DD5">
          <w:rPr>
            <w:rStyle w:val="Hyperlink"/>
            <w:color w:val="auto"/>
            <w:szCs w:val="20"/>
          </w:rPr>
          <w:t>Adventsgeschenke für Tiere</w:t>
        </w:r>
      </w:hyperlink>
      <w:r w:rsidR="00E26457" w:rsidRPr="00EE1DD5">
        <w:rPr>
          <w:szCs w:val="20"/>
        </w:rPr>
        <w:t>“ erfahren die Teilnehmenden, wie die Waldtiere den Winter verbringen.</w:t>
      </w:r>
    </w:p>
    <w:p w14:paraId="3E8C562D" w14:textId="70E7FBDC" w:rsidR="00E42D7B" w:rsidRPr="00EE1DD5" w:rsidRDefault="00E42D7B" w:rsidP="00AE2B24">
      <w:pPr>
        <w:widowControl w:val="0"/>
      </w:pPr>
      <w:r w:rsidRPr="00EE1DD5">
        <w:rPr>
          <w:szCs w:val="20"/>
        </w:rPr>
        <w:t xml:space="preserve">Vorfreude auf besinnliche Adventstage kommt beim gemeinsamen Adventskranz-Binden mit Materialien aus der Natur auf, zum Beispiel im </w:t>
      </w:r>
      <w:hyperlink r:id="rId14" w:history="1">
        <w:r w:rsidRPr="00EE1DD5">
          <w:rPr>
            <w:rStyle w:val="Hyperlink"/>
            <w:color w:val="auto"/>
            <w:szCs w:val="20"/>
          </w:rPr>
          <w:t>Naturpark Neckartal-Odenwald (Baden-Württemberg)</w:t>
        </w:r>
        <w:r w:rsidR="0040110E" w:rsidRPr="00EE1DD5">
          <w:rPr>
            <w:rStyle w:val="Hyperlink"/>
            <w:color w:val="auto"/>
            <w:szCs w:val="20"/>
          </w:rPr>
          <w:t>.</w:t>
        </w:r>
      </w:hyperlink>
      <w:r w:rsidR="0040110E" w:rsidRPr="00EE1DD5">
        <w:rPr>
          <w:szCs w:val="20"/>
        </w:rPr>
        <w:t xml:space="preserve"> </w:t>
      </w:r>
      <w:r w:rsidRPr="00EE1DD5">
        <w:t xml:space="preserve">Und bei einer </w:t>
      </w:r>
      <w:hyperlink r:id="rId15" w:history="1">
        <w:r w:rsidRPr="00EE1DD5">
          <w:rPr>
            <w:rStyle w:val="Hyperlink"/>
            <w:color w:val="auto"/>
          </w:rPr>
          <w:t>Fackelwanderung</w:t>
        </w:r>
      </w:hyperlink>
      <w:r w:rsidRPr="00EE1DD5">
        <w:t xml:space="preserve"> durch den winterlichen Wald und Strand im Naturpark Schlei finden Besucher</w:t>
      </w:r>
      <w:r w:rsidR="00037257" w:rsidRPr="00EE1DD5">
        <w:t>*</w:t>
      </w:r>
      <w:r w:rsidRPr="00EE1DD5">
        <w:t>innen innere und äußere Ruhe.</w:t>
      </w:r>
      <w:r w:rsidR="0040110E" w:rsidRPr="00EE1DD5">
        <w:t xml:space="preserve"> Ein kulinarisches Highlight bietet </w:t>
      </w:r>
      <w:r w:rsidR="00037257" w:rsidRPr="00EE1DD5">
        <w:t xml:space="preserve">außerdem </w:t>
      </w:r>
      <w:r w:rsidR="0040110E" w:rsidRPr="00EE1DD5">
        <w:t xml:space="preserve">der </w:t>
      </w:r>
      <w:hyperlink r:id="rId16" w:history="1">
        <w:r w:rsidR="0040110E" w:rsidRPr="00EE1DD5">
          <w:rPr>
            <w:rStyle w:val="Hyperlink"/>
            <w:color w:val="auto"/>
          </w:rPr>
          <w:t>Weihnachtsmarkt auf dem Hof Sickenberg</w:t>
        </w:r>
      </w:hyperlink>
      <w:r w:rsidR="0040110E" w:rsidRPr="00EE1DD5">
        <w:t xml:space="preserve"> (Naturpark Eichsfeld-Hainich-Werratal).</w:t>
      </w:r>
    </w:p>
    <w:p w14:paraId="619E0B13" w14:textId="0FD485F9" w:rsidR="00BD2A60" w:rsidRPr="00EE1DD5" w:rsidRDefault="00BD2A60" w:rsidP="00AE2B24">
      <w:pPr>
        <w:widowControl w:val="0"/>
      </w:pPr>
    </w:p>
    <w:p w14:paraId="23B64710" w14:textId="37269B40" w:rsidR="00BD2A60" w:rsidRDefault="00BD2A60" w:rsidP="00BD2A60">
      <w:pPr>
        <w:widowControl w:val="0"/>
      </w:pPr>
      <w:r w:rsidRPr="00EE1DD5">
        <w:t>„Die Naturparke leisten mit ihrer Arbeit nicht nur einen wichtigen Beitrag zum Umwelt- und Naturschutz, sondern sind mit ihren vielfältigen Angeboten auch ein wichtiger Bestandteil des nachhaltigen Tourismus in Deutschland“, so Projekt</w:t>
      </w:r>
      <w:r w:rsidR="0040110E" w:rsidRPr="00EE1DD5">
        <w:t>koordinatorin</w:t>
      </w:r>
      <w:r w:rsidRPr="00EE1DD5">
        <w:t xml:space="preserve"> Risthaus. </w:t>
      </w:r>
      <w:r w:rsidR="00037257" w:rsidRPr="00EE1DD5">
        <w:t xml:space="preserve">Diese zu bündeln und innerhalb </w:t>
      </w:r>
      <w:r w:rsidR="00037257">
        <w:t>der Modell-Naturparke miteinander im Rahmen der Auszeichnung „Naturpark-Partner“ zu vernetzen, ist daher ein bedeutender Bestandteil des Projekts Katzensprung 2.0.</w:t>
      </w:r>
      <w:r>
        <w:t xml:space="preserve"> Das Katzensprung-Team unterstützt das Naturpark-Partnerprogramm vor Ort durch fachlichen Input z. B. zu Energie- und Treibhaus</w:t>
      </w:r>
      <w:r w:rsidRPr="00EF7D1C">
        <w:t>gas</w:t>
      </w:r>
      <w:r>
        <w:t xml:space="preserve">einsparungen im Betrieb, klimaschonender Verpflegung und nachhaltiger Kommunikation sowie durch die Moderation der Netzwerkarbeit. </w:t>
      </w:r>
    </w:p>
    <w:p w14:paraId="60C9403F" w14:textId="5F1EC316" w:rsidR="00037257" w:rsidRDefault="00037257">
      <w:pPr>
        <w:spacing w:line="240" w:lineRule="auto"/>
      </w:pPr>
      <w:r>
        <w:br w:type="page"/>
      </w:r>
    </w:p>
    <w:p w14:paraId="105B13A8" w14:textId="39E6DA01" w:rsidR="00AD3609" w:rsidRDefault="00F044E0" w:rsidP="00F044E0">
      <w:pPr>
        <w:tabs>
          <w:tab w:val="left" w:pos="9639"/>
        </w:tabs>
        <w:ind w:right="-2"/>
        <w:rPr>
          <w:sz w:val="18"/>
          <w:szCs w:val="18"/>
        </w:rPr>
      </w:pPr>
      <w:r w:rsidRPr="00F76C4E">
        <w:rPr>
          <w:rStyle w:val="berschrift3Zchn"/>
        </w:rPr>
        <w:lastRenderedPageBreak/>
        <w:t>Über Katzensprung</w:t>
      </w:r>
      <w:r w:rsidRPr="00F76C4E">
        <w:rPr>
          <w:rStyle w:val="berschrift3Zchn"/>
        </w:rPr>
        <w:br/>
      </w:r>
      <w:r w:rsidR="00AD3609" w:rsidRPr="00AD3609">
        <w:rPr>
          <w:sz w:val="18"/>
          <w:szCs w:val="18"/>
        </w:rPr>
        <w:t xml:space="preserve">Das Projekt </w:t>
      </w:r>
      <w:r w:rsidR="00ED66BA">
        <w:t>„</w:t>
      </w:r>
      <w:r w:rsidR="00AD3609" w:rsidRPr="00AD3609">
        <w:rPr>
          <w:sz w:val="18"/>
          <w:szCs w:val="18"/>
        </w:rPr>
        <w:t>Katzensprung 2.0 - Aktiv für den Klimaschutz im Deutschlandtourismus" wird vom Bundesministerium für Umwelt, Naturschutz und nukleare Sicherheit im Rahmen der Nationalen Klimaschutzinitiative gefördert.</w:t>
      </w:r>
      <w:r w:rsidR="00AD3609">
        <w:rPr>
          <w:sz w:val="18"/>
          <w:szCs w:val="18"/>
        </w:rPr>
        <w:t xml:space="preserve"> </w:t>
      </w:r>
      <w:r w:rsidR="00AD3609" w:rsidRPr="00AD3609">
        <w:rPr>
          <w:sz w:val="18"/>
          <w:szCs w:val="18"/>
        </w:rPr>
        <w:t xml:space="preserve">Das Vorhaben ist eine Fortführung </w:t>
      </w:r>
      <w:r w:rsidR="000F128B">
        <w:rPr>
          <w:sz w:val="18"/>
          <w:szCs w:val="18"/>
        </w:rPr>
        <w:t>des</w:t>
      </w:r>
      <w:r w:rsidR="00AD3609" w:rsidRPr="00AD3609">
        <w:rPr>
          <w:sz w:val="18"/>
          <w:szCs w:val="18"/>
        </w:rPr>
        <w:t xml:space="preserve"> erfolgreichen Pilotprojektes </w:t>
      </w:r>
      <w:r w:rsidR="00ED66BA">
        <w:t>„</w:t>
      </w:r>
      <w:r w:rsidR="00AD3609" w:rsidRPr="00AD3609">
        <w:rPr>
          <w:sz w:val="18"/>
          <w:szCs w:val="18"/>
        </w:rPr>
        <w:t>Katzensprung. Kleine Wege.</w:t>
      </w:r>
      <w:r w:rsidR="00AD3609">
        <w:rPr>
          <w:sz w:val="18"/>
          <w:szCs w:val="18"/>
        </w:rPr>
        <w:t xml:space="preserve"> </w:t>
      </w:r>
      <w:r w:rsidR="00AD3609" w:rsidRPr="00AD3609">
        <w:rPr>
          <w:sz w:val="18"/>
          <w:szCs w:val="18"/>
        </w:rPr>
        <w:t>Große Erlebnisse"</w:t>
      </w:r>
      <w:r w:rsidR="005815AC">
        <w:rPr>
          <w:sz w:val="18"/>
          <w:szCs w:val="18"/>
        </w:rPr>
        <w:t xml:space="preserve"> und </w:t>
      </w:r>
      <w:r w:rsidR="005815AC" w:rsidRPr="00EF7D1C">
        <w:rPr>
          <w:sz w:val="18"/>
          <w:szCs w:val="18"/>
        </w:rPr>
        <w:t xml:space="preserve">Verbundprojekt </w:t>
      </w:r>
      <w:r w:rsidR="001451BA" w:rsidRPr="00EF7D1C">
        <w:rPr>
          <w:sz w:val="18"/>
          <w:szCs w:val="18"/>
        </w:rPr>
        <w:t>zwischen dem</w:t>
      </w:r>
      <w:r w:rsidR="005815AC" w:rsidRPr="00EF7D1C">
        <w:rPr>
          <w:sz w:val="18"/>
          <w:szCs w:val="18"/>
        </w:rPr>
        <w:t xml:space="preserve"> </w:t>
      </w:r>
      <w:r w:rsidR="005815AC" w:rsidRPr="005815AC">
        <w:rPr>
          <w:sz w:val="18"/>
          <w:szCs w:val="18"/>
        </w:rPr>
        <w:t>Verband Deutscher Naturparke e.V., dem Institut für Nachhaltige Ernährung und Ernährungswirtschaft an der FH Münster, der Technische</w:t>
      </w:r>
      <w:r w:rsidR="001451BA" w:rsidRPr="00ED66BA">
        <w:rPr>
          <w:sz w:val="18"/>
          <w:szCs w:val="18"/>
        </w:rPr>
        <w:t>n</w:t>
      </w:r>
      <w:r w:rsidR="005815AC" w:rsidRPr="00ED66BA">
        <w:rPr>
          <w:sz w:val="18"/>
          <w:szCs w:val="18"/>
        </w:rPr>
        <w:t xml:space="preserve"> </w:t>
      </w:r>
      <w:r w:rsidR="005815AC" w:rsidRPr="005815AC">
        <w:rPr>
          <w:sz w:val="18"/>
          <w:szCs w:val="18"/>
        </w:rPr>
        <w:t>Universität Berlin – Institut für Berufliche Bildung und Arbeitslehre (TUB) sowie de</w:t>
      </w:r>
      <w:r w:rsidR="0045092E">
        <w:rPr>
          <w:sz w:val="18"/>
          <w:szCs w:val="18"/>
        </w:rPr>
        <w:t>s</w:t>
      </w:r>
      <w:r w:rsidR="005815AC" w:rsidRPr="005815AC">
        <w:rPr>
          <w:sz w:val="18"/>
          <w:szCs w:val="18"/>
        </w:rPr>
        <w:t xml:space="preserve"> Wuppertal Institut</w:t>
      </w:r>
      <w:r w:rsidR="0045092E">
        <w:rPr>
          <w:sz w:val="18"/>
          <w:szCs w:val="18"/>
        </w:rPr>
        <w:t>s</w:t>
      </w:r>
      <w:r w:rsidR="005815AC" w:rsidRPr="005815AC">
        <w:rPr>
          <w:sz w:val="18"/>
          <w:szCs w:val="18"/>
        </w:rPr>
        <w:t xml:space="preserve"> für Klima, Umwelt, Energie gGmbH.</w:t>
      </w:r>
    </w:p>
    <w:p w14:paraId="3D486C69" w14:textId="6F521F48" w:rsidR="0055780F" w:rsidRDefault="0055780F" w:rsidP="00633D70">
      <w:pPr>
        <w:rPr>
          <w:noProof/>
        </w:rPr>
      </w:pPr>
    </w:p>
    <w:p w14:paraId="234F1D39" w14:textId="77777777" w:rsidR="00D808A6" w:rsidRPr="00F76C4E" w:rsidRDefault="00D808A6" w:rsidP="00F76C4E">
      <w:pPr>
        <w:pStyle w:val="berschrift3"/>
        <w:rPr>
          <w:rStyle w:val="berschrift3Zchn"/>
          <w:b/>
          <w:bCs/>
        </w:rPr>
      </w:pPr>
      <w:r w:rsidRPr="00F76C4E">
        <w:rPr>
          <w:rStyle w:val="berschrift3Zchn"/>
          <w:b/>
          <w:bCs/>
        </w:rPr>
        <w:t>Bildmaterial</w:t>
      </w:r>
    </w:p>
    <w:p w14:paraId="452CF447" w14:textId="36AF4000" w:rsidR="00EE1DD5" w:rsidRPr="00EE1DD5" w:rsidRDefault="00D808A6" w:rsidP="00EE1DD5">
      <w:pPr>
        <w:rPr>
          <w:sz w:val="18"/>
          <w:szCs w:val="18"/>
        </w:rPr>
      </w:pPr>
      <w:r w:rsidRPr="00EE1DD5">
        <w:rPr>
          <w:sz w:val="18"/>
          <w:szCs w:val="18"/>
        </w:rPr>
        <w:t xml:space="preserve">Bildrechte: </w:t>
      </w:r>
      <w:r w:rsidR="00EE1DD5" w:rsidRPr="00EE1DD5">
        <w:rPr>
          <w:sz w:val="18"/>
          <w:szCs w:val="18"/>
        </w:rPr>
        <w:t>VDN-Fotoportal / Renate Claussen</w:t>
      </w:r>
    </w:p>
    <w:p w14:paraId="09548F0E" w14:textId="62FD110A" w:rsidR="00EE1DD5" w:rsidRPr="00EE1DD5" w:rsidRDefault="00D808A6" w:rsidP="00D808A6">
      <w:pPr>
        <w:rPr>
          <w:sz w:val="18"/>
          <w:szCs w:val="18"/>
        </w:rPr>
      </w:pPr>
      <w:r w:rsidRPr="00EE1DD5">
        <w:rPr>
          <w:sz w:val="18"/>
          <w:szCs w:val="18"/>
        </w:rPr>
        <w:t xml:space="preserve">Bildunterschrift: </w:t>
      </w:r>
      <w:r w:rsidR="00EE1DD5" w:rsidRPr="00EE1DD5">
        <w:rPr>
          <w:sz w:val="18"/>
          <w:szCs w:val="18"/>
        </w:rPr>
        <w:t xml:space="preserve">In Eschwege im Naturpark Eichsfeld-Hainich-Werratal zeigt sich der Winter von seiner schönsten Seite. Mehr winterliche Urlaubsangebote für die Advents- und Weihnachtszeit in Deutschland und den Naturparken bietet die Website </w:t>
      </w:r>
      <w:hyperlink r:id="rId17" w:history="1">
        <w:r w:rsidR="00EE1DD5" w:rsidRPr="00EE1DD5">
          <w:rPr>
            <w:rStyle w:val="Hyperlink"/>
            <w:color w:val="auto"/>
            <w:sz w:val="18"/>
            <w:szCs w:val="18"/>
          </w:rPr>
          <w:t>www.katzensprung-deutschland.de</w:t>
        </w:r>
      </w:hyperlink>
      <w:r w:rsidR="00EE1DD5" w:rsidRPr="00EE1DD5">
        <w:rPr>
          <w:sz w:val="18"/>
          <w:szCs w:val="18"/>
        </w:rPr>
        <w:t xml:space="preserve"> </w:t>
      </w:r>
      <w:r w:rsidR="00EE1DD5" w:rsidRPr="00EE1DD5">
        <w:rPr>
          <w:sz w:val="18"/>
          <w:szCs w:val="18"/>
        </w:rPr>
        <w:t xml:space="preserve"> </w:t>
      </w:r>
    </w:p>
    <w:p w14:paraId="0DC7A72F" w14:textId="52C9C814" w:rsidR="00D808A6" w:rsidRPr="00EE1DD5" w:rsidRDefault="00D808A6" w:rsidP="00D808A6">
      <w:pPr>
        <w:rPr>
          <w:sz w:val="18"/>
          <w:szCs w:val="18"/>
        </w:rPr>
      </w:pPr>
      <w:r w:rsidRPr="00EE1DD5">
        <w:rPr>
          <w:sz w:val="18"/>
          <w:szCs w:val="18"/>
        </w:rPr>
        <w:t xml:space="preserve">Weiteres Bildmaterial zum Projekt finden Sie hier: </w:t>
      </w:r>
      <w:hyperlink r:id="rId18" w:history="1">
        <w:r w:rsidRPr="00EE1DD5">
          <w:rPr>
            <w:rStyle w:val="Hyperlink"/>
            <w:color w:val="auto"/>
            <w:sz w:val="18"/>
            <w:szCs w:val="18"/>
          </w:rPr>
          <w:t>https://www.katzensprung-deutschland.de/information/presse/pressebilder/</w:t>
        </w:r>
      </w:hyperlink>
      <w:r w:rsidR="00EE1DD5">
        <w:rPr>
          <w:rStyle w:val="Hyperlink"/>
          <w:color w:val="auto"/>
          <w:sz w:val="18"/>
          <w:szCs w:val="18"/>
        </w:rPr>
        <w:t xml:space="preserve">  </w:t>
      </w:r>
    </w:p>
    <w:p w14:paraId="3FFFF4B6" w14:textId="60904CC6" w:rsidR="0055780F" w:rsidRDefault="0055780F" w:rsidP="00633D70">
      <w:pPr>
        <w:rPr>
          <w:noProof/>
        </w:rPr>
      </w:pPr>
    </w:p>
    <w:p w14:paraId="4843779B" w14:textId="77777777" w:rsidR="00F76C4E" w:rsidRDefault="0024500C" w:rsidP="00F76C4E">
      <w:pPr>
        <w:pStyle w:val="berschrift3"/>
      </w:pPr>
      <w:r w:rsidRPr="0024500C">
        <w:t>Pressebüro Katzensprung</w:t>
      </w:r>
    </w:p>
    <w:p w14:paraId="08EF6008" w14:textId="0E39573A" w:rsidR="0024500C" w:rsidRPr="00EE1DD5" w:rsidRDefault="0024500C" w:rsidP="0024500C">
      <w:pPr>
        <w:rPr>
          <w:sz w:val="18"/>
          <w:szCs w:val="18"/>
        </w:rPr>
      </w:pPr>
      <w:proofErr w:type="spellStart"/>
      <w:r w:rsidRPr="00EE1DD5">
        <w:rPr>
          <w:sz w:val="18"/>
          <w:szCs w:val="18"/>
        </w:rPr>
        <w:t>fairkehr</w:t>
      </w:r>
      <w:proofErr w:type="spellEnd"/>
      <w:r w:rsidRPr="00EE1DD5">
        <w:rPr>
          <w:sz w:val="18"/>
          <w:szCs w:val="18"/>
        </w:rPr>
        <w:t xml:space="preserve"> Verlags GmbH</w:t>
      </w:r>
      <w:r w:rsidRPr="00EE1DD5">
        <w:rPr>
          <w:sz w:val="18"/>
          <w:szCs w:val="18"/>
        </w:rPr>
        <w:br/>
        <w:t>Obere Wilhelmstraße 32 · 53225 Bonn</w:t>
      </w:r>
      <w:r w:rsidRPr="00EE1DD5">
        <w:rPr>
          <w:sz w:val="18"/>
          <w:szCs w:val="18"/>
        </w:rPr>
        <w:br/>
        <w:t>Tel. +49 (0)228 98585-65</w:t>
      </w:r>
      <w:r w:rsidRPr="00EE1DD5">
        <w:rPr>
          <w:sz w:val="18"/>
          <w:szCs w:val="18"/>
        </w:rPr>
        <w:br/>
        <w:t xml:space="preserve">Email: </w:t>
      </w:r>
      <w:hyperlink r:id="rId19" w:history="1">
        <w:r w:rsidRPr="00EE1DD5">
          <w:rPr>
            <w:sz w:val="18"/>
            <w:szCs w:val="18"/>
            <w:u w:val="single"/>
          </w:rPr>
          <w:t>presse@katzensprung-deutschland.de</w:t>
        </w:r>
      </w:hyperlink>
    </w:p>
    <w:p w14:paraId="6243BAD7" w14:textId="2E46ED52" w:rsidR="0024500C" w:rsidRPr="00EE1DD5" w:rsidRDefault="0024500C" w:rsidP="0024500C">
      <w:pPr>
        <w:rPr>
          <w:sz w:val="18"/>
          <w:szCs w:val="18"/>
        </w:rPr>
      </w:pPr>
      <w:r w:rsidRPr="00EE1DD5">
        <w:rPr>
          <w:sz w:val="18"/>
          <w:szCs w:val="18"/>
        </w:rPr>
        <w:t>Besuchen Sie uns auch online!</w:t>
      </w:r>
      <w:r w:rsidRPr="00EE1DD5">
        <w:rPr>
          <w:sz w:val="18"/>
          <w:szCs w:val="18"/>
        </w:rPr>
        <w:br/>
        <w:t>Unsere Website: </w:t>
      </w:r>
      <w:hyperlink r:id="rId20" w:tgtFrame="T3O27JOdEZ_kPnS87AvOIEq" w:history="1">
        <w:r w:rsidRPr="00EE1DD5">
          <w:rPr>
            <w:sz w:val="18"/>
            <w:szCs w:val="18"/>
          </w:rPr>
          <w:t>www.katzensprung-deutschland.de</w:t>
        </w:r>
      </w:hyperlink>
      <w:r w:rsidRPr="00EE1DD5">
        <w:rPr>
          <w:sz w:val="18"/>
          <w:szCs w:val="18"/>
        </w:rPr>
        <w:br/>
        <w:t xml:space="preserve">Facebook: </w:t>
      </w:r>
      <w:hyperlink r:id="rId21" w:tgtFrame="fgP0k8b3klO7BLWDgWbPdPX" w:history="1">
        <w:r w:rsidRPr="00EE1DD5">
          <w:rPr>
            <w:sz w:val="18"/>
            <w:szCs w:val="18"/>
          </w:rPr>
          <w:t>https://www.facebook.com/katzensprungdeutschland.de</w:t>
        </w:r>
        <w:r w:rsidRPr="00EE1DD5">
          <w:rPr>
            <w:sz w:val="18"/>
            <w:szCs w:val="18"/>
          </w:rPr>
          <w:br/>
        </w:r>
      </w:hyperlink>
      <w:r w:rsidRPr="00EE1DD5">
        <w:rPr>
          <w:sz w:val="18"/>
          <w:szCs w:val="18"/>
        </w:rPr>
        <w:t xml:space="preserve">Instagram: </w:t>
      </w:r>
      <w:hyperlink r:id="rId22" w:tgtFrame="vczIdxksQilB4th7gepRa_b" w:history="1">
        <w:r w:rsidRPr="00EE1DD5">
          <w:rPr>
            <w:sz w:val="18"/>
            <w:szCs w:val="18"/>
          </w:rPr>
          <w:t>https://www.instagram.com/katzensprung_de/</w:t>
        </w:r>
      </w:hyperlink>
      <w:r w:rsidRPr="00EE1DD5">
        <w:rPr>
          <w:sz w:val="18"/>
          <w:szCs w:val="18"/>
        </w:rPr>
        <w:br/>
        <w:t xml:space="preserve">Twitter: </w:t>
      </w:r>
      <w:hyperlink r:id="rId23" w:tgtFrame="pQhSMuZgbjZHkdgDN150gQH" w:history="1">
        <w:r w:rsidRPr="00EE1DD5">
          <w:rPr>
            <w:sz w:val="18"/>
            <w:szCs w:val="18"/>
          </w:rPr>
          <w:t>https://twitter.com/katzensprung_de</w:t>
        </w:r>
      </w:hyperlink>
      <w:r w:rsidRPr="00EE1DD5">
        <w:rPr>
          <w:sz w:val="18"/>
          <w:szCs w:val="18"/>
        </w:rPr>
        <w:t> </w:t>
      </w:r>
    </w:p>
    <w:p w14:paraId="5B63C330" w14:textId="77777777" w:rsidR="0024500C" w:rsidRPr="00EE1DD5" w:rsidRDefault="0024500C" w:rsidP="0024500C">
      <w:pPr>
        <w:rPr>
          <w:sz w:val="18"/>
          <w:szCs w:val="18"/>
        </w:rPr>
      </w:pPr>
      <w:r w:rsidRPr="00EE1DD5">
        <w:rPr>
          <w:sz w:val="18"/>
          <w:szCs w:val="18"/>
        </w:rPr>
        <w:t>Sitz: Bonn - HRB 4546 Bonn</w:t>
      </w:r>
    </w:p>
    <w:p w14:paraId="1D43F6A9" w14:textId="77777777" w:rsidR="0024500C" w:rsidRPr="00EE1DD5" w:rsidRDefault="0024500C" w:rsidP="0024500C">
      <w:pPr>
        <w:rPr>
          <w:sz w:val="18"/>
          <w:szCs w:val="18"/>
        </w:rPr>
      </w:pPr>
      <w:r w:rsidRPr="00EE1DD5">
        <w:rPr>
          <w:sz w:val="18"/>
          <w:szCs w:val="18"/>
        </w:rPr>
        <w:t>Geschäftsführung: Michaela Mohrhardt und Regine Gwinner</w:t>
      </w:r>
    </w:p>
    <w:p w14:paraId="1ADE2930" w14:textId="77777777" w:rsidR="0024500C" w:rsidRDefault="0024500C" w:rsidP="00633D70">
      <w:pPr>
        <w:rPr>
          <w:noProof/>
        </w:rPr>
      </w:pPr>
    </w:p>
    <w:sectPr w:rsidR="0024500C" w:rsidSect="00E34E79">
      <w:headerReference w:type="default" r:id="rId24"/>
      <w:footerReference w:type="default" r:id="rId25"/>
      <w:headerReference w:type="first" r:id="rId26"/>
      <w:footerReference w:type="first" r:id="rId27"/>
      <w:pgSz w:w="11900" w:h="16840"/>
      <w:pgMar w:top="1502" w:right="3253" w:bottom="1134" w:left="1278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48262" w14:textId="77777777" w:rsidR="005D11D5" w:rsidRDefault="005D11D5" w:rsidP="00EA7AA4">
      <w:pPr>
        <w:spacing w:line="240" w:lineRule="auto"/>
      </w:pPr>
      <w:r>
        <w:separator/>
      </w:r>
    </w:p>
  </w:endnote>
  <w:endnote w:type="continuationSeparator" w:id="0">
    <w:p w14:paraId="35548308" w14:textId="77777777" w:rsidR="005D11D5" w:rsidRDefault="005D11D5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 Light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tional Text Light">
    <w:panose1 w:val="000004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EDA39" w14:textId="14584BDC" w:rsidR="00D808A6" w:rsidRDefault="00D808A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A62FE55" wp14:editId="0B387C54">
              <wp:simplePos x="0" y="0"/>
              <wp:positionH relativeFrom="column">
                <wp:posOffset>-76200</wp:posOffset>
              </wp:positionH>
              <wp:positionV relativeFrom="paragraph">
                <wp:posOffset>-543560</wp:posOffset>
              </wp:positionV>
              <wp:extent cx="2803525" cy="844550"/>
              <wp:effectExtent l="0" t="0" r="0" b="0"/>
              <wp:wrapTight wrapText="bothSides">
                <wp:wrapPolygon edited="0">
                  <wp:start x="0" y="974"/>
                  <wp:lineTo x="0" y="20950"/>
                  <wp:lineTo x="10714" y="20950"/>
                  <wp:lineTo x="10714" y="17540"/>
                  <wp:lineTo x="15264" y="17540"/>
                  <wp:lineTo x="20108" y="13642"/>
                  <wp:lineTo x="20255" y="6821"/>
                  <wp:lineTo x="17906" y="4872"/>
                  <wp:lineTo x="10714" y="974"/>
                  <wp:lineTo x="0" y="974"/>
                </wp:wrapPolygon>
              </wp:wrapTight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3525" cy="844550"/>
                        <a:chOff x="0" y="0"/>
                        <a:chExt cx="2803525" cy="844550"/>
                      </a:xfrm>
                    </wpg:grpSpPr>
                    <pic:pic xmlns:pic="http://schemas.openxmlformats.org/drawingml/2006/picture">
                      <pic:nvPicPr>
                        <pic:cNvPr id="12" name="Grafik 12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8049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0" y="0"/>
                          <a:ext cx="147002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3BD28B" id="Gruppieren 8" o:spid="_x0000_s1026" style="position:absolute;margin-left:-6pt;margin-top:-42.8pt;width:220.75pt;height:66.5pt;z-index:251662336;mso-width-relative:margin;mso-height-relative:margin" coordsize="28035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AAAFREAAgAAAAAAAAVEQACAAAAAABA&#10;RQSAAAAAAAAAUBEBIAAAAAAAAFREAAgAAAAAAAAVEQACAAAAAABARQSAAAAAAAAAUBEBIAAAAAAA&#10;AFREAAgAAAAAAAAVEQACAAAAAABARQSAAAAAAAAAUBEBIAAAAAAAAFREAAgAAAAAAAAVEQACAAAA&#10;AABAR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27" type="#_x0000_t75" alt="Ein Bild, das Text enthält.&#10;&#10;Automatisch generierte Beschreibung" style="position:absolute;top:685;width:138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">
                <v:imagedata r:id="rId3" o:title="Ein Bild, das Text enthält"/>
              </v:shape>
              <v:shape id="Grafik 13" o:spid="_x0000_s1028" type="#_x0000_t75" style="position:absolute;left:13335;width:14700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7F4C" w14:textId="17AA81EA" w:rsidR="007C1D13" w:rsidRDefault="00AD3609" w:rsidP="00FA121E">
    <w:pPr>
      <w:pStyle w:val="Fuzeil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46B6EB" wp14:editId="78F963F6">
              <wp:simplePos x="0" y="0"/>
              <wp:positionH relativeFrom="column">
                <wp:posOffset>-87630</wp:posOffset>
              </wp:positionH>
              <wp:positionV relativeFrom="paragraph">
                <wp:posOffset>-548005</wp:posOffset>
              </wp:positionV>
              <wp:extent cx="2803525" cy="844550"/>
              <wp:effectExtent l="0" t="0" r="0" b="0"/>
              <wp:wrapTight wrapText="bothSides">
                <wp:wrapPolygon edited="0">
                  <wp:start x="0" y="974"/>
                  <wp:lineTo x="0" y="20950"/>
                  <wp:lineTo x="10714" y="20950"/>
                  <wp:lineTo x="10714" y="17540"/>
                  <wp:lineTo x="15264" y="17540"/>
                  <wp:lineTo x="20108" y="13642"/>
                  <wp:lineTo x="20255" y="6821"/>
                  <wp:lineTo x="17906" y="4872"/>
                  <wp:lineTo x="10714" y="974"/>
                  <wp:lineTo x="0" y="974"/>
                </wp:wrapPolygon>
              </wp:wrapTight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3525" cy="844550"/>
                        <a:chOff x="0" y="0"/>
                        <a:chExt cx="2803525" cy="844550"/>
                      </a:xfrm>
                    </wpg:grpSpPr>
                    <pic:pic xmlns:pic="http://schemas.openxmlformats.org/drawingml/2006/picture">
                      <pic:nvPicPr>
                        <pic:cNvPr id="9" name="Grafik 9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8049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0" y="0"/>
                          <a:ext cx="147002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ACE5DB" id="Gruppieren 11" o:spid="_x0000_s1026" style="position:absolute;margin-left:-6.9pt;margin-top:-43.15pt;width:220.75pt;height:66.5pt;z-index:251660288;mso-width-relative:margin;mso-height-relative:margin" coordsize="28035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AAAFREAAgAAAAAAAAVEQACAAAAAABA&#10;RQSAAAAAAAAAUBEBIAAAAAAAAFREAAgAAAAAAAAVEQACAAAAAABARQSAAAAAAAAAUBEBIAAAAAAA&#10;AFREAAgAAAAAAAAVEQACAAAAAABARQSAAAAAAAAAUBEBIAAAAAAAAFREAAgAAAAAAAAVEQACAAAA&#10;AABAR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" o:spid="_x0000_s1027" type="#_x0000_t75" alt="Ein Bild, das Text enthält.&#10;&#10;Automatisch generierte Beschreibung" style="position:absolute;top:685;width:138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">
                <v:imagedata r:id="rId3" o:title="Ein Bild, das Text enthält"/>
              </v:shape>
              <v:shape id="Grafik 10" o:spid="_x0000_s1028" type="#_x0000_t75" style="position:absolute;left:13335;width:14700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FC63" w14:textId="77777777" w:rsidR="005D11D5" w:rsidRDefault="005D11D5" w:rsidP="00EA7AA4">
      <w:pPr>
        <w:spacing w:line="240" w:lineRule="auto"/>
      </w:pPr>
      <w:r>
        <w:separator/>
      </w:r>
    </w:p>
  </w:footnote>
  <w:footnote w:type="continuationSeparator" w:id="0">
    <w:p w14:paraId="047AD803" w14:textId="77777777" w:rsidR="005D11D5" w:rsidRDefault="005D11D5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D250" w14:textId="77777777" w:rsidR="00EA7AA4" w:rsidRDefault="00166112" w:rsidP="00CF169C">
    <w:pPr>
      <w:pStyle w:val="berschrift3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C969CC1" wp14:editId="52F626DE">
          <wp:simplePos x="0" y="0"/>
          <wp:positionH relativeFrom="column">
            <wp:posOffset>4610735</wp:posOffset>
          </wp:positionH>
          <wp:positionV relativeFrom="paragraph">
            <wp:posOffset>-234950</wp:posOffset>
          </wp:positionV>
          <wp:extent cx="1797050" cy="717550"/>
          <wp:effectExtent l="0" t="0" r="6350" b="0"/>
          <wp:wrapNone/>
          <wp:docPr id="4" name="Bild 14" descr="Beschreibung: 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Beschreibung: 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3905" w14:textId="77777777" w:rsidR="0055780F" w:rsidRDefault="0016611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2D9C4" wp14:editId="483DE9DD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362960" cy="492760"/>
              <wp:effectExtent l="0" t="0" r="0" b="0"/>
              <wp:wrapThrough wrapText="bothSides">
                <wp:wrapPolygon edited="0">
                  <wp:start x="163" y="0"/>
                  <wp:lineTo x="163" y="20041"/>
                  <wp:lineTo x="21208" y="20041"/>
                  <wp:lineTo x="21208" y="0"/>
                  <wp:lineTo x="163" y="0"/>
                </wp:wrapPolygon>
              </wp:wrapThrough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29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15F8282" w14:textId="77777777" w:rsidR="00B61452" w:rsidRPr="00B61452" w:rsidRDefault="00B61452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2D9C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-21.8pt;margin-top:5.05pt;width:264.8pt;height:3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" filled="f" stroked="f">
              <v:textbox>
                <w:txbxContent>
                  <w:p w14:paraId="415F8282" w14:textId="77777777" w:rsidR="00B61452" w:rsidRPr="00B61452" w:rsidRDefault="00B61452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041109F0" wp14:editId="0C0C67C8">
          <wp:simplePos x="0" y="0"/>
          <wp:positionH relativeFrom="column">
            <wp:posOffset>4224020</wp:posOffset>
          </wp:positionH>
          <wp:positionV relativeFrom="paragraph">
            <wp:posOffset>-366395</wp:posOffset>
          </wp:positionV>
          <wp:extent cx="2520950" cy="1441450"/>
          <wp:effectExtent l="0" t="0" r="0" b="635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2857"/>
    <w:multiLevelType w:val="hybridMultilevel"/>
    <w:tmpl w:val="6778DF6C"/>
    <w:lvl w:ilvl="0" w:tplc="A11AF1F8">
      <w:start w:val="26"/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75244"/>
    <w:multiLevelType w:val="hybridMultilevel"/>
    <w:tmpl w:val="83D85A88"/>
    <w:lvl w:ilvl="0" w:tplc="D394732A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513968">
    <w:abstractNumId w:val="0"/>
  </w:num>
  <w:num w:numId="2" w16cid:durableId="936596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667"/>
    <w:rsid w:val="000169CC"/>
    <w:rsid w:val="00037257"/>
    <w:rsid w:val="000A0CE0"/>
    <w:rsid w:val="000B0AB8"/>
    <w:rsid w:val="000D39C6"/>
    <w:rsid w:val="000F128B"/>
    <w:rsid w:val="00101970"/>
    <w:rsid w:val="001451BA"/>
    <w:rsid w:val="0016540B"/>
    <w:rsid w:val="00166112"/>
    <w:rsid w:val="0018410F"/>
    <w:rsid w:val="001B3D14"/>
    <w:rsid w:val="001F20C5"/>
    <w:rsid w:val="001F5EEA"/>
    <w:rsid w:val="00205DDA"/>
    <w:rsid w:val="00227C72"/>
    <w:rsid w:val="00235312"/>
    <w:rsid w:val="0024500C"/>
    <w:rsid w:val="00270398"/>
    <w:rsid w:val="00274C07"/>
    <w:rsid w:val="002871BC"/>
    <w:rsid w:val="002877D7"/>
    <w:rsid w:val="002C64EC"/>
    <w:rsid w:val="002D0F44"/>
    <w:rsid w:val="002E20F2"/>
    <w:rsid w:val="002E38E3"/>
    <w:rsid w:val="002F1AAA"/>
    <w:rsid w:val="002F79F6"/>
    <w:rsid w:val="00313222"/>
    <w:rsid w:val="00324883"/>
    <w:rsid w:val="003644A0"/>
    <w:rsid w:val="0036607B"/>
    <w:rsid w:val="003719EC"/>
    <w:rsid w:val="003F0979"/>
    <w:rsid w:val="003F0BE2"/>
    <w:rsid w:val="0040110E"/>
    <w:rsid w:val="0040564A"/>
    <w:rsid w:val="0045092E"/>
    <w:rsid w:val="004514F8"/>
    <w:rsid w:val="00461B38"/>
    <w:rsid w:val="00484C8B"/>
    <w:rsid w:val="004A1B8B"/>
    <w:rsid w:val="004A4E0F"/>
    <w:rsid w:val="00504BC4"/>
    <w:rsid w:val="0055780F"/>
    <w:rsid w:val="005815AC"/>
    <w:rsid w:val="0059078C"/>
    <w:rsid w:val="00591150"/>
    <w:rsid w:val="005934BF"/>
    <w:rsid w:val="005B33F0"/>
    <w:rsid w:val="005D11D5"/>
    <w:rsid w:val="005E761E"/>
    <w:rsid w:val="00614550"/>
    <w:rsid w:val="00614914"/>
    <w:rsid w:val="0062556A"/>
    <w:rsid w:val="00633D70"/>
    <w:rsid w:val="0067032F"/>
    <w:rsid w:val="006E103F"/>
    <w:rsid w:val="0071094F"/>
    <w:rsid w:val="00751A52"/>
    <w:rsid w:val="0075760F"/>
    <w:rsid w:val="00761307"/>
    <w:rsid w:val="007673A0"/>
    <w:rsid w:val="007C1D13"/>
    <w:rsid w:val="00840C92"/>
    <w:rsid w:val="00881686"/>
    <w:rsid w:val="008B541C"/>
    <w:rsid w:val="008F4DEC"/>
    <w:rsid w:val="00907CAF"/>
    <w:rsid w:val="00923BE3"/>
    <w:rsid w:val="00951B41"/>
    <w:rsid w:val="009574D9"/>
    <w:rsid w:val="009606F7"/>
    <w:rsid w:val="0097484A"/>
    <w:rsid w:val="009F1667"/>
    <w:rsid w:val="009F374F"/>
    <w:rsid w:val="00A522B6"/>
    <w:rsid w:val="00A60F79"/>
    <w:rsid w:val="00AD3609"/>
    <w:rsid w:val="00AE2B24"/>
    <w:rsid w:val="00B219A9"/>
    <w:rsid w:val="00B61452"/>
    <w:rsid w:val="00B63B07"/>
    <w:rsid w:val="00B81A51"/>
    <w:rsid w:val="00BB0F24"/>
    <w:rsid w:val="00BD2A60"/>
    <w:rsid w:val="00BF3058"/>
    <w:rsid w:val="00C60450"/>
    <w:rsid w:val="00CB0F1A"/>
    <w:rsid w:val="00CB16AB"/>
    <w:rsid w:val="00CB703C"/>
    <w:rsid w:val="00CD3FFE"/>
    <w:rsid w:val="00CF09FC"/>
    <w:rsid w:val="00CF169C"/>
    <w:rsid w:val="00D00951"/>
    <w:rsid w:val="00D7445F"/>
    <w:rsid w:val="00D808A6"/>
    <w:rsid w:val="00DB03E6"/>
    <w:rsid w:val="00DE4D47"/>
    <w:rsid w:val="00DE7D77"/>
    <w:rsid w:val="00E11B92"/>
    <w:rsid w:val="00E12EAE"/>
    <w:rsid w:val="00E26457"/>
    <w:rsid w:val="00E34E79"/>
    <w:rsid w:val="00E3713F"/>
    <w:rsid w:val="00E42D7B"/>
    <w:rsid w:val="00E771A1"/>
    <w:rsid w:val="00E96FBE"/>
    <w:rsid w:val="00EA7AA4"/>
    <w:rsid w:val="00ED66BA"/>
    <w:rsid w:val="00EE1DD5"/>
    <w:rsid w:val="00EF7D1C"/>
    <w:rsid w:val="00F04392"/>
    <w:rsid w:val="00F044E0"/>
    <w:rsid w:val="00F26D3B"/>
    <w:rsid w:val="00F3797D"/>
    <w:rsid w:val="00F72F4E"/>
    <w:rsid w:val="00F7581E"/>
    <w:rsid w:val="00F76C4E"/>
    <w:rsid w:val="00FA121E"/>
    <w:rsid w:val="00FA2A1E"/>
    <w:rsid w:val="00FD54C0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B41489"/>
  <w14:defaultImageDpi w14:val="300"/>
  <w15:docId w15:val="{031B491A-E0BC-4987-B360-C89F5455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04392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F76C4E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F04392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F76C4E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274C07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12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A121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A121E"/>
    <w:rPr>
      <w:rFonts w:ascii="Raleway Light" w:hAnsi="Raleway Ligh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1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121E"/>
    <w:rPr>
      <w:rFonts w:ascii="Raleway Light" w:hAnsi="Raleway Light"/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540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rsid w:val="004A4E0F"/>
    <w:pPr>
      <w:ind w:left="720"/>
      <w:contextualSpacing/>
    </w:pPr>
  </w:style>
  <w:style w:type="character" w:customStyle="1" w:styleId="cf01">
    <w:name w:val="cf01"/>
    <w:basedOn w:val="Absatz-Standardschriftart"/>
    <w:rsid w:val="00FA2A1E"/>
    <w:rPr>
      <w:rFonts w:ascii="Segoe UI" w:hAnsi="Segoe UI" w:cs="Segoe UI" w:hint="default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0F128B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3F0979"/>
    <w:rPr>
      <w:rFonts w:ascii="Raleway Light" w:hAnsi="Raleway Light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808A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24500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245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naturpark7gebirge.de/event/adventsgeschenke-fuer-die-tiere" TargetMode="External"/><Relationship Id="rId18" Type="http://schemas.openxmlformats.org/officeDocument/2006/relationships/hyperlink" Target="https://www.katzensprung-deutschland.de/information/presse/pressebilder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facebook.com/katzensprungdeutschland.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aturparkschwarzwald.de/aktiv_unterwegs/erlebnispfade/wildkatzen-walderlebnispfad/?i=s" TargetMode="External"/><Relationship Id="rId17" Type="http://schemas.openxmlformats.org/officeDocument/2006/relationships/hyperlink" Target="http://www.katzensprung-deutschland.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hof-sickenberg.de/veranstaltungen/feste-maerkte/" TargetMode="External"/><Relationship Id="rId20" Type="http://schemas.openxmlformats.org/officeDocument/2006/relationships/hyperlink" Target="http://www.katzensprung-deutschland.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er.de/projekte/alternativer-baerenpark-worbis/4889-b%C3%A4renwinter-im-worbiser-wildtierrefugium-am-4-dezember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naturparkschlei.de/event/winterliche-fackelwanderung-durch-den-schleswiger-tiergarten" TargetMode="External"/><Relationship Id="rId23" Type="http://schemas.openxmlformats.org/officeDocument/2006/relationships/hyperlink" Target="https://twitter.com/katzensprung_de" TargetMode="External"/><Relationship Id="rId28" Type="http://schemas.openxmlformats.org/officeDocument/2006/relationships/fontTable" Target="fontTable.xml"/><Relationship Id="rId10" Type="http://schemas.openxmlformats.org/officeDocument/2006/relationships/hyperlink" Target="javascript:linkTo_UnCryptMailto('kygjrm8npcqqcYiyrxclqnpsle+bcsrqafjylb,bc');" TargetMode="External"/><Relationship Id="rId19" Type="http://schemas.openxmlformats.org/officeDocument/2006/relationships/hyperlink" Target="javascript:void(window.open('/horde/imp/dynamic.php?page=compose&amp;to=presse%40katzensprung-deutschland.de&amp;popup=1','','width=820,height=610,status=1,scrollbars=yes,resizable=yes')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linkTo_UnCryptMailto('kygjrm8npcqqcYiyrxclqnpsle+bcsrqafjylb,bc');" TargetMode="External"/><Relationship Id="rId14" Type="http://schemas.openxmlformats.org/officeDocument/2006/relationships/hyperlink" Target="https://www.naturpark-neckartal-odenwald.de/aktuelles/veranstaltungskalender" TargetMode="External"/><Relationship Id="rId22" Type="http://schemas.openxmlformats.org/officeDocument/2006/relationships/hyperlink" Target="https://www.instagram.com/katzensprung_de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k_Agentur\2018\NKI_Tourismus_Katzensprung\CD_CI\Vorlagen_Neues_Logo\Pressemitteilung_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F3685C-8E64-432F-9CA9-F6DF390A8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Pressemitteilung_2.dotx</Template>
  <TotalTime>0</TotalTime>
  <Pages>3</Pages>
  <Words>871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6352</CharactersWithSpaces>
  <SharedDoc>false</SharedDoc>
  <HLinks>
    <vt:vector size="6" baseType="variant">
      <vt:variant>
        <vt:i4>6881385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javascript:linkTo_UnCryptMailto('kygjrm8npcqqcYiyrxclqnpsle+bcsrqafjylb,bc');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Rautenberg, Hannah</dc:creator>
  <cp:keywords/>
  <dc:description/>
  <cp:lastModifiedBy>Evers, Birte</cp:lastModifiedBy>
  <cp:revision>7</cp:revision>
  <cp:lastPrinted>2022-10-27T07:16:00Z</cp:lastPrinted>
  <dcterms:created xsi:type="dcterms:W3CDTF">2022-11-11T10:30:00Z</dcterms:created>
  <dcterms:modified xsi:type="dcterms:W3CDTF">2022-11-16T08:29:00Z</dcterms:modified>
</cp:coreProperties>
</file>