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8FE791" w14:textId="77777777" w:rsidR="009773F9" w:rsidRPr="00510366" w:rsidRDefault="009773F9" w:rsidP="003E4C0F">
      <w:pPr>
        <w:ind w:right="2568"/>
        <w:rPr>
          <w:rFonts w:asciiTheme="majorHAnsi" w:hAnsiTheme="majorHAnsi"/>
        </w:rPr>
      </w:pPr>
    </w:p>
    <w:p w14:paraId="70B35ED8" w14:textId="77777777" w:rsidR="009773F9" w:rsidRPr="00510366" w:rsidRDefault="009773F9" w:rsidP="003E4C0F">
      <w:pPr>
        <w:ind w:right="2568"/>
        <w:rPr>
          <w:rFonts w:asciiTheme="majorHAnsi" w:hAnsiTheme="majorHAnsi"/>
        </w:rPr>
      </w:pPr>
    </w:p>
    <w:p w14:paraId="2F3F69DA" w14:textId="13798594" w:rsidR="00387571" w:rsidRPr="00387571" w:rsidRDefault="007B40A6" w:rsidP="00387571">
      <w:pPr>
        <w:pStyle w:val="berschrift1"/>
      </w:pPr>
      <w:r>
        <w:t>Katzensprünge im Netz</w:t>
      </w:r>
    </w:p>
    <w:p w14:paraId="71270083" w14:textId="77777777" w:rsidR="00D54831" w:rsidRPr="00FC6026" w:rsidRDefault="00D54831" w:rsidP="003E4C0F">
      <w:pPr>
        <w:ind w:right="2568"/>
      </w:pPr>
    </w:p>
    <w:p w14:paraId="335018E6" w14:textId="7F048C27" w:rsidR="00670F8C" w:rsidRPr="00670F8C" w:rsidRDefault="007B40A6" w:rsidP="00670F8C">
      <w:pPr>
        <w:rPr>
          <w:b/>
        </w:rPr>
      </w:pPr>
      <w:r>
        <w:rPr>
          <w:b/>
        </w:rPr>
        <w:t xml:space="preserve">Unter </w:t>
      </w:r>
      <w:hyperlink r:id="rId9" w:history="1">
        <w:r w:rsidRPr="00AE65D0">
          <w:rPr>
            <w:rStyle w:val="Link"/>
            <w:b/>
          </w:rPr>
          <w:t>www.katzensprung-deutschland.de</w:t>
        </w:r>
      </w:hyperlink>
      <w:r>
        <w:rPr>
          <w:b/>
        </w:rPr>
        <w:t xml:space="preserve"> gibt es ab sofort jede Menge Tipps für Spaß-, Erlebnis- und Aktivurlaub in Deutschland – vom Schlafen </w:t>
      </w:r>
      <w:r w:rsidR="00DF30ED">
        <w:rPr>
          <w:b/>
        </w:rPr>
        <w:t>im Schwebezelt bis zum Kurztrip</w:t>
      </w:r>
      <w:r>
        <w:rPr>
          <w:b/>
        </w:rPr>
        <w:t xml:space="preserve"> mit dem Elektroauto.</w:t>
      </w:r>
    </w:p>
    <w:p w14:paraId="6D549F7A" w14:textId="77777777" w:rsidR="00D54831" w:rsidRPr="00FC6026" w:rsidRDefault="00D54831" w:rsidP="003E4C0F">
      <w:pPr>
        <w:ind w:right="2568"/>
      </w:pPr>
    </w:p>
    <w:p w14:paraId="62770767" w14:textId="3AEB1D1D" w:rsidR="00D54831" w:rsidRPr="00FC6026" w:rsidRDefault="00D54831" w:rsidP="003E4C0F">
      <w:pPr>
        <w:ind w:right="2568"/>
      </w:pPr>
      <w:r w:rsidRPr="00FC6026">
        <w:t xml:space="preserve">Bonn, </w:t>
      </w:r>
      <w:r w:rsidR="00D64AD2">
        <w:t>0</w:t>
      </w:r>
      <w:r w:rsidR="007B40A6">
        <w:t>5.06</w:t>
      </w:r>
      <w:r w:rsidR="00670F8C">
        <w:t>.2018</w:t>
      </w:r>
    </w:p>
    <w:p w14:paraId="0B63DADB" w14:textId="77777777" w:rsidR="00D54831" w:rsidRPr="00FC6026" w:rsidRDefault="00D54831" w:rsidP="003E4C0F">
      <w:pPr>
        <w:ind w:right="2568"/>
      </w:pPr>
    </w:p>
    <w:p w14:paraId="123696BD" w14:textId="79DD7D89" w:rsidR="007B40A6" w:rsidRDefault="007B40A6" w:rsidP="00670F8C">
      <w:bookmarkStart w:id="0" w:name="_GoBack"/>
      <w:r>
        <w:t xml:space="preserve">Vorhang auf für alternative Urlaubsideen in Deutschland: eine Nacht im Strandkorb oder im Fass, eine Schussfahrt </w:t>
      </w:r>
      <w:r w:rsidR="00E21C49">
        <w:t>den Berg hinunter</w:t>
      </w:r>
      <w:r w:rsidR="00DF30ED">
        <w:t xml:space="preserve"> mit </w:t>
      </w:r>
      <w:proofErr w:type="spellStart"/>
      <w:r w:rsidR="00DF30ED">
        <w:t>my</w:t>
      </w:r>
      <w:r w:rsidR="00161AA8">
        <w:t>Zorbing</w:t>
      </w:r>
      <w:proofErr w:type="spellEnd"/>
      <w:r w:rsidR="00161AA8">
        <w:t xml:space="preserve"> oder </w:t>
      </w:r>
      <w:r w:rsidR="00DF30ED">
        <w:t xml:space="preserve">einer </w:t>
      </w:r>
      <w:proofErr w:type="spellStart"/>
      <w:r w:rsidR="00161AA8">
        <w:t>Zippline</w:t>
      </w:r>
      <w:proofErr w:type="spellEnd"/>
      <w:r>
        <w:t xml:space="preserve">, eine Safari zu Haustierarten, die vom Aussterben bedroht sind oder eine </w:t>
      </w:r>
      <w:proofErr w:type="spellStart"/>
      <w:r>
        <w:t>Singlettrail</w:t>
      </w:r>
      <w:proofErr w:type="spellEnd"/>
      <w:r>
        <w:t xml:space="preserve">-Tour im Mittelgebirge. Unter </w:t>
      </w:r>
      <w:hyperlink r:id="rId10" w:history="1">
        <w:r w:rsidRPr="00AE65D0">
          <w:rPr>
            <w:rStyle w:val="Link"/>
          </w:rPr>
          <w:t>www.katzensprung-deutschland.de</w:t>
        </w:r>
      </w:hyperlink>
      <w:r>
        <w:t xml:space="preserve"> finden </w:t>
      </w:r>
      <w:r w:rsidR="00161AA8">
        <w:t>junge Reisende</w:t>
      </w:r>
      <w:r>
        <w:t xml:space="preserve"> viele </w:t>
      </w:r>
      <w:r w:rsidR="00161AA8">
        <w:t>Urlaubstipps</w:t>
      </w:r>
      <w:r>
        <w:t>, die nicht die Welt kosten und außerdem schnell zu erreichen sind</w:t>
      </w:r>
      <w:r w:rsidR="00A748FC">
        <w:t>.</w:t>
      </w:r>
    </w:p>
    <w:p w14:paraId="159C0BB0" w14:textId="77777777" w:rsidR="007B40A6" w:rsidRDefault="007B40A6" w:rsidP="00670F8C"/>
    <w:p w14:paraId="3EAA8316" w14:textId="4125F505" w:rsidR="00E21C49" w:rsidRDefault="00670F8C" w:rsidP="00670F8C">
      <w:r>
        <w:t>Das Projekt „Katzensprung – Kleine Wege. Große Er</w:t>
      </w:r>
      <w:r w:rsidR="00597F1E">
        <w:t>lebnisse“ möchte zeigen, dass sich junge Menschen viele Urlaubswünsche auch ganz in der Nähe erfüllen können – klima</w:t>
      </w:r>
      <w:r w:rsidR="00161AA8">
        <w:t xml:space="preserve">schonend, </w:t>
      </w:r>
      <w:proofErr w:type="spellStart"/>
      <w:r w:rsidR="00161AA8">
        <w:t>flugfrei</w:t>
      </w:r>
      <w:proofErr w:type="spellEnd"/>
      <w:r w:rsidR="00161AA8">
        <w:t xml:space="preserve"> und günstig – vom Kurztrip mit Freunden über den Abenteuerurlaub bis zum Freiwilligen Sozialen Jahr. </w:t>
      </w:r>
    </w:p>
    <w:p w14:paraId="42EA0B42" w14:textId="69A3F66D" w:rsidR="00E21C49" w:rsidRDefault="00DF30ED" w:rsidP="00670F8C">
      <w:r w:rsidRPr="00597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ED53F6" wp14:editId="0C5E3841">
                <wp:simplePos x="0" y="0"/>
                <wp:positionH relativeFrom="column">
                  <wp:posOffset>4800600</wp:posOffset>
                </wp:positionH>
                <wp:positionV relativeFrom="paragraph">
                  <wp:posOffset>1140460</wp:posOffset>
                </wp:positionV>
                <wp:extent cx="2077720" cy="2564765"/>
                <wp:effectExtent l="0" t="0" r="30480" b="2603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720" cy="2564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C7163" w14:textId="77777777" w:rsidR="00E21C49" w:rsidRPr="00A95C9D" w:rsidRDefault="00E21C49" w:rsidP="00702AB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95C9D">
                              <w:rPr>
                                <w:b/>
                                <w:bCs/>
                              </w:rPr>
                              <w:t xml:space="preserve">Kontakt </w:t>
                            </w:r>
                          </w:p>
                          <w:p w14:paraId="5386CC8A" w14:textId="77777777" w:rsidR="00E21C49" w:rsidRDefault="00E21C49" w:rsidP="00702AB1">
                            <w:r w:rsidRPr="00A95C9D">
                              <w:t xml:space="preserve">Agentur </w:t>
                            </w:r>
                            <w:proofErr w:type="spellStart"/>
                            <w:r w:rsidRPr="00A95C9D">
                              <w:t>fairkehr</w:t>
                            </w:r>
                            <w:proofErr w:type="spellEnd"/>
                            <w:r w:rsidRPr="00A95C9D">
                              <w:br/>
                              <w:t>Mareike Schiffels</w:t>
                            </w:r>
                            <w:r w:rsidRPr="00A95C9D">
                              <w:br/>
                              <w:t>Weiherstraße 38</w:t>
                            </w:r>
                            <w:r w:rsidRPr="00A95C9D">
                              <w:br/>
                              <w:t>53111 Bonn</w:t>
                            </w:r>
                            <w:r>
                              <w:br/>
                            </w:r>
                            <w:r w:rsidRPr="00A95C9D">
                              <w:br/>
                            </w:r>
                            <w:hyperlink r:id="rId11" w:tooltip="presse@katzensprung-deutschland.de" w:history="1">
                              <w:r>
                                <w:rPr>
                                  <w:rStyle w:val="Link"/>
                                </w:rPr>
                                <w:t>presse@</w:t>
                              </w:r>
                              <w:r w:rsidRPr="00A95C9D">
                                <w:rPr>
                                  <w:rStyle w:val="Link"/>
                                </w:rPr>
                                <w:t>katzensprung-deutschland.de</w:t>
                              </w:r>
                            </w:hyperlink>
                            <w:r>
                              <w:br/>
                            </w:r>
                            <w:r w:rsidRPr="00A95C9D">
                              <w:br/>
                              <w:t>Tel: 0228 98585-14</w:t>
                            </w:r>
                            <w:r w:rsidRPr="00A95C9D">
                              <w:br/>
                              <w:t>Fax: 0228 98585-50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17ED53F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78pt;margin-top:89.8pt;width:163.6pt;height:20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" strokecolor="white [3212]">
                <v:textbox>
                  <w:txbxContent>
                    <w:p w14:paraId="55AC7163" w14:textId="77777777" w:rsidR="00E21C49" w:rsidRPr="00A95C9D" w:rsidRDefault="00E21C49" w:rsidP="00702AB1">
                      <w:pPr>
                        <w:rPr>
                          <w:b/>
                          <w:bCs/>
                        </w:rPr>
                      </w:pPr>
                      <w:r w:rsidRPr="00A95C9D">
                        <w:rPr>
                          <w:b/>
                          <w:bCs/>
                        </w:rPr>
                        <w:t xml:space="preserve">Kontakt </w:t>
                      </w:r>
                    </w:p>
                    <w:p w14:paraId="5386CC8A" w14:textId="77777777" w:rsidR="00E21C49" w:rsidRDefault="00E21C49" w:rsidP="00702AB1">
                      <w:r w:rsidRPr="00A95C9D">
                        <w:t xml:space="preserve">Agentur </w:t>
                      </w:r>
                      <w:proofErr w:type="spellStart"/>
                      <w:r w:rsidRPr="00A95C9D">
                        <w:t>fairkehr</w:t>
                      </w:r>
                      <w:proofErr w:type="spellEnd"/>
                      <w:r w:rsidRPr="00A95C9D">
                        <w:br/>
                        <w:t>Mareike Schiffels</w:t>
                      </w:r>
                      <w:r w:rsidRPr="00A95C9D">
                        <w:br/>
                        <w:t>Weiherstraße 38</w:t>
                      </w:r>
                      <w:r w:rsidRPr="00A95C9D">
                        <w:br/>
                        <w:t>53111 Bonn</w:t>
                      </w:r>
                      <w:r>
                        <w:br/>
                      </w:r>
                      <w:r w:rsidRPr="00A95C9D">
                        <w:br/>
                      </w:r>
                      <w:hyperlink r:id="rId12" w:tooltip="presse@katzensprung-deutschland.de" w:history="1">
                        <w:r>
                          <w:rPr>
                            <w:rStyle w:val="Hyperlink"/>
                          </w:rPr>
                          <w:t>presse@</w:t>
                        </w:r>
                        <w:r w:rsidRPr="00A95C9D">
                          <w:rPr>
                            <w:rStyle w:val="Hyperlink"/>
                          </w:rPr>
                          <w:t>katzensprung-deutschland.de</w:t>
                        </w:r>
                      </w:hyperlink>
                      <w:r>
                        <w:br/>
                      </w:r>
                      <w:r w:rsidRPr="00A95C9D">
                        <w:br/>
                        <w:t>Tel: 0228 98585-14</w:t>
                      </w:r>
                      <w:r w:rsidRPr="00A95C9D">
                        <w:br/>
                        <w:t>Fax: 0228 98585-50</w:t>
                      </w:r>
                    </w:p>
                  </w:txbxContent>
                </v:textbox>
              </v:shape>
            </w:pict>
          </mc:Fallback>
        </mc:AlternateContent>
      </w:r>
      <w:r w:rsidR="00161AA8">
        <w:t xml:space="preserve">Der Hintergrund: </w:t>
      </w:r>
      <w:r w:rsidR="00670F8C">
        <w:t xml:space="preserve">Wer die Trekkingtour mit Freunden im Naturpark </w:t>
      </w:r>
      <w:proofErr w:type="spellStart"/>
      <w:r w:rsidR="00670F8C">
        <w:t>Ammergauer</w:t>
      </w:r>
      <w:proofErr w:type="spellEnd"/>
      <w:r w:rsidR="00670F8C">
        <w:t xml:space="preserve"> Alpen macht, statt in die USA zu fliegen, vermeidet mit seiner Reiseentscheidung </w:t>
      </w:r>
      <w:r w:rsidR="001579C3">
        <w:t>fünf</w:t>
      </w:r>
      <w:r w:rsidR="00670F8C">
        <w:t xml:space="preserve"> Tonnen </w:t>
      </w:r>
      <w:r w:rsidR="005D3A18" w:rsidRPr="005D3A18">
        <w:t>Kohlenstoffdioxid</w:t>
      </w:r>
      <w:r w:rsidR="00597F1E">
        <w:t xml:space="preserve"> pro Kopf</w:t>
      </w:r>
      <w:r w:rsidR="005D3A18">
        <w:t xml:space="preserve">. </w:t>
      </w:r>
      <w:r w:rsidR="00670F8C">
        <w:t xml:space="preserve">Das ist </w:t>
      </w:r>
      <w:r w:rsidR="00597F1E">
        <w:t xml:space="preserve">sehr viel – nämlich </w:t>
      </w:r>
      <w:r w:rsidR="00670F8C">
        <w:t>ungefähr dreimal so viel</w:t>
      </w:r>
      <w:r w:rsidR="00597F1E">
        <w:t xml:space="preserve"> CO</w:t>
      </w:r>
      <w:r w:rsidR="00597F1E" w:rsidRPr="00DF30ED">
        <w:rPr>
          <w:vertAlign w:val="subscript"/>
        </w:rPr>
        <w:t>2</w:t>
      </w:r>
      <w:r w:rsidR="00670F8C">
        <w:t xml:space="preserve">, wie ein Inder im Durchschnitt </w:t>
      </w:r>
      <w:r w:rsidR="005D3A18">
        <w:t>in einem ganzen Jahr</w:t>
      </w:r>
      <w:r w:rsidR="00670F8C">
        <w:t xml:space="preserve"> erzeugt, oder das Äquivalent von 2,5 Jahren Autofahren bei der durchschnittlichen Jahresfahrleistung eines deutschen Autofahrers (Quelle: </w:t>
      </w:r>
      <w:hyperlink r:id="rId13" w:history="1">
        <w:r w:rsidR="00670F8C" w:rsidRPr="00936232">
          <w:rPr>
            <w:rStyle w:val="Link"/>
          </w:rPr>
          <w:t>www.atmosfair.de</w:t>
        </w:r>
      </w:hyperlink>
      <w:r w:rsidR="00670F8C">
        <w:t>).</w:t>
      </w:r>
      <w:r w:rsidR="005D3A18">
        <w:t xml:space="preserve"> </w:t>
      </w:r>
    </w:p>
    <w:p w14:paraId="5C052818" w14:textId="77777777" w:rsidR="00E21C49" w:rsidRDefault="00E21C49" w:rsidP="00670F8C"/>
    <w:p w14:paraId="4CE017A1" w14:textId="2501DA11" w:rsidR="00E21C49" w:rsidRDefault="00E21C49" w:rsidP="00670F8C">
      <w:r w:rsidRPr="00E74D2E">
        <w:t xml:space="preserve">Dabei </w:t>
      </w:r>
      <w:r w:rsidR="00067639" w:rsidRPr="00E74D2E">
        <w:t>konzentriert sich</w:t>
      </w:r>
      <w:r w:rsidRPr="00E74D2E">
        <w:t xml:space="preserve"> das</w:t>
      </w:r>
      <w:r>
        <w:t xml:space="preserve"> Katzensprung-Team ganz auf überzeugende Angebote statt auf Umweltargumente. „Wir stellen immer wieder fest, dass es in Deutschland unheimlich viele spannende Angebote gibt“, sagt Martina Leicher, Geschäftsführerin der Tourismusberatung COMPASS – einer der Partner im Katzensprungprojekt. „Daher </w:t>
      </w:r>
      <w:r w:rsidRPr="00E74D2E">
        <w:t>setzen</w:t>
      </w:r>
      <w:r>
        <w:t xml:space="preserve"> wir ganz darauf, dass diese Ideen sich erfolgreich </w:t>
      </w:r>
      <w:r w:rsidR="00067639" w:rsidRPr="00E74D2E">
        <w:t>behaupten</w:t>
      </w:r>
      <w:r>
        <w:t>, wenn sie erst mal richtig bekannt sind.“ D</w:t>
      </w:r>
      <w:r w:rsidR="00161AA8">
        <w:t>amit beschreibt Leicher ein wichtiges Ziel der neuen Webs</w:t>
      </w:r>
      <w:r w:rsidR="00DF30ED">
        <w:t>e</w:t>
      </w:r>
      <w:r w:rsidR="00161AA8">
        <w:t>ite: spannende Reiseangebote für junge Menschen bekannter zu machen und Deutschland als Reiseland auch bei der jüngeren Zielgruppe in den Fokus zu rücken.</w:t>
      </w:r>
    </w:p>
    <w:p w14:paraId="3D54E71D" w14:textId="3B4DF753" w:rsidR="00597F1E" w:rsidRDefault="00597F1E" w:rsidP="00670F8C"/>
    <w:p w14:paraId="59EEE45A" w14:textId="484A047E" w:rsidR="00670F8C" w:rsidRDefault="00E74D2E" w:rsidP="00670F8C">
      <w:r>
        <w:t>Hier geht’s zur We</w:t>
      </w:r>
      <w:r w:rsidR="00597F1E">
        <w:t>bs</w:t>
      </w:r>
      <w:r w:rsidR="00DF30ED">
        <w:t>e</w:t>
      </w:r>
      <w:r w:rsidR="00597F1E">
        <w:t>ite mit den Reisetipps:</w:t>
      </w:r>
    </w:p>
    <w:p w14:paraId="1E78FA8E" w14:textId="41FA6968" w:rsidR="00FC6026" w:rsidRPr="00FC6026" w:rsidRDefault="00D64AD2" w:rsidP="007A37D7">
      <w:pPr>
        <w:tabs>
          <w:tab w:val="left" w:pos="7369"/>
        </w:tabs>
        <w:ind w:right="-2"/>
        <w:rPr>
          <w:color w:val="0000FF"/>
        </w:rPr>
      </w:pPr>
      <w:hyperlink r:id="rId14" w:history="1">
        <w:r w:rsidR="00FC6026" w:rsidRPr="00FC6026">
          <w:rPr>
            <w:rStyle w:val="Link"/>
            <w:color w:val="0000FF"/>
          </w:rPr>
          <w:t>www.katzensprung-deutschland.de</w:t>
        </w:r>
      </w:hyperlink>
    </w:p>
    <w:p w14:paraId="54591DA2" w14:textId="77777777" w:rsidR="005B4813" w:rsidRPr="00FC6026" w:rsidRDefault="005B4813" w:rsidP="007A37D7">
      <w:pPr>
        <w:tabs>
          <w:tab w:val="left" w:pos="7369"/>
          <w:tab w:val="left" w:pos="9639"/>
        </w:tabs>
        <w:ind w:right="-2"/>
      </w:pPr>
    </w:p>
    <w:p w14:paraId="4B233B4A" w14:textId="7D8935FF" w:rsidR="0055780F" w:rsidRPr="00FC6026" w:rsidRDefault="0096005D" w:rsidP="007A37D7">
      <w:pPr>
        <w:tabs>
          <w:tab w:val="left" w:pos="7369"/>
          <w:tab w:val="left" w:pos="9639"/>
        </w:tabs>
        <w:ind w:right="-2"/>
        <w:rPr>
          <w:sz w:val="18"/>
          <w:szCs w:val="18"/>
        </w:rPr>
      </w:pPr>
      <w:r>
        <w:rPr>
          <w:rStyle w:val="berschrift3Zeichen"/>
          <w:rFonts w:ascii="Raleway Light" w:hAnsi="Raleway Light"/>
        </w:rPr>
        <w:t xml:space="preserve">Über </w:t>
      </w:r>
      <w:r w:rsidR="00FC6026" w:rsidRPr="00FC6026">
        <w:rPr>
          <w:rStyle w:val="berschrift3Zeichen"/>
          <w:rFonts w:ascii="Raleway Light" w:hAnsi="Raleway Light"/>
        </w:rPr>
        <w:t>Katzensprung</w:t>
      </w:r>
      <w:r w:rsidR="00D54831" w:rsidRPr="00FC6026">
        <w:br/>
      </w:r>
      <w:r w:rsidR="00D54831" w:rsidRPr="00FC6026">
        <w:rPr>
          <w:sz w:val="18"/>
          <w:szCs w:val="18"/>
        </w:rPr>
        <w:t>Das Projekt „Katzensprung – Kleine Wege. Große Erlebnisse“ wird geförd</w:t>
      </w:r>
      <w:r w:rsidR="001128CC" w:rsidRPr="00FC6026">
        <w:rPr>
          <w:sz w:val="18"/>
          <w:szCs w:val="18"/>
        </w:rPr>
        <w:t>ert vom Bundesministerium für Umwelt, Naturschutz, Bau und Reaktorsicherheit</w:t>
      </w:r>
      <w:r w:rsidR="000B1423" w:rsidRPr="00FC6026">
        <w:rPr>
          <w:sz w:val="18"/>
          <w:szCs w:val="18"/>
        </w:rPr>
        <w:t xml:space="preserve"> aufgrund eines Beschlusses des deutschen Bundestages</w:t>
      </w:r>
      <w:r w:rsidR="001128CC" w:rsidRPr="00FC6026">
        <w:rPr>
          <w:sz w:val="18"/>
          <w:szCs w:val="18"/>
        </w:rPr>
        <w:t xml:space="preserve"> </w:t>
      </w:r>
      <w:r w:rsidR="00D54831" w:rsidRPr="00FC6026">
        <w:rPr>
          <w:sz w:val="18"/>
          <w:szCs w:val="18"/>
        </w:rPr>
        <w:t>im Rahmen</w:t>
      </w:r>
      <w:r w:rsidR="000B1423" w:rsidRPr="00FC6026">
        <w:rPr>
          <w:sz w:val="18"/>
          <w:szCs w:val="18"/>
        </w:rPr>
        <w:t xml:space="preserve"> des Förderprogramms für innovative Klimaschutz-Einzelprojekte der Nationalen Klimaschutzinitiative (NKI) (Förderkennzeichen 03KF0057A)</w:t>
      </w:r>
      <w:r w:rsidR="00D54831" w:rsidRPr="00FC6026">
        <w:rPr>
          <w:sz w:val="18"/>
          <w:szCs w:val="18"/>
        </w:rPr>
        <w:t>.</w:t>
      </w:r>
      <w:r w:rsidR="001D4AB6" w:rsidRPr="00FC6026">
        <w:rPr>
          <w:sz w:val="18"/>
          <w:szCs w:val="18"/>
        </w:rPr>
        <w:t xml:space="preserve"> Projektpartner sind COMPASS GmbH, Verband Deutscher Naturparke e.V., </w:t>
      </w:r>
      <w:proofErr w:type="spellStart"/>
      <w:r w:rsidR="001D4AB6" w:rsidRPr="00FC6026">
        <w:rPr>
          <w:sz w:val="18"/>
          <w:szCs w:val="18"/>
        </w:rPr>
        <w:t>fairkehr</w:t>
      </w:r>
      <w:proofErr w:type="spellEnd"/>
      <w:r w:rsidR="001D4AB6" w:rsidRPr="00FC6026">
        <w:rPr>
          <w:sz w:val="18"/>
          <w:szCs w:val="18"/>
        </w:rPr>
        <w:t xml:space="preserve"> GmbH und </w:t>
      </w:r>
      <w:proofErr w:type="spellStart"/>
      <w:r w:rsidR="001D4AB6" w:rsidRPr="00FC6026">
        <w:rPr>
          <w:sz w:val="18"/>
          <w:szCs w:val="18"/>
        </w:rPr>
        <w:t>tippingpoints</w:t>
      </w:r>
      <w:proofErr w:type="spellEnd"/>
      <w:r w:rsidR="001D4AB6" w:rsidRPr="00FC6026">
        <w:rPr>
          <w:sz w:val="18"/>
          <w:szCs w:val="18"/>
        </w:rPr>
        <w:t xml:space="preserve"> GmbH.</w:t>
      </w:r>
    </w:p>
    <w:bookmarkEnd w:id="0"/>
    <w:sectPr w:rsidR="0055780F" w:rsidRPr="00FC6026" w:rsidSect="003535E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502" w:right="3253" w:bottom="1134" w:left="1278" w:header="708" w:footer="2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736FED" w14:textId="77777777" w:rsidR="006625D5" w:rsidRDefault="006625D5" w:rsidP="00EA7AA4">
      <w:pPr>
        <w:spacing w:line="240" w:lineRule="auto"/>
      </w:pPr>
      <w:r>
        <w:separator/>
      </w:r>
    </w:p>
  </w:endnote>
  <w:endnote w:type="continuationSeparator" w:id="0">
    <w:p w14:paraId="2B018B1D" w14:textId="77777777" w:rsidR="006625D5" w:rsidRDefault="006625D5" w:rsidP="00EA7A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aleway Light">
    <w:panose1 w:val="020B0403030101060003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Raleway">
    <w:altName w:val="Raleway Light"/>
    <w:charset w:val="00"/>
    <w:family w:val="swiss"/>
    <w:pitch w:val="variable"/>
    <w:sig w:usb0="A00000BF" w:usb1="5000005B" w:usb2="00000000" w:usb3="00000000" w:csb0="00000093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43156" w14:textId="77777777" w:rsidR="00E21C49" w:rsidRDefault="00E21C49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533C3F" w14:textId="77777777" w:rsidR="00E21C49" w:rsidRDefault="00E21C49">
    <w:pPr>
      <w:pStyle w:val="Fuzeile"/>
    </w:pPr>
    <w:r>
      <w:rPr>
        <w:noProof/>
      </w:rPr>
      <w:drawing>
        <wp:inline distT="0" distB="0" distL="0" distR="0" wp14:anchorId="049C811C" wp14:editId="0311B70A">
          <wp:extent cx="6216015" cy="482600"/>
          <wp:effectExtent l="0" t="0" r="6985" b="0"/>
          <wp:docPr id="3" name="Bild 3" descr="Macintosh HD:private:var:folders:bm:bqb7d9xd511g7_kfpb6tstp80000gn:T:TemporaryItems:Logos NKI_richtige Reihenfol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private:var:folders:bm:bqb7d9xd511g7_kfpb6tstp80000gn:T:TemporaryItems:Logos NKI_richtige Reihenfolg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01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7B7AA9" w14:textId="77777777" w:rsidR="00E21C49" w:rsidRDefault="00E21C49">
    <w:pPr>
      <w:pStyle w:val="Fuzeile"/>
    </w:pPr>
    <w:r>
      <w:rPr>
        <w:noProof/>
      </w:rPr>
      <w:drawing>
        <wp:inline distT="0" distB="0" distL="0" distR="0" wp14:anchorId="1B198AB2" wp14:editId="3DEAA0B6">
          <wp:extent cx="6221730" cy="485775"/>
          <wp:effectExtent l="19050" t="0" r="7620" b="0"/>
          <wp:docPr id="1" name="Grafik 0" descr="Logos NKI_richtige Reihenfol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NKI_richtige Reihenfolg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21730" cy="4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41C86D" w14:textId="77777777" w:rsidR="006625D5" w:rsidRDefault="006625D5" w:rsidP="00EA7AA4">
      <w:pPr>
        <w:spacing w:line="240" w:lineRule="auto"/>
      </w:pPr>
      <w:r>
        <w:separator/>
      </w:r>
    </w:p>
  </w:footnote>
  <w:footnote w:type="continuationSeparator" w:id="0">
    <w:p w14:paraId="414AF487" w14:textId="77777777" w:rsidR="006625D5" w:rsidRDefault="006625D5" w:rsidP="00EA7A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182550" w14:textId="77777777" w:rsidR="00E21C49" w:rsidRDefault="00E21C49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B0C8C7" w14:textId="77777777" w:rsidR="00E21C49" w:rsidRDefault="00E21C49" w:rsidP="00CF169C">
    <w:pPr>
      <w:pStyle w:val="berschrift3"/>
    </w:pPr>
    <w:r>
      <w:rPr>
        <w:noProof/>
      </w:rPr>
      <w:drawing>
        <wp:anchor distT="0" distB="0" distL="114300" distR="114300" simplePos="0" relativeHeight="251657216" behindDoc="0" locked="0" layoutInCell="1" allowOverlap="1" wp14:anchorId="797CE2F3" wp14:editId="471B7D23">
          <wp:simplePos x="0" y="0"/>
          <wp:positionH relativeFrom="column">
            <wp:posOffset>4610735</wp:posOffset>
          </wp:positionH>
          <wp:positionV relativeFrom="paragraph">
            <wp:posOffset>-235585</wp:posOffset>
          </wp:positionV>
          <wp:extent cx="1797050" cy="717550"/>
          <wp:effectExtent l="0" t="0" r="6350" b="0"/>
          <wp:wrapNone/>
          <wp:docPr id="14" name="Bild 14" descr="Katzensprung Logo Textmar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Katzensprung Logo Textmark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0" cy="71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83FA09" w14:textId="77777777" w:rsidR="00E21C49" w:rsidRDefault="00E21C49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9A7A005" wp14:editId="36C3EEB8">
              <wp:simplePos x="0" y="0"/>
              <wp:positionH relativeFrom="column">
                <wp:posOffset>-276860</wp:posOffset>
              </wp:positionH>
              <wp:positionV relativeFrom="paragraph">
                <wp:posOffset>64135</wp:posOffset>
              </wp:positionV>
              <wp:extent cx="3820160" cy="492760"/>
              <wp:effectExtent l="0" t="0" r="0" b="0"/>
              <wp:wrapThrough wrapText="bothSides">
                <wp:wrapPolygon edited="0">
                  <wp:start x="144" y="0"/>
                  <wp:lineTo x="144" y="20041"/>
                  <wp:lineTo x="21255" y="20041"/>
                  <wp:lineTo x="21255" y="0"/>
                  <wp:lineTo x="144" y="0"/>
                </wp:wrapPolygon>
              </wp:wrapThrough>
              <wp:docPr id="2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20160" cy="492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0C1EC0D" w14:textId="15A9E828" w:rsidR="00E21C49" w:rsidRPr="00B61452" w:rsidRDefault="00E21C49" w:rsidP="00B61452">
                          <w:pPr>
                            <w:rPr>
                              <w:rFonts w:ascii="Raleway" w:hAnsi="Raleway"/>
                              <w:b/>
                              <w:color w:val="308099"/>
                              <w:sz w:val="48"/>
                              <w:szCs w:val="48"/>
                            </w:rPr>
                          </w:pPr>
                          <w:r w:rsidRPr="00B61452">
                            <w:rPr>
                              <w:rFonts w:ascii="Raleway" w:hAnsi="Raleway"/>
                              <w:b/>
                              <w:color w:val="308099"/>
                              <w:sz w:val="48"/>
                              <w:szCs w:val="48"/>
                            </w:rPr>
                            <w:t>Pressemitteilun</w:t>
                          </w:r>
                          <w:r>
                            <w:rPr>
                              <w:rFonts w:ascii="Raleway" w:hAnsi="Raleway"/>
                              <w:b/>
                              <w:color w:val="308099"/>
                              <w:sz w:val="48"/>
                              <w:szCs w:val="48"/>
                            </w:rPr>
                            <w:t>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type w14:anchorId="59A7A005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7" type="#_x0000_t202" style="position:absolute;margin-left:-21.8pt;margin-top:5.05pt;width:300.8pt;height:3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" filled="f" stroked="f">
              <v:path arrowok="t"/>
              <v:textbox>
                <w:txbxContent>
                  <w:p w14:paraId="50C1EC0D" w14:textId="15A9E828" w:rsidR="00E21C49" w:rsidRPr="00B61452" w:rsidRDefault="00E21C49" w:rsidP="00B61452">
                    <w:pPr>
                      <w:rPr>
                        <w:rFonts w:ascii="Raleway" w:hAnsi="Raleway"/>
                        <w:b/>
                        <w:color w:val="308099"/>
                        <w:sz w:val="48"/>
                        <w:szCs w:val="48"/>
                      </w:rPr>
                    </w:pPr>
                    <w:r w:rsidRPr="00B61452">
                      <w:rPr>
                        <w:rFonts w:ascii="Raleway" w:hAnsi="Raleway"/>
                        <w:b/>
                        <w:color w:val="308099"/>
                        <w:sz w:val="48"/>
                        <w:szCs w:val="48"/>
                      </w:rPr>
                      <w:t>Pressemitteilun</w:t>
                    </w:r>
                    <w:r>
                      <w:rPr>
                        <w:rFonts w:ascii="Raleway" w:hAnsi="Raleway"/>
                        <w:b/>
                        <w:color w:val="308099"/>
                        <w:sz w:val="48"/>
                        <w:szCs w:val="48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0" locked="0" layoutInCell="1" allowOverlap="1" wp14:anchorId="7D35406A" wp14:editId="7EF51452">
          <wp:simplePos x="0" y="0"/>
          <wp:positionH relativeFrom="column">
            <wp:posOffset>4224020</wp:posOffset>
          </wp:positionH>
          <wp:positionV relativeFrom="paragraph">
            <wp:posOffset>-367030</wp:posOffset>
          </wp:positionV>
          <wp:extent cx="2520950" cy="1441450"/>
          <wp:effectExtent l="0" t="0" r="0" b="6350"/>
          <wp:wrapSquare wrapText="bothSides"/>
          <wp:docPr id="1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950" cy="144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A0768A"/>
    <w:multiLevelType w:val="hybridMultilevel"/>
    <w:tmpl w:val="C8D05AC0"/>
    <w:lvl w:ilvl="0" w:tplc="25FA53A8">
      <w:numFmt w:val="bullet"/>
      <w:lvlText w:val="-"/>
      <w:lvlJc w:val="left"/>
      <w:pPr>
        <w:ind w:left="720" w:hanging="360"/>
      </w:pPr>
      <w:rPr>
        <w:rFonts w:ascii="Raleway Light" w:eastAsia="MS Mincho" w:hAnsi="Raleway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316D8D"/>
    <w:multiLevelType w:val="hybridMultilevel"/>
    <w:tmpl w:val="1AA80E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FCE"/>
    <w:rsid w:val="00047C3B"/>
    <w:rsid w:val="00067639"/>
    <w:rsid w:val="000A0CE0"/>
    <w:rsid w:val="000B1423"/>
    <w:rsid w:val="00101970"/>
    <w:rsid w:val="001128CC"/>
    <w:rsid w:val="001579C3"/>
    <w:rsid w:val="00161AA8"/>
    <w:rsid w:val="001B3D14"/>
    <w:rsid w:val="001C551A"/>
    <w:rsid w:val="001D4AB6"/>
    <w:rsid w:val="00205DDA"/>
    <w:rsid w:val="002103B7"/>
    <w:rsid w:val="00210B7A"/>
    <w:rsid w:val="00235312"/>
    <w:rsid w:val="002C627C"/>
    <w:rsid w:val="002F79F6"/>
    <w:rsid w:val="00337F89"/>
    <w:rsid w:val="003535EB"/>
    <w:rsid w:val="0036607B"/>
    <w:rsid w:val="00387571"/>
    <w:rsid w:val="003B7D2C"/>
    <w:rsid w:val="003E4C0F"/>
    <w:rsid w:val="003F09D8"/>
    <w:rsid w:val="00433DD4"/>
    <w:rsid w:val="004514F8"/>
    <w:rsid w:val="00461B38"/>
    <w:rsid w:val="00510366"/>
    <w:rsid w:val="005200EA"/>
    <w:rsid w:val="00543ADA"/>
    <w:rsid w:val="0055780F"/>
    <w:rsid w:val="00591150"/>
    <w:rsid w:val="005934BF"/>
    <w:rsid w:val="00597F1E"/>
    <w:rsid w:val="005B1E74"/>
    <w:rsid w:val="005B33F0"/>
    <w:rsid w:val="005B4813"/>
    <w:rsid w:val="005B4C6A"/>
    <w:rsid w:val="005D3A18"/>
    <w:rsid w:val="0060412A"/>
    <w:rsid w:val="00614914"/>
    <w:rsid w:val="0062556A"/>
    <w:rsid w:val="00633D70"/>
    <w:rsid w:val="006625D5"/>
    <w:rsid w:val="0067032F"/>
    <w:rsid w:val="00670F8C"/>
    <w:rsid w:val="006B20A7"/>
    <w:rsid w:val="00702AB1"/>
    <w:rsid w:val="0070553D"/>
    <w:rsid w:val="00761307"/>
    <w:rsid w:val="007673A0"/>
    <w:rsid w:val="00780FA2"/>
    <w:rsid w:val="007A37D7"/>
    <w:rsid w:val="007B40A6"/>
    <w:rsid w:val="007C1D13"/>
    <w:rsid w:val="008871B0"/>
    <w:rsid w:val="008B541C"/>
    <w:rsid w:val="008D201A"/>
    <w:rsid w:val="008D4E63"/>
    <w:rsid w:val="00923BE3"/>
    <w:rsid w:val="00947FCE"/>
    <w:rsid w:val="009574D9"/>
    <w:rsid w:val="0096005D"/>
    <w:rsid w:val="009773F9"/>
    <w:rsid w:val="009E1187"/>
    <w:rsid w:val="00A30F5B"/>
    <w:rsid w:val="00A522B6"/>
    <w:rsid w:val="00A748FC"/>
    <w:rsid w:val="00A95C9D"/>
    <w:rsid w:val="00AE2B24"/>
    <w:rsid w:val="00B61452"/>
    <w:rsid w:val="00B63B07"/>
    <w:rsid w:val="00B86970"/>
    <w:rsid w:val="00BA54AB"/>
    <w:rsid w:val="00BC223F"/>
    <w:rsid w:val="00BF25F5"/>
    <w:rsid w:val="00C44FC0"/>
    <w:rsid w:val="00C60450"/>
    <w:rsid w:val="00C97471"/>
    <w:rsid w:val="00CA67C9"/>
    <w:rsid w:val="00CE2460"/>
    <w:rsid w:val="00CF169C"/>
    <w:rsid w:val="00D00951"/>
    <w:rsid w:val="00D54831"/>
    <w:rsid w:val="00D64AD2"/>
    <w:rsid w:val="00D950B0"/>
    <w:rsid w:val="00DD162E"/>
    <w:rsid w:val="00DE7D77"/>
    <w:rsid w:val="00DF30ED"/>
    <w:rsid w:val="00E11B92"/>
    <w:rsid w:val="00E21C49"/>
    <w:rsid w:val="00E2451B"/>
    <w:rsid w:val="00E3713F"/>
    <w:rsid w:val="00E74D2E"/>
    <w:rsid w:val="00E96FBE"/>
    <w:rsid w:val="00EA7AA4"/>
    <w:rsid w:val="00F03F11"/>
    <w:rsid w:val="00F04899"/>
    <w:rsid w:val="00F3797D"/>
    <w:rsid w:val="00F7581E"/>
    <w:rsid w:val="00FB6EFE"/>
    <w:rsid w:val="00FC6026"/>
    <w:rsid w:val="00FE1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ED3E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A7AA4"/>
    <w:pPr>
      <w:spacing w:line="360" w:lineRule="auto"/>
    </w:pPr>
    <w:rPr>
      <w:rFonts w:ascii="Raleway Light" w:hAnsi="Raleway Light"/>
      <w:szCs w:val="24"/>
    </w:rPr>
  </w:style>
  <w:style w:type="paragraph" w:styleId="berschrift1">
    <w:name w:val="heading 1"/>
    <w:basedOn w:val="Standard"/>
    <w:next w:val="Standard"/>
    <w:link w:val="berschrift1Zeichen"/>
    <w:autoRedefine/>
    <w:uiPriority w:val="9"/>
    <w:qFormat/>
    <w:rsid w:val="00C60450"/>
    <w:pPr>
      <w:widowControl w:val="0"/>
      <w:spacing w:before="480"/>
      <w:outlineLvl w:val="0"/>
    </w:pPr>
    <w:rPr>
      <w:rFonts w:ascii="Raleway" w:eastAsia="MS Gothic" w:hAnsi="Raleway"/>
      <w:b/>
      <w:bCs/>
      <w:color w:val="EC7404"/>
      <w:sz w:val="32"/>
      <w:szCs w:val="32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C60450"/>
    <w:pPr>
      <w:keepNext/>
      <w:keepLines/>
      <w:spacing w:before="200"/>
      <w:outlineLvl w:val="1"/>
    </w:pPr>
    <w:rPr>
      <w:rFonts w:ascii="Raleway" w:eastAsia="MS Gothic" w:hAnsi="Raleway"/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eichen"/>
    <w:autoRedefine/>
    <w:uiPriority w:val="9"/>
    <w:unhideWhenUsed/>
    <w:qFormat/>
    <w:rsid w:val="00CF169C"/>
    <w:pPr>
      <w:keepNext/>
      <w:keepLines/>
      <w:spacing w:before="200"/>
      <w:outlineLvl w:val="2"/>
    </w:pPr>
    <w:rPr>
      <w:rFonts w:ascii="Raleway" w:eastAsia="MS Gothic" w:hAnsi="Raleway"/>
      <w:b/>
      <w:bCs/>
    </w:rPr>
  </w:style>
  <w:style w:type="paragraph" w:styleId="berschrift4">
    <w:name w:val="heading 4"/>
    <w:basedOn w:val="Standard"/>
    <w:next w:val="Standard"/>
    <w:link w:val="berschrift4Zeichen"/>
    <w:uiPriority w:val="9"/>
    <w:semiHidden/>
    <w:unhideWhenUsed/>
    <w:rsid w:val="0055780F"/>
    <w:pPr>
      <w:keepNext/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basedOn w:val="Standard"/>
    <w:link w:val="KeinLeerraumZeichen"/>
    <w:rsid w:val="00EA7AA4"/>
  </w:style>
  <w:style w:type="character" w:customStyle="1" w:styleId="berschrift1Zeichen">
    <w:name w:val="Überschrift 1 Zeichen"/>
    <w:link w:val="berschrift1"/>
    <w:uiPriority w:val="9"/>
    <w:rsid w:val="00C60450"/>
    <w:rPr>
      <w:rFonts w:ascii="Raleway" w:eastAsia="MS Gothic" w:hAnsi="Raleway"/>
      <w:b/>
      <w:bCs/>
      <w:color w:val="EC7404"/>
      <w:sz w:val="32"/>
      <w:szCs w:val="32"/>
    </w:rPr>
  </w:style>
  <w:style w:type="character" w:customStyle="1" w:styleId="berschrift2Zeichen">
    <w:name w:val="Überschrift 2 Zeichen"/>
    <w:link w:val="berschrift2"/>
    <w:uiPriority w:val="9"/>
    <w:rsid w:val="00C60450"/>
    <w:rPr>
      <w:rFonts w:ascii="Raleway" w:eastAsia="MS Gothic" w:hAnsi="Raleway"/>
      <w:b/>
      <w:bCs/>
      <w:sz w:val="24"/>
      <w:szCs w:val="26"/>
    </w:rPr>
  </w:style>
  <w:style w:type="paragraph" w:styleId="Kopfzeile">
    <w:name w:val="header"/>
    <w:basedOn w:val="Standard"/>
    <w:link w:val="KopfzeileZeichen"/>
    <w:uiPriority w:val="99"/>
    <w:unhideWhenUsed/>
    <w:rsid w:val="00EA7AA4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EA7AA4"/>
  </w:style>
  <w:style w:type="paragraph" w:styleId="Fuzeile">
    <w:name w:val="footer"/>
    <w:basedOn w:val="Standard"/>
    <w:link w:val="FuzeileZeichen"/>
    <w:uiPriority w:val="99"/>
    <w:unhideWhenUsed/>
    <w:rsid w:val="00EA7AA4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EA7AA4"/>
  </w:style>
  <w:style w:type="character" w:customStyle="1" w:styleId="KeinLeerraumZeichen">
    <w:name w:val="Kein Leerraum Zeichen"/>
    <w:link w:val="KeinLeerraum"/>
    <w:rsid w:val="00EA7AA4"/>
    <w:rPr>
      <w:rFonts w:ascii="Raleway Light" w:hAnsi="Raleway Light"/>
      <w:sz w:val="20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A7AA4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link w:val="Sprechblasentext"/>
    <w:uiPriority w:val="99"/>
    <w:semiHidden/>
    <w:rsid w:val="00EA7AA4"/>
    <w:rPr>
      <w:rFonts w:ascii="Lucida Grande" w:hAnsi="Lucida Grande" w:cs="Lucida Grande"/>
      <w:sz w:val="18"/>
      <w:szCs w:val="18"/>
    </w:rPr>
  </w:style>
  <w:style w:type="character" w:customStyle="1" w:styleId="berschrift3Zeichen">
    <w:name w:val="Überschrift 3 Zeichen"/>
    <w:link w:val="berschrift3"/>
    <w:uiPriority w:val="9"/>
    <w:rsid w:val="00CF169C"/>
    <w:rPr>
      <w:rFonts w:ascii="Raleway" w:eastAsia="MS Gothic" w:hAnsi="Raleway"/>
      <w:b/>
      <w:bCs/>
      <w:szCs w:val="24"/>
    </w:rPr>
  </w:style>
  <w:style w:type="character" w:customStyle="1" w:styleId="berschrift4Zeichen">
    <w:name w:val="Überschrift 4 Zeichen"/>
    <w:link w:val="berschrift4"/>
    <w:uiPriority w:val="9"/>
    <w:semiHidden/>
    <w:rsid w:val="0055780F"/>
    <w:rPr>
      <w:rFonts w:ascii="Cambria" w:eastAsia="MS Mincho" w:hAnsi="Cambria" w:cs="Times New Roman"/>
      <w:b/>
      <w:bCs/>
      <w:sz w:val="28"/>
      <w:szCs w:val="2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9773F9"/>
    <w:pPr>
      <w:spacing w:line="240" w:lineRule="auto"/>
    </w:pPr>
    <w:rPr>
      <w:rFonts w:asciiTheme="minorHAnsi" w:eastAsiaTheme="minorEastAsia" w:hAnsiTheme="minorHAnsi" w:cstheme="minorBidi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9773F9"/>
    <w:rPr>
      <w:rFonts w:asciiTheme="minorHAnsi" w:eastAsiaTheme="minorEastAsia" w:hAnsiTheme="minorHAnsi" w:cstheme="minorBidi"/>
    </w:rPr>
  </w:style>
  <w:style w:type="character" w:styleId="Kommentarzeichen">
    <w:name w:val="annotation reference"/>
    <w:basedOn w:val="Absatzstandardschriftart"/>
    <w:uiPriority w:val="99"/>
    <w:semiHidden/>
    <w:unhideWhenUsed/>
    <w:rsid w:val="009773F9"/>
    <w:rPr>
      <w:sz w:val="16"/>
      <w:szCs w:val="16"/>
    </w:rPr>
  </w:style>
  <w:style w:type="character" w:styleId="Link">
    <w:name w:val="Hyperlink"/>
    <w:basedOn w:val="Absatzstandardschriftart"/>
    <w:uiPriority w:val="99"/>
    <w:unhideWhenUsed/>
    <w:rsid w:val="009773F9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rsid w:val="00D54831"/>
    <w:pPr>
      <w:ind w:left="720"/>
      <w:contextualSpacing/>
    </w:p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8D4E63"/>
    <w:rPr>
      <w:rFonts w:ascii="Raleway Light" w:eastAsia="MS Mincho" w:hAnsi="Raleway Light" w:cs="Times New Roman"/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8D4E63"/>
    <w:rPr>
      <w:rFonts w:ascii="Raleway Light" w:eastAsiaTheme="minorEastAsia" w:hAnsi="Raleway Light" w:cstheme="minorBidi"/>
      <w:b/>
      <w:bCs/>
    </w:rPr>
  </w:style>
  <w:style w:type="character" w:styleId="GesichteterLink">
    <w:name w:val="FollowedHyperlink"/>
    <w:basedOn w:val="Absatzstandardschriftart"/>
    <w:uiPriority w:val="99"/>
    <w:semiHidden/>
    <w:unhideWhenUsed/>
    <w:rsid w:val="00597F1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A7AA4"/>
    <w:pPr>
      <w:spacing w:line="360" w:lineRule="auto"/>
    </w:pPr>
    <w:rPr>
      <w:rFonts w:ascii="Raleway Light" w:hAnsi="Raleway Light"/>
      <w:szCs w:val="24"/>
    </w:rPr>
  </w:style>
  <w:style w:type="paragraph" w:styleId="berschrift1">
    <w:name w:val="heading 1"/>
    <w:basedOn w:val="Standard"/>
    <w:next w:val="Standard"/>
    <w:link w:val="berschrift1Zeichen"/>
    <w:autoRedefine/>
    <w:uiPriority w:val="9"/>
    <w:qFormat/>
    <w:rsid w:val="00C60450"/>
    <w:pPr>
      <w:widowControl w:val="0"/>
      <w:spacing w:before="480"/>
      <w:outlineLvl w:val="0"/>
    </w:pPr>
    <w:rPr>
      <w:rFonts w:ascii="Raleway" w:eastAsia="MS Gothic" w:hAnsi="Raleway"/>
      <w:b/>
      <w:bCs/>
      <w:color w:val="EC7404"/>
      <w:sz w:val="32"/>
      <w:szCs w:val="32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C60450"/>
    <w:pPr>
      <w:keepNext/>
      <w:keepLines/>
      <w:spacing w:before="200"/>
      <w:outlineLvl w:val="1"/>
    </w:pPr>
    <w:rPr>
      <w:rFonts w:ascii="Raleway" w:eastAsia="MS Gothic" w:hAnsi="Raleway"/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eichen"/>
    <w:autoRedefine/>
    <w:uiPriority w:val="9"/>
    <w:unhideWhenUsed/>
    <w:qFormat/>
    <w:rsid w:val="00CF169C"/>
    <w:pPr>
      <w:keepNext/>
      <w:keepLines/>
      <w:spacing w:before="200"/>
      <w:outlineLvl w:val="2"/>
    </w:pPr>
    <w:rPr>
      <w:rFonts w:ascii="Raleway" w:eastAsia="MS Gothic" w:hAnsi="Raleway"/>
      <w:b/>
      <w:bCs/>
    </w:rPr>
  </w:style>
  <w:style w:type="paragraph" w:styleId="berschrift4">
    <w:name w:val="heading 4"/>
    <w:basedOn w:val="Standard"/>
    <w:next w:val="Standard"/>
    <w:link w:val="berschrift4Zeichen"/>
    <w:uiPriority w:val="9"/>
    <w:semiHidden/>
    <w:unhideWhenUsed/>
    <w:rsid w:val="0055780F"/>
    <w:pPr>
      <w:keepNext/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basedOn w:val="Standard"/>
    <w:link w:val="KeinLeerraumZeichen"/>
    <w:rsid w:val="00EA7AA4"/>
  </w:style>
  <w:style w:type="character" w:customStyle="1" w:styleId="berschrift1Zeichen">
    <w:name w:val="Überschrift 1 Zeichen"/>
    <w:link w:val="berschrift1"/>
    <w:uiPriority w:val="9"/>
    <w:rsid w:val="00C60450"/>
    <w:rPr>
      <w:rFonts w:ascii="Raleway" w:eastAsia="MS Gothic" w:hAnsi="Raleway"/>
      <w:b/>
      <w:bCs/>
      <w:color w:val="EC7404"/>
      <w:sz w:val="32"/>
      <w:szCs w:val="32"/>
    </w:rPr>
  </w:style>
  <w:style w:type="character" w:customStyle="1" w:styleId="berschrift2Zeichen">
    <w:name w:val="Überschrift 2 Zeichen"/>
    <w:link w:val="berschrift2"/>
    <w:uiPriority w:val="9"/>
    <w:rsid w:val="00C60450"/>
    <w:rPr>
      <w:rFonts w:ascii="Raleway" w:eastAsia="MS Gothic" w:hAnsi="Raleway"/>
      <w:b/>
      <w:bCs/>
      <w:sz w:val="24"/>
      <w:szCs w:val="26"/>
    </w:rPr>
  </w:style>
  <w:style w:type="paragraph" w:styleId="Kopfzeile">
    <w:name w:val="header"/>
    <w:basedOn w:val="Standard"/>
    <w:link w:val="KopfzeileZeichen"/>
    <w:uiPriority w:val="99"/>
    <w:unhideWhenUsed/>
    <w:rsid w:val="00EA7AA4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EA7AA4"/>
  </w:style>
  <w:style w:type="paragraph" w:styleId="Fuzeile">
    <w:name w:val="footer"/>
    <w:basedOn w:val="Standard"/>
    <w:link w:val="FuzeileZeichen"/>
    <w:uiPriority w:val="99"/>
    <w:unhideWhenUsed/>
    <w:rsid w:val="00EA7AA4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EA7AA4"/>
  </w:style>
  <w:style w:type="character" w:customStyle="1" w:styleId="KeinLeerraumZeichen">
    <w:name w:val="Kein Leerraum Zeichen"/>
    <w:link w:val="KeinLeerraum"/>
    <w:rsid w:val="00EA7AA4"/>
    <w:rPr>
      <w:rFonts w:ascii="Raleway Light" w:hAnsi="Raleway Light"/>
      <w:sz w:val="20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A7AA4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link w:val="Sprechblasentext"/>
    <w:uiPriority w:val="99"/>
    <w:semiHidden/>
    <w:rsid w:val="00EA7AA4"/>
    <w:rPr>
      <w:rFonts w:ascii="Lucida Grande" w:hAnsi="Lucida Grande" w:cs="Lucida Grande"/>
      <w:sz w:val="18"/>
      <w:szCs w:val="18"/>
    </w:rPr>
  </w:style>
  <w:style w:type="character" w:customStyle="1" w:styleId="berschrift3Zeichen">
    <w:name w:val="Überschrift 3 Zeichen"/>
    <w:link w:val="berschrift3"/>
    <w:uiPriority w:val="9"/>
    <w:rsid w:val="00CF169C"/>
    <w:rPr>
      <w:rFonts w:ascii="Raleway" w:eastAsia="MS Gothic" w:hAnsi="Raleway"/>
      <w:b/>
      <w:bCs/>
      <w:szCs w:val="24"/>
    </w:rPr>
  </w:style>
  <w:style w:type="character" w:customStyle="1" w:styleId="berschrift4Zeichen">
    <w:name w:val="Überschrift 4 Zeichen"/>
    <w:link w:val="berschrift4"/>
    <w:uiPriority w:val="9"/>
    <w:semiHidden/>
    <w:rsid w:val="0055780F"/>
    <w:rPr>
      <w:rFonts w:ascii="Cambria" w:eastAsia="MS Mincho" w:hAnsi="Cambria" w:cs="Times New Roman"/>
      <w:b/>
      <w:bCs/>
      <w:sz w:val="28"/>
      <w:szCs w:val="2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9773F9"/>
    <w:pPr>
      <w:spacing w:line="240" w:lineRule="auto"/>
    </w:pPr>
    <w:rPr>
      <w:rFonts w:asciiTheme="minorHAnsi" w:eastAsiaTheme="minorEastAsia" w:hAnsiTheme="minorHAnsi" w:cstheme="minorBidi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9773F9"/>
    <w:rPr>
      <w:rFonts w:asciiTheme="minorHAnsi" w:eastAsiaTheme="minorEastAsia" w:hAnsiTheme="minorHAnsi" w:cstheme="minorBidi"/>
    </w:rPr>
  </w:style>
  <w:style w:type="character" w:styleId="Kommentarzeichen">
    <w:name w:val="annotation reference"/>
    <w:basedOn w:val="Absatzstandardschriftart"/>
    <w:uiPriority w:val="99"/>
    <w:semiHidden/>
    <w:unhideWhenUsed/>
    <w:rsid w:val="009773F9"/>
    <w:rPr>
      <w:sz w:val="16"/>
      <w:szCs w:val="16"/>
    </w:rPr>
  </w:style>
  <w:style w:type="character" w:styleId="Link">
    <w:name w:val="Hyperlink"/>
    <w:basedOn w:val="Absatzstandardschriftart"/>
    <w:uiPriority w:val="99"/>
    <w:unhideWhenUsed/>
    <w:rsid w:val="009773F9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rsid w:val="00D54831"/>
    <w:pPr>
      <w:ind w:left="720"/>
      <w:contextualSpacing/>
    </w:p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8D4E63"/>
    <w:rPr>
      <w:rFonts w:ascii="Raleway Light" w:eastAsia="MS Mincho" w:hAnsi="Raleway Light" w:cs="Times New Roman"/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8D4E63"/>
    <w:rPr>
      <w:rFonts w:ascii="Raleway Light" w:eastAsiaTheme="minorEastAsia" w:hAnsi="Raleway Light" w:cstheme="minorBidi"/>
      <w:b/>
      <w:bCs/>
    </w:rPr>
  </w:style>
  <w:style w:type="character" w:styleId="GesichteterLink">
    <w:name w:val="FollowedHyperlink"/>
    <w:basedOn w:val="Absatzstandardschriftart"/>
    <w:uiPriority w:val="99"/>
    <w:semiHidden/>
    <w:unhideWhenUsed/>
    <w:rsid w:val="00597F1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7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87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3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925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6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90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54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684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9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katzensprung-deutschland.de" TargetMode="External"/><Relationship Id="rId20" Type="http://schemas.openxmlformats.org/officeDocument/2006/relationships/footer" Target="footer3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yperlink" Target="http://www.katzensprung-deutschland.de" TargetMode="External"/><Relationship Id="rId11" Type="http://schemas.openxmlformats.org/officeDocument/2006/relationships/hyperlink" Target="javascript:linkTo_UnCryptMailto('kygjrm8npcqqcYiyrxclqnpsle+bcsrqafjylb,bc');" TargetMode="External"/><Relationship Id="rId12" Type="http://schemas.openxmlformats.org/officeDocument/2006/relationships/hyperlink" Target="javascript:linkTo_UnCryptMailto('kygjrm8npcqqcYiyrxclqnpsle+bcsrqafjylb,bc');" TargetMode="External"/><Relationship Id="rId13" Type="http://schemas.openxmlformats.org/officeDocument/2006/relationships/hyperlink" Target="http://www.atmosfair.de" TargetMode="External"/><Relationship Id="rId14" Type="http://schemas.openxmlformats.org/officeDocument/2006/relationships/hyperlink" Target="http://www.katzensprung-deutschland.de" TargetMode="External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header" Target="header3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fk_Agentur\2017\NKI_Tourismus\CD_CI\Styleguide\DOTX\Pressemitteilung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5EE5EAA-37BD-7C45-87A7-C9028858D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\fk_Agentur\2017\NKI_Tourismus\CD_CI\Styleguide\DOTX\Pressemitteilung.dotx</Template>
  <TotalTime>0</TotalTime>
  <Pages>2</Pages>
  <Words>385</Words>
  <Characters>2426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Faktor E</Company>
  <LinksUpToDate>false</LinksUpToDate>
  <CharactersWithSpaces>2806</CharactersWithSpaces>
  <SharedDoc>false</SharedDoc>
  <HLinks>
    <vt:vector size="12" baseType="variant">
      <vt:variant>
        <vt:i4>2555971</vt:i4>
      </vt:variant>
      <vt:variant>
        <vt:i4>-1</vt:i4>
      </vt:variant>
      <vt:variant>
        <vt:i4>2062</vt:i4>
      </vt:variant>
      <vt:variant>
        <vt:i4>1</vt:i4>
      </vt:variant>
      <vt:variant>
        <vt:lpwstr>Katzensprung Logo Textmarke</vt:lpwstr>
      </vt:variant>
      <vt:variant>
        <vt:lpwstr/>
      </vt:variant>
      <vt:variant>
        <vt:i4>7667897</vt:i4>
      </vt:variant>
      <vt:variant>
        <vt:i4>-1</vt:i4>
      </vt:variant>
      <vt:variant>
        <vt:i4>2069</vt:i4>
      </vt:variant>
      <vt:variant>
        <vt:i4>1</vt:i4>
      </vt:variant>
      <vt:variant>
        <vt:lpwstr>Fuß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Mareike Schiffels</dc:creator>
  <cp:lastModifiedBy>Mareike Schiffels</cp:lastModifiedBy>
  <cp:revision>3</cp:revision>
  <cp:lastPrinted>2017-11-20T14:04:00Z</cp:lastPrinted>
  <dcterms:created xsi:type="dcterms:W3CDTF">2018-06-05T06:34:00Z</dcterms:created>
  <dcterms:modified xsi:type="dcterms:W3CDTF">2018-06-05T06:45:00Z</dcterms:modified>
</cp:coreProperties>
</file>