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FE791" w14:textId="77777777" w:rsidR="009773F9" w:rsidRPr="00510366" w:rsidRDefault="009773F9" w:rsidP="003E4C0F">
      <w:pPr>
        <w:ind w:right="2568"/>
        <w:rPr>
          <w:rFonts w:asciiTheme="majorHAnsi" w:hAnsiTheme="majorHAnsi"/>
        </w:rPr>
      </w:pPr>
    </w:p>
    <w:p w14:paraId="70B35ED8" w14:textId="77777777" w:rsidR="009773F9" w:rsidRPr="00510366" w:rsidRDefault="009773F9" w:rsidP="003E4C0F">
      <w:pPr>
        <w:ind w:right="2568"/>
        <w:rPr>
          <w:rFonts w:asciiTheme="majorHAnsi" w:hAnsiTheme="majorHAnsi"/>
        </w:rPr>
      </w:pPr>
    </w:p>
    <w:p w14:paraId="2F3F69DA" w14:textId="651C1C3E" w:rsidR="00387571" w:rsidRPr="00387571" w:rsidRDefault="003535EB" w:rsidP="00387571">
      <w:pPr>
        <w:pStyle w:val="berschrift1"/>
      </w:pPr>
      <w:r>
        <w:t>Deutschland-Urlaub: jung, aktiv, draußen</w:t>
      </w:r>
    </w:p>
    <w:p w14:paraId="71270083" w14:textId="77777777" w:rsidR="00D54831" w:rsidRPr="00FC6026" w:rsidRDefault="00D54831" w:rsidP="003E4C0F">
      <w:pPr>
        <w:ind w:right="2568"/>
      </w:pPr>
    </w:p>
    <w:p w14:paraId="61BB9CA4" w14:textId="2E453CE9" w:rsidR="003535EB" w:rsidRPr="001019FD" w:rsidRDefault="003535EB" w:rsidP="003535EB">
      <w:pPr>
        <w:rPr>
          <w:b/>
        </w:rPr>
      </w:pPr>
      <w:r w:rsidRPr="001019FD">
        <w:rPr>
          <w:b/>
        </w:rPr>
        <w:t>Das Projekt Katzensprung sucht die spannendsten Urlaubsangebote für junge Menschen in Deutschland</w:t>
      </w:r>
      <w:r>
        <w:rPr>
          <w:b/>
        </w:rPr>
        <w:t>: Bewerbungsfrist bis 31.3.2018 verlängert.</w:t>
      </w:r>
    </w:p>
    <w:p w14:paraId="6D549F7A" w14:textId="77777777" w:rsidR="00D54831" w:rsidRPr="00FC6026" w:rsidRDefault="00D54831" w:rsidP="003E4C0F">
      <w:pPr>
        <w:ind w:right="2568"/>
      </w:pPr>
    </w:p>
    <w:p w14:paraId="62770767" w14:textId="281D91F9" w:rsidR="00D54831" w:rsidRPr="00FC6026" w:rsidRDefault="00D54831" w:rsidP="003E4C0F">
      <w:pPr>
        <w:ind w:right="2568"/>
      </w:pPr>
      <w:r w:rsidRPr="00FC6026">
        <w:t xml:space="preserve">Bonn, </w:t>
      </w:r>
      <w:r w:rsidR="003535EB">
        <w:t>1</w:t>
      </w:r>
      <w:r w:rsidR="005B4C6A">
        <w:t>5</w:t>
      </w:r>
      <w:bookmarkStart w:id="0" w:name="_GoBack"/>
      <w:bookmarkEnd w:id="0"/>
      <w:r w:rsidR="003535EB">
        <w:t>.01.2018</w:t>
      </w:r>
    </w:p>
    <w:p w14:paraId="0B63DADB" w14:textId="77777777" w:rsidR="00D54831" w:rsidRPr="00FC6026" w:rsidRDefault="00D54831" w:rsidP="003E4C0F">
      <w:pPr>
        <w:ind w:right="2568"/>
      </w:pPr>
    </w:p>
    <w:p w14:paraId="5B6C8588" w14:textId="7F9F6A3F" w:rsidR="003535EB" w:rsidRDefault="003535EB" w:rsidP="003535EB">
      <w:r>
        <w:t>Auf einem Floß mit Freunden übers Wasser dümpeln – natürlich mit Komfort, Grill und Sonnendeck. Mit einem geländegängigen Roller auf einer 8 Kilometer langen Strecke</w:t>
      </w:r>
      <w:r w:rsidR="00B86970">
        <w:t xml:space="preserve"> 800 Höhenmeter bergab sausen. Oder d</w:t>
      </w:r>
      <w:r>
        <w:t>raußen schlafen und vom Zwitschern der V</w:t>
      </w:r>
      <w:r w:rsidR="00B86970">
        <w:t xml:space="preserve">ögel geweckt werden? </w:t>
      </w:r>
      <w:r>
        <w:t xml:space="preserve">Urlaub in Deutschland ist voller Überraschungen. Das Projekt Katzensprung ist angetreten, um zu zeigen, dass Urlaub </w:t>
      </w:r>
      <w:r w:rsidRPr="007A37D7">
        <w:t xml:space="preserve">in </w:t>
      </w:r>
      <w:r w:rsidR="00D950B0" w:rsidRPr="007A37D7">
        <w:t>der Heimat</w:t>
      </w:r>
      <w:r w:rsidRPr="007A37D7">
        <w:t xml:space="preserve"> gerade</w:t>
      </w:r>
      <w:r>
        <w:t xml:space="preserve"> für junge Menschen eine Vielzahl besonderer Erlebnisse bietet. </w:t>
      </w:r>
    </w:p>
    <w:p w14:paraId="6D4BA98A" w14:textId="77777777" w:rsidR="003535EB" w:rsidRDefault="003535EB" w:rsidP="003535EB"/>
    <w:p w14:paraId="0AB40BFF" w14:textId="3E356188" w:rsidR="003535EB" w:rsidRDefault="003535EB" w:rsidP="003535EB">
      <w:r>
        <w:t xml:space="preserve">Der große Vorteil für alle, die wenig Geld haben: Wer in der Nähe bleibt, spart Reisekosten und kann mit seinen Freunden so auch mal kurzfristig ins Abenteuerwochenende ziehen. Der große Vorteil fürs Klima: Wer in der Nähe bleibt, </w:t>
      </w:r>
      <w:r w:rsidRPr="007A37D7">
        <w:t>erzeugt wenig CO</w:t>
      </w:r>
      <w:r w:rsidRPr="007A37D7">
        <w:rPr>
          <w:vertAlign w:val="subscript"/>
        </w:rPr>
        <w:t xml:space="preserve">2 </w:t>
      </w:r>
      <w:r w:rsidRPr="007A37D7">
        <w:t xml:space="preserve">und hilft so mit, das deutsche Klimaziel für 2020 doch noch zu </w:t>
      </w:r>
      <w:r w:rsidR="00D950B0" w:rsidRPr="007A37D7">
        <w:t>erreichen</w:t>
      </w:r>
      <w:r w:rsidRPr="007A37D7">
        <w:t>.</w:t>
      </w:r>
      <w:r>
        <w:t xml:space="preserve"> </w:t>
      </w:r>
    </w:p>
    <w:p w14:paraId="383CE8AA" w14:textId="77777777" w:rsidR="003535EB" w:rsidRDefault="003535EB" w:rsidP="003535EB"/>
    <w:p w14:paraId="13B68FFC" w14:textId="476027A4" w:rsidR="003535EB" w:rsidRPr="00EA2953" w:rsidRDefault="003535EB" w:rsidP="003535EB">
      <w:pPr>
        <w:rPr>
          <w:b/>
        </w:rPr>
      </w:pPr>
      <w:r>
        <w:rPr>
          <w:b/>
        </w:rPr>
        <w:t xml:space="preserve">Katzensprung </w:t>
      </w:r>
      <w:r w:rsidRPr="00EA2953">
        <w:rPr>
          <w:b/>
        </w:rPr>
        <w:t>– der Wettbewerb</w:t>
      </w:r>
    </w:p>
    <w:p w14:paraId="5DBE824C" w14:textId="74BBE8D6" w:rsidR="003535EB" w:rsidRDefault="003535EB" w:rsidP="003535EB">
      <w:r w:rsidRPr="00FC6026">
        <w:rPr>
          <w:noProof/>
        </w:rPr>
        <mc:AlternateContent>
          <mc:Choice Requires="wps">
            <w:drawing>
              <wp:anchor distT="0" distB="0" distL="114300" distR="114300" simplePos="0" relativeHeight="251658240" behindDoc="0" locked="0" layoutInCell="1" allowOverlap="1" wp14:anchorId="21A66DCF" wp14:editId="24D7020D">
                <wp:simplePos x="0" y="0"/>
                <wp:positionH relativeFrom="column">
                  <wp:posOffset>4686300</wp:posOffset>
                </wp:positionH>
                <wp:positionV relativeFrom="paragraph">
                  <wp:posOffset>347980</wp:posOffset>
                </wp:positionV>
                <wp:extent cx="2077720" cy="2564765"/>
                <wp:effectExtent l="0" t="0" r="3048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chemeClr val="bg1">
                              <a:lumMod val="100000"/>
                              <a:lumOff val="0"/>
                            </a:schemeClr>
                          </a:solidFill>
                          <a:miter lim="800000"/>
                          <a:headEnd/>
                          <a:tailEnd/>
                        </a:ln>
                      </wps:spPr>
                      <wps:txbx>
                        <w:txbxContent>
                          <w:p w14:paraId="6D243BFC" w14:textId="77777777" w:rsidR="003E4C0F" w:rsidRPr="00A95C9D" w:rsidRDefault="003E4C0F" w:rsidP="003E4C0F">
                            <w:pPr>
                              <w:rPr>
                                <w:b/>
                                <w:bCs/>
                              </w:rPr>
                            </w:pPr>
                            <w:r w:rsidRPr="00A95C9D">
                              <w:rPr>
                                <w:b/>
                                <w:bCs/>
                              </w:rPr>
                              <w:t xml:space="preserve">Kontakt </w:t>
                            </w:r>
                          </w:p>
                          <w:p w14:paraId="221E1288" w14:textId="77777777" w:rsidR="003E4C0F" w:rsidRDefault="003E4C0F" w:rsidP="003E4C0F">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9"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A66DCF" id="_x0000_t202" coordsize="21600,21600" o:spt="202" path="m,l,21600r21600,l21600,xe">
                <v:stroke joinstyle="miter"/>
                <v:path gradientshapeok="t" o:connecttype="rect"/>
              </v:shapetype>
              <v:shape id="Text Box 5" o:spid="_x0000_s1026" type="#_x0000_t202" style="position:absolute;margin-left:369pt;margin-top:27.4pt;width:163.6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" strokecolor="white [3212]">
                <v:textbox>
                  <w:txbxContent>
                    <w:p w14:paraId="6D243BFC" w14:textId="77777777" w:rsidR="003E4C0F" w:rsidRPr="00A95C9D" w:rsidRDefault="003E4C0F" w:rsidP="003E4C0F">
                      <w:pPr>
                        <w:rPr>
                          <w:b/>
                          <w:bCs/>
                        </w:rPr>
                      </w:pPr>
                      <w:r w:rsidRPr="00A95C9D">
                        <w:rPr>
                          <w:b/>
                          <w:bCs/>
                        </w:rPr>
                        <w:t xml:space="preserve">Kontakt </w:t>
                      </w:r>
                    </w:p>
                    <w:p w14:paraId="221E1288" w14:textId="77777777" w:rsidR="003E4C0F" w:rsidRDefault="003E4C0F" w:rsidP="003E4C0F">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10" w:tooltip="presse@katzensprung-deutschland.de" w:history="1">
                        <w:r>
                          <w:rPr>
                            <w:rStyle w:val="Hyperlink"/>
                          </w:rPr>
                          <w:t>presse@</w:t>
                        </w:r>
                        <w:r w:rsidRPr="00A95C9D">
                          <w:rPr>
                            <w:rStyle w:val="Hyperlink"/>
                          </w:rPr>
                          <w:t>katzensprung-deutschland.de</w:t>
                        </w:r>
                      </w:hyperlink>
                      <w:r>
                        <w:br/>
                      </w:r>
                      <w:r w:rsidRPr="00A95C9D">
                        <w:br/>
                        <w:t>Tel: 0228 98585-14</w:t>
                      </w:r>
                      <w:r w:rsidRPr="00A95C9D">
                        <w:br/>
                        <w:t>Fax: 0228 98585-50</w:t>
                      </w:r>
                    </w:p>
                  </w:txbxContent>
                </v:textbox>
              </v:shape>
            </w:pict>
          </mc:Fallback>
        </mc:AlternateContent>
      </w:r>
      <w:r>
        <w:t>Um möglichst viele besondere klimaschonende Urlaubserlebnisse für junge Menschen in Deutschland zu finden, hat Katzensprung einen Wettbewerb ins Leben gerufen. Gesucht werden Reiseideen, die Spaß, Naturerlebnis und Abenteuer mit einer kurzen Anreise und einer Extraportion Klimaschutz verbinden.</w:t>
      </w:r>
    </w:p>
    <w:p w14:paraId="70998FF3" w14:textId="35A64347" w:rsidR="003535EB" w:rsidRDefault="003535EB" w:rsidP="003535EB">
      <w:r>
        <w:t xml:space="preserve">Bewerben </w:t>
      </w:r>
      <w:r w:rsidRPr="007A37D7">
        <w:t xml:space="preserve">können sich Reiseveranstalter, Unterkünfte, Firmen, Vereine, </w:t>
      </w:r>
      <w:proofErr w:type="spellStart"/>
      <w:r w:rsidRPr="007A37D7">
        <w:t>Tourenguides</w:t>
      </w:r>
      <w:proofErr w:type="spellEnd"/>
      <w:r w:rsidR="00D950B0" w:rsidRPr="007A37D7">
        <w:t>, Mobilitätsanbieter</w:t>
      </w:r>
      <w:r w:rsidRPr="007A37D7">
        <w:t xml:space="preserve"> </w:t>
      </w:r>
      <w:r w:rsidR="00D950B0" w:rsidRPr="007A37D7">
        <w:t>oder</w:t>
      </w:r>
      <w:r w:rsidRPr="007A37D7">
        <w:t xml:space="preserve"> alle anderen, die </w:t>
      </w:r>
      <w:r w:rsidR="00D950B0" w:rsidRPr="007A37D7">
        <w:t xml:space="preserve">nachhaltige </w:t>
      </w:r>
      <w:r w:rsidRPr="007A37D7">
        <w:t>Reiseideen</w:t>
      </w:r>
      <w:r>
        <w:t xml:space="preserve"> entwickelt haben. Um den Bewerberkreis zu vergrößern, wurde die Bewerbungsfrist bis zum 31. März 2018 verlängert. Anschließend werden alle Wettbewerbsbeiträge von einer Jury gesichtet. 50 Beiträge werden ausgewählt und auf der Projektwebs</w:t>
      </w:r>
      <w:r w:rsidR="008D4E63">
        <w:t>e</w:t>
      </w:r>
      <w:r>
        <w:t xml:space="preserve">ite sowie über die </w:t>
      </w:r>
      <w:proofErr w:type="spellStart"/>
      <w:r>
        <w:t>Social</w:t>
      </w:r>
      <w:proofErr w:type="spellEnd"/>
      <w:r>
        <w:t xml:space="preserve"> Media-Kanäle beworben.</w:t>
      </w:r>
    </w:p>
    <w:p w14:paraId="4E343E29" w14:textId="77777777" w:rsidR="003535EB" w:rsidRDefault="003535EB" w:rsidP="003535EB"/>
    <w:p w14:paraId="79E69898" w14:textId="77777777" w:rsidR="00D54831" w:rsidRPr="00FC6026" w:rsidRDefault="00D54831" w:rsidP="003E4C0F">
      <w:pPr>
        <w:ind w:right="2568"/>
      </w:pPr>
      <w:r w:rsidRPr="00FC6026">
        <w:t>Jetzt ganz einfach bewerben unter:</w:t>
      </w:r>
    </w:p>
    <w:p w14:paraId="1E78FA8E" w14:textId="77777777" w:rsidR="00FC6026" w:rsidRPr="00FC6026" w:rsidRDefault="00902669" w:rsidP="007A37D7">
      <w:pPr>
        <w:tabs>
          <w:tab w:val="left" w:pos="7369"/>
        </w:tabs>
        <w:ind w:right="-2"/>
        <w:rPr>
          <w:color w:val="0000FF"/>
        </w:rPr>
      </w:pPr>
      <w:hyperlink r:id="rId11" w:history="1">
        <w:r w:rsidR="00FC6026" w:rsidRPr="00FC6026">
          <w:rPr>
            <w:rStyle w:val="Link"/>
            <w:color w:val="0000FF"/>
          </w:rPr>
          <w:t>www.katzensprung-deutschland.de</w:t>
        </w:r>
      </w:hyperlink>
      <w:r w:rsidR="00FC6026" w:rsidRPr="00FC6026">
        <w:rPr>
          <w:rStyle w:val="Link"/>
          <w:color w:val="0000FF"/>
        </w:rPr>
        <w:t>/der-wettbewerb/</w:t>
      </w:r>
    </w:p>
    <w:p w14:paraId="2230CC77" w14:textId="77777777" w:rsidR="00D54831" w:rsidRPr="00FC6026" w:rsidRDefault="00FC6026" w:rsidP="007A37D7">
      <w:pPr>
        <w:tabs>
          <w:tab w:val="left" w:pos="7369"/>
        </w:tabs>
        <w:ind w:right="-2"/>
      </w:pPr>
      <w:r w:rsidRPr="00FC6026">
        <w:lastRenderedPageBreak/>
        <w:t xml:space="preserve"> </w:t>
      </w:r>
    </w:p>
    <w:p w14:paraId="4520B185" w14:textId="32518787" w:rsidR="00D54831" w:rsidRPr="00FC6026" w:rsidRDefault="00D54831" w:rsidP="007A37D7">
      <w:pPr>
        <w:tabs>
          <w:tab w:val="left" w:pos="7369"/>
        </w:tabs>
        <w:ind w:right="-2"/>
      </w:pPr>
      <w:r w:rsidRPr="00FC6026">
        <w:t>Sie möchten mehr wissen über das Projekt „Katzensprung – Kleine Wege. Große Erlebnisse“ oder Hintergrundinformationen zum nachha</w:t>
      </w:r>
      <w:r w:rsidR="00D950B0">
        <w:t xml:space="preserve">ltigen Tourismus in </w:t>
      </w:r>
      <w:r w:rsidR="00D950B0" w:rsidRPr="007A37D7">
        <w:t>Deutschland?</w:t>
      </w:r>
      <w:r w:rsidRPr="007A37D7">
        <w:t xml:space="preserve"> Rufen</w:t>
      </w:r>
      <w:r w:rsidRPr="00FC6026">
        <w:t xml:space="preserve"> Si</w:t>
      </w:r>
      <w:r w:rsidR="00FC6026" w:rsidRPr="00FC6026">
        <w:t xml:space="preserve">e uns an (Tel.: 0228 98585-45) </w:t>
      </w:r>
      <w:r w:rsidRPr="00FC6026">
        <w:t>oder mailen Sie uns an</w:t>
      </w:r>
      <w:r w:rsidR="00FC6026" w:rsidRPr="00FC6026">
        <w:t xml:space="preserve"> </w:t>
      </w:r>
      <w:hyperlink r:id="rId12" w:history="1">
        <w:r w:rsidR="00FC6026" w:rsidRPr="00FC6026">
          <w:rPr>
            <w:rStyle w:val="Link"/>
          </w:rPr>
          <w:t>presse@katzensprung-deutschland.de</w:t>
        </w:r>
      </w:hyperlink>
      <w:r w:rsidR="00FC6026" w:rsidRPr="00FC6026">
        <w:t xml:space="preserve">. </w:t>
      </w:r>
    </w:p>
    <w:p w14:paraId="12470F50" w14:textId="77777777" w:rsidR="00FC6026" w:rsidRPr="00FC6026" w:rsidRDefault="00FC6026" w:rsidP="007A37D7">
      <w:pPr>
        <w:tabs>
          <w:tab w:val="left" w:pos="7369"/>
          <w:tab w:val="left" w:pos="9639"/>
        </w:tabs>
        <w:ind w:right="-2"/>
      </w:pPr>
    </w:p>
    <w:p w14:paraId="4B233B4A" w14:textId="7D8935FF" w:rsidR="0055780F" w:rsidRPr="00FC6026" w:rsidRDefault="0096005D" w:rsidP="007A37D7">
      <w:pPr>
        <w:tabs>
          <w:tab w:val="left" w:pos="7369"/>
          <w:tab w:val="left" w:pos="9639"/>
        </w:tabs>
        <w:ind w:right="-2"/>
        <w:rPr>
          <w:sz w:val="18"/>
          <w:szCs w:val="18"/>
        </w:rPr>
      </w:pPr>
      <w:r>
        <w:rPr>
          <w:rStyle w:val="berschrift3Zeichen"/>
          <w:rFonts w:ascii="Raleway Light" w:hAnsi="Raleway Light"/>
        </w:rPr>
        <w:t xml:space="preserve">Über </w:t>
      </w:r>
      <w:r w:rsidR="00FC6026" w:rsidRPr="00FC6026">
        <w:rPr>
          <w:rStyle w:val="berschrift3Zeichen"/>
          <w:rFonts w:ascii="Raleway Light" w:hAnsi="Raleway Light"/>
        </w:rPr>
        <w:t>Katzensprung</w:t>
      </w:r>
      <w:r w:rsidR="00D54831" w:rsidRPr="00FC6026">
        <w:br/>
      </w:r>
      <w:r w:rsidR="00D54831" w:rsidRPr="00FC6026">
        <w:rPr>
          <w:sz w:val="18"/>
          <w:szCs w:val="18"/>
        </w:rPr>
        <w:t>Das Projekt „Katzensprung – Kleine Wege. Große Erlebnisse“ wird geförd</w:t>
      </w:r>
      <w:r w:rsidR="001128CC" w:rsidRPr="00FC6026">
        <w:rPr>
          <w:sz w:val="18"/>
          <w:szCs w:val="18"/>
        </w:rPr>
        <w:t>ert vom Bundesministerium für Umwelt, Naturschutz, Bau und Reaktorsicherheit</w:t>
      </w:r>
      <w:r w:rsidR="000B1423" w:rsidRPr="00FC6026">
        <w:rPr>
          <w:sz w:val="18"/>
          <w:szCs w:val="18"/>
        </w:rPr>
        <w:t xml:space="preserve"> aufgrund eines Beschlusses des deutschen Bundestages</w:t>
      </w:r>
      <w:r w:rsidR="001128CC" w:rsidRPr="00FC6026">
        <w:rPr>
          <w:sz w:val="18"/>
          <w:szCs w:val="18"/>
        </w:rPr>
        <w:t xml:space="preserve"> </w:t>
      </w:r>
      <w:r w:rsidR="00D54831" w:rsidRPr="00FC6026">
        <w:rPr>
          <w:sz w:val="18"/>
          <w:szCs w:val="18"/>
        </w:rPr>
        <w:t>im Rahmen</w:t>
      </w:r>
      <w:r w:rsidR="000B1423" w:rsidRPr="00FC6026">
        <w:rPr>
          <w:sz w:val="18"/>
          <w:szCs w:val="18"/>
        </w:rPr>
        <w:t xml:space="preserve"> des Förderprogramms für innovative Klimaschutz-Einzelprojekte der Nationalen Klimaschutzinitiative (NKI) (Förderkennzeichen 03KF0057A)</w:t>
      </w:r>
      <w:r w:rsidR="00D54831" w:rsidRPr="00FC6026">
        <w:rPr>
          <w:sz w:val="18"/>
          <w:szCs w:val="18"/>
        </w:rPr>
        <w:t>.</w:t>
      </w:r>
      <w:r w:rsidR="001D4AB6" w:rsidRPr="00FC6026">
        <w:rPr>
          <w:sz w:val="18"/>
          <w:szCs w:val="18"/>
        </w:rPr>
        <w:t xml:space="preserve"> Projektpartner sind COMPASS GmbH, Verband Deutscher Naturparke e.V., </w:t>
      </w:r>
      <w:proofErr w:type="spellStart"/>
      <w:r w:rsidR="001D4AB6" w:rsidRPr="00FC6026">
        <w:rPr>
          <w:sz w:val="18"/>
          <w:szCs w:val="18"/>
        </w:rPr>
        <w:t>fairkehr</w:t>
      </w:r>
      <w:proofErr w:type="spellEnd"/>
      <w:r w:rsidR="001D4AB6" w:rsidRPr="00FC6026">
        <w:rPr>
          <w:sz w:val="18"/>
          <w:szCs w:val="18"/>
        </w:rPr>
        <w:t xml:space="preserve"> GmbH und </w:t>
      </w:r>
      <w:proofErr w:type="spellStart"/>
      <w:r w:rsidR="001D4AB6" w:rsidRPr="00FC6026">
        <w:rPr>
          <w:sz w:val="18"/>
          <w:szCs w:val="18"/>
        </w:rPr>
        <w:t>tippingpoints</w:t>
      </w:r>
      <w:proofErr w:type="spellEnd"/>
      <w:r w:rsidR="001D4AB6" w:rsidRPr="00FC6026">
        <w:rPr>
          <w:sz w:val="18"/>
          <w:szCs w:val="18"/>
        </w:rPr>
        <w:t xml:space="preserve"> GmbH.</w:t>
      </w:r>
    </w:p>
    <w:sectPr w:rsidR="0055780F" w:rsidRPr="00FC6026" w:rsidSect="003535EB">
      <w:headerReference w:type="even" r:id="rId13"/>
      <w:headerReference w:type="default" r:id="rId14"/>
      <w:footerReference w:type="even" r:id="rId15"/>
      <w:footerReference w:type="default" r:id="rId16"/>
      <w:headerReference w:type="first" r:id="rId17"/>
      <w:footerReference w:type="first" r:id="rId18"/>
      <w:pgSz w:w="11900" w:h="16840"/>
      <w:pgMar w:top="1502" w:right="3253" w:bottom="1134" w:left="1278" w:header="708" w:footer="2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5AE39" w14:textId="77777777" w:rsidR="00A95C9D" w:rsidRDefault="00A95C9D" w:rsidP="00EA7AA4">
      <w:pPr>
        <w:spacing w:line="240" w:lineRule="auto"/>
      </w:pPr>
      <w:r>
        <w:separator/>
      </w:r>
    </w:p>
  </w:endnote>
  <w:endnote w:type="continuationSeparator" w:id="0">
    <w:p w14:paraId="0E4721F8" w14:textId="77777777" w:rsidR="00A95C9D" w:rsidRDefault="00A95C9D"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leway Light">
    <w:panose1 w:val="020B0403030101060003"/>
    <w:charset w:val="00"/>
    <w:family w:val="auto"/>
    <w:pitch w:val="variable"/>
    <w:sig w:usb0="A00002FF" w:usb1="5000205B" w:usb2="00000000" w:usb3="00000000" w:csb0="00000097" w:csb1="00000000"/>
  </w:font>
  <w:font w:name="MS Mincho">
    <w:altName w:val="ＭＳ 明朝"/>
    <w:charset w:val="80"/>
    <w:family w:val="modern"/>
    <w:pitch w:val="fixed"/>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Raleway">
    <w:altName w:val="Raleway Light"/>
    <w:charset w:val="00"/>
    <w:family w:val="swiss"/>
    <w:pitch w:val="variable"/>
    <w:sig w:usb0="A00002FF" w:usb1="5000205B" w:usb2="00000000" w:usb3="00000000" w:csb0="00000097"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43156" w14:textId="77777777" w:rsidR="00DD162E" w:rsidRDefault="00DD162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33C3F" w14:textId="77777777" w:rsidR="00A95C9D" w:rsidRDefault="00A95C9D">
    <w:pPr>
      <w:pStyle w:val="Fuzeile"/>
    </w:pPr>
    <w:r>
      <w:rPr>
        <w:noProof/>
      </w:rPr>
      <w:drawing>
        <wp:inline distT="0" distB="0" distL="0" distR="0" wp14:anchorId="049C811C" wp14:editId="0311B70A">
          <wp:extent cx="6216015" cy="482600"/>
          <wp:effectExtent l="0" t="0" r="6985" b="0"/>
          <wp:docPr id="3" name="Bild 3" descr="Macintosh HD:private:var:folders:bm:bqb7d9xd511g7_kfpb6tstp80000gn:T:TemporaryItems: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bm:bqb7d9xd511g7_kfpb6tstp80000gn:T:TemporaryItems:Logos NKI_richtige Reihenfol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015" cy="48260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B7AA9" w14:textId="77777777" w:rsidR="00A95C9D" w:rsidRDefault="00A95C9D">
    <w:pPr>
      <w:pStyle w:val="Fuzeile"/>
    </w:pPr>
    <w:r>
      <w:rPr>
        <w:noProof/>
      </w:rPr>
      <w:drawing>
        <wp:inline distT="0" distB="0" distL="0" distR="0" wp14:anchorId="1B198AB2" wp14:editId="3DEAA0B6">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1"/>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E0D93" w14:textId="77777777" w:rsidR="00A95C9D" w:rsidRDefault="00A95C9D" w:rsidP="00EA7AA4">
      <w:pPr>
        <w:spacing w:line="240" w:lineRule="auto"/>
      </w:pPr>
      <w:r>
        <w:separator/>
      </w:r>
    </w:p>
  </w:footnote>
  <w:footnote w:type="continuationSeparator" w:id="0">
    <w:p w14:paraId="136A0D1B" w14:textId="77777777" w:rsidR="00A95C9D" w:rsidRDefault="00A95C9D" w:rsidP="00EA7AA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82550" w14:textId="77777777" w:rsidR="00DD162E" w:rsidRDefault="00DD162E">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0C8C7" w14:textId="77777777" w:rsidR="00A95C9D" w:rsidRDefault="00A95C9D" w:rsidP="00CF169C">
    <w:pPr>
      <w:pStyle w:val="berschrift3"/>
    </w:pPr>
    <w:r>
      <w:rPr>
        <w:noProof/>
      </w:rPr>
      <w:drawing>
        <wp:anchor distT="0" distB="0" distL="114300" distR="114300" simplePos="0" relativeHeight="251657216" behindDoc="0" locked="0" layoutInCell="1" allowOverlap="1" wp14:anchorId="797CE2F3" wp14:editId="471B7D2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3FA09" w14:textId="77777777" w:rsidR="00A95C9D" w:rsidRDefault="001C551A">
    <w:pPr>
      <w:pStyle w:val="Kopfzeile"/>
    </w:pPr>
    <w:r>
      <w:rPr>
        <w:noProof/>
      </w:rPr>
      <mc:AlternateContent>
        <mc:Choice Requires="wps">
          <w:drawing>
            <wp:anchor distT="0" distB="0" distL="114300" distR="114300" simplePos="0" relativeHeight="251658240" behindDoc="0" locked="0" layoutInCell="1" allowOverlap="1" wp14:anchorId="59A7A005" wp14:editId="36C3EEB8">
              <wp:simplePos x="0" y="0"/>
              <wp:positionH relativeFrom="column">
                <wp:posOffset>-276860</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ma14="http://schemas.microsoft.com/office/mac/drawingml/2011/main"/>
                        </a:ext>
                      </a:extLst>
                    </wps:spPr>
                    <wps:txbx>
                      <w:txbxContent>
                        <w:p w14:paraId="50C1EC0D" w14:textId="15A9E828" w:rsidR="00A95C9D" w:rsidRPr="00B61452" w:rsidRDefault="00A95C9D" w:rsidP="00B61452">
                          <w:pPr>
                            <w:rPr>
                              <w:rFonts w:ascii="Raleway" w:hAnsi="Raleway"/>
                              <w:b/>
                              <w:color w:val="308099"/>
                              <w:sz w:val="48"/>
                              <w:szCs w:val="48"/>
                            </w:rPr>
                          </w:pPr>
                          <w:r w:rsidRPr="00B61452">
                            <w:rPr>
                              <w:rFonts w:ascii="Raleway" w:hAnsi="Raleway"/>
                              <w:b/>
                              <w:color w:val="308099"/>
                              <w:sz w:val="48"/>
                              <w:szCs w:val="48"/>
                            </w:rPr>
                            <w:t>Pressemitteilun</w:t>
                          </w:r>
                          <w:r w:rsidR="002103B7">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9A7A005" id="_x0000_t202" coordsize="21600,21600" o:spt="202" path="m,l,21600r21600,l21600,xe">
              <v:stroke joinstyle="miter"/>
              <v:path gradientshapeok="t" o:connecttype="rect"/>
            </v:shapetype>
            <v:shape id="Textfeld 1" o:spid="_x0000_s1027" type="#_x0000_t202" style="position:absolute;margin-left:-21.8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" filled="f" stroked="f">
              <v:path arrowok="t"/>
              <v:textbox>
                <w:txbxContent>
                  <w:p w14:paraId="50C1EC0D" w14:textId="15A9E828" w:rsidR="00A95C9D" w:rsidRPr="00B61452" w:rsidRDefault="00A95C9D" w:rsidP="00B61452">
                    <w:pPr>
                      <w:rPr>
                        <w:rFonts w:ascii="Raleway" w:hAnsi="Raleway"/>
                        <w:b/>
                        <w:color w:val="308099"/>
                        <w:sz w:val="48"/>
                        <w:szCs w:val="48"/>
                      </w:rPr>
                    </w:pPr>
                    <w:r w:rsidRPr="00B61452">
                      <w:rPr>
                        <w:rFonts w:ascii="Raleway" w:hAnsi="Raleway"/>
                        <w:b/>
                        <w:color w:val="308099"/>
                        <w:sz w:val="48"/>
                        <w:szCs w:val="48"/>
                      </w:rPr>
                      <w:t>Pressemitteilun</w:t>
                    </w:r>
                    <w:r w:rsidR="002103B7">
                      <w:rPr>
                        <w:rFonts w:ascii="Raleway" w:hAnsi="Raleway"/>
                        <w:b/>
                        <w:color w:val="308099"/>
                        <w:sz w:val="48"/>
                        <w:szCs w:val="48"/>
                      </w:rPr>
                      <w:t>g</w:t>
                    </w:r>
                  </w:p>
                </w:txbxContent>
              </v:textbox>
              <w10:wrap type="through"/>
            </v:shape>
          </w:pict>
        </mc:Fallback>
      </mc:AlternateContent>
    </w:r>
    <w:r w:rsidR="00A95C9D">
      <w:rPr>
        <w:noProof/>
      </w:rPr>
      <w:drawing>
        <wp:anchor distT="0" distB="0" distL="114300" distR="114300" simplePos="0" relativeHeight="251656192" behindDoc="0" locked="0" layoutInCell="1" allowOverlap="1" wp14:anchorId="7D35406A" wp14:editId="7EF51452">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CE"/>
    <w:rsid w:val="00047C3B"/>
    <w:rsid w:val="000A0CE0"/>
    <w:rsid w:val="000B1423"/>
    <w:rsid w:val="00101970"/>
    <w:rsid w:val="001128CC"/>
    <w:rsid w:val="001B3D14"/>
    <w:rsid w:val="001C551A"/>
    <w:rsid w:val="001D4AB6"/>
    <w:rsid w:val="00205DDA"/>
    <w:rsid w:val="002103B7"/>
    <w:rsid w:val="00210B7A"/>
    <w:rsid w:val="00235312"/>
    <w:rsid w:val="002F79F6"/>
    <w:rsid w:val="003535EB"/>
    <w:rsid w:val="0036607B"/>
    <w:rsid w:val="00387571"/>
    <w:rsid w:val="003E4C0F"/>
    <w:rsid w:val="003F09D8"/>
    <w:rsid w:val="00433DD4"/>
    <w:rsid w:val="004514F8"/>
    <w:rsid w:val="00461B38"/>
    <w:rsid w:val="00510366"/>
    <w:rsid w:val="0055780F"/>
    <w:rsid w:val="00591150"/>
    <w:rsid w:val="005934BF"/>
    <w:rsid w:val="005B1E74"/>
    <w:rsid w:val="005B33F0"/>
    <w:rsid w:val="005B4C6A"/>
    <w:rsid w:val="0060412A"/>
    <w:rsid w:val="00614914"/>
    <w:rsid w:val="0062556A"/>
    <w:rsid w:val="00633D70"/>
    <w:rsid w:val="0067032F"/>
    <w:rsid w:val="0070553D"/>
    <w:rsid w:val="00761307"/>
    <w:rsid w:val="007673A0"/>
    <w:rsid w:val="00780FA2"/>
    <w:rsid w:val="007A37D7"/>
    <w:rsid w:val="007C1D13"/>
    <w:rsid w:val="008871B0"/>
    <w:rsid w:val="008B541C"/>
    <w:rsid w:val="008D201A"/>
    <w:rsid w:val="008D4E63"/>
    <w:rsid w:val="00923BE3"/>
    <w:rsid w:val="00947FCE"/>
    <w:rsid w:val="009574D9"/>
    <w:rsid w:val="0096005D"/>
    <w:rsid w:val="009773F9"/>
    <w:rsid w:val="00A30F5B"/>
    <w:rsid w:val="00A522B6"/>
    <w:rsid w:val="00A95C9D"/>
    <w:rsid w:val="00AE2B24"/>
    <w:rsid w:val="00B61452"/>
    <w:rsid w:val="00B63B07"/>
    <w:rsid w:val="00B86970"/>
    <w:rsid w:val="00BA54AB"/>
    <w:rsid w:val="00BC223F"/>
    <w:rsid w:val="00BF25F5"/>
    <w:rsid w:val="00C60450"/>
    <w:rsid w:val="00C97471"/>
    <w:rsid w:val="00CE2460"/>
    <w:rsid w:val="00CF169C"/>
    <w:rsid w:val="00D00951"/>
    <w:rsid w:val="00D54831"/>
    <w:rsid w:val="00D950B0"/>
    <w:rsid w:val="00DD162E"/>
    <w:rsid w:val="00DE7D77"/>
    <w:rsid w:val="00E11B92"/>
    <w:rsid w:val="00E3713F"/>
    <w:rsid w:val="00E96FBE"/>
    <w:rsid w:val="00EA7AA4"/>
    <w:rsid w:val="00F04899"/>
    <w:rsid w:val="00F3797D"/>
    <w:rsid w:val="00F7581E"/>
    <w:rsid w:val="00FC6026"/>
    <w:rsid w:val="00FE14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D3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C6045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eichen"/>
    <w:uiPriority w:val="99"/>
    <w:semiHidden/>
    <w:unhideWhenUsed/>
    <w:rsid w:val="008D4E63"/>
    <w:rPr>
      <w:rFonts w:ascii="Raleway Light" w:eastAsia="MS Mincho" w:hAnsi="Raleway Light" w:cs="Times New Roman"/>
      <w:b/>
      <w:bCs/>
    </w:rPr>
  </w:style>
  <w:style w:type="character" w:customStyle="1" w:styleId="KommentarthemaZeichen">
    <w:name w:val="Kommentarthema Zeichen"/>
    <w:basedOn w:val="KommentartextZeichen"/>
    <w:link w:val="Kommentarthema"/>
    <w:uiPriority w:val="99"/>
    <w:semiHidden/>
    <w:rsid w:val="008D4E63"/>
    <w:rPr>
      <w:rFonts w:ascii="Raleway Light" w:eastAsiaTheme="minorEastAsia" w:hAnsi="Raleway Light" w:cstheme="minorBidi"/>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C6045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eichen"/>
    <w:uiPriority w:val="99"/>
    <w:semiHidden/>
    <w:unhideWhenUsed/>
    <w:rsid w:val="008D4E63"/>
    <w:rPr>
      <w:rFonts w:ascii="Raleway Light" w:eastAsia="MS Mincho" w:hAnsi="Raleway Light" w:cs="Times New Roman"/>
      <w:b/>
      <w:bCs/>
    </w:rPr>
  </w:style>
  <w:style w:type="character" w:customStyle="1" w:styleId="KommentarthemaZeichen">
    <w:name w:val="Kommentarthema Zeichen"/>
    <w:basedOn w:val="KommentartextZeichen"/>
    <w:link w:val="Kommentarthema"/>
    <w:uiPriority w:val="99"/>
    <w:semiHidden/>
    <w:rsid w:val="008D4E63"/>
    <w:rPr>
      <w:rFonts w:ascii="Raleway Light" w:eastAsiaTheme="minorEastAsia" w:hAnsi="Raleway Light"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javascript:linkTo_UnCryptMailto('kygjrm8npcqqcYiyrxclqnpsle+bcsrqafjylb,bc');" TargetMode="External"/><Relationship Id="rId20" Type="http://schemas.openxmlformats.org/officeDocument/2006/relationships/theme" Target="theme/theme1.xml"/><Relationship Id="rId10" Type="http://schemas.openxmlformats.org/officeDocument/2006/relationships/hyperlink" Target="javascript:linkTo_UnCryptMailto('kygjrm8npcqqcYiyrxclqnpsle+bcsrqafjylb,bc');" TargetMode="External"/><Relationship Id="rId11" Type="http://schemas.openxmlformats.org/officeDocument/2006/relationships/hyperlink" Target="http://www.katzensprung-deutschland.de" TargetMode="External"/><Relationship Id="rId12" Type="http://schemas.openxmlformats.org/officeDocument/2006/relationships/hyperlink" Target="mailto:presse@katzensprung-deutschland.de"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R:\fk_Agentur\2017\NKI_Tourismus\CD_CI\Styleguide\DOTX\Pressemitteil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F5E5-C6D3-FE46-9EE8-EA27B2E95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\fk_Agentur\2017\NKI_Tourismus\CD_CI\Styleguide\DOTX\Pressemitteilung.dotx</Template>
  <TotalTime>0</TotalTime>
  <Pages>2</Pages>
  <Words>368</Words>
  <Characters>2321</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2684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Mareike Schiffels</cp:lastModifiedBy>
  <cp:revision>2</cp:revision>
  <cp:lastPrinted>2017-11-20T14:04:00Z</cp:lastPrinted>
  <dcterms:created xsi:type="dcterms:W3CDTF">2018-01-12T08:51:00Z</dcterms:created>
  <dcterms:modified xsi:type="dcterms:W3CDTF">2018-01-12T08:51:00Z</dcterms:modified>
</cp:coreProperties>
</file>