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C2E5E8" w14:textId="77777777" w:rsidR="009773F9" w:rsidRPr="00510366" w:rsidRDefault="009773F9" w:rsidP="003E4C0F">
      <w:pPr>
        <w:ind w:right="2568"/>
        <w:rPr>
          <w:rFonts w:asciiTheme="majorHAnsi" w:hAnsiTheme="majorHAnsi"/>
        </w:rPr>
      </w:pPr>
    </w:p>
    <w:p w14:paraId="19FACE4C" w14:textId="77777777" w:rsidR="009773F9" w:rsidRPr="00510366" w:rsidRDefault="009773F9" w:rsidP="003E4C0F">
      <w:pPr>
        <w:ind w:right="2568"/>
        <w:rPr>
          <w:rFonts w:asciiTheme="majorHAnsi" w:hAnsiTheme="majorHAnsi"/>
        </w:rPr>
      </w:pPr>
    </w:p>
    <w:p w14:paraId="45C90B5B" w14:textId="5DCE8FDB" w:rsidR="003F2312" w:rsidRPr="003F2312" w:rsidRDefault="00D97919" w:rsidP="00365065">
      <w:pPr>
        <w:tabs>
          <w:tab w:val="left" w:pos="7088"/>
          <w:tab w:val="left" w:pos="7938"/>
        </w:tabs>
        <w:ind w:right="-3"/>
        <w:rPr>
          <w:rFonts w:eastAsia="MS Gothic"/>
          <w:b/>
          <w:bCs/>
          <w:sz w:val="24"/>
          <w:szCs w:val="26"/>
          <w:u w:val="single"/>
        </w:rPr>
      </w:pPr>
      <w:r>
        <w:rPr>
          <w:rFonts w:eastAsia="MS Gothic"/>
          <w:b/>
          <w:bCs/>
          <w:sz w:val="24"/>
          <w:szCs w:val="26"/>
          <w:u w:val="single"/>
        </w:rPr>
        <w:t xml:space="preserve">Schulferien: </w:t>
      </w:r>
      <w:r w:rsidR="00971A4A">
        <w:rPr>
          <w:rFonts w:eastAsia="MS Gothic"/>
          <w:b/>
          <w:bCs/>
          <w:sz w:val="24"/>
          <w:szCs w:val="26"/>
          <w:u w:val="single"/>
        </w:rPr>
        <w:t>Die b</w:t>
      </w:r>
      <w:r>
        <w:rPr>
          <w:rFonts w:eastAsia="MS Gothic"/>
          <w:b/>
          <w:bCs/>
          <w:sz w:val="24"/>
          <w:szCs w:val="26"/>
          <w:u w:val="single"/>
        </w:rPr>
        <w:t>este Zeit, um Deutschland zu entdecken</w:t>
      </w:r>
    </w:p>
    <w:p w14:paraId="4CC5826A" w14:textId="6D1B0639" w:rsidR="00D54831" w:rsidRPr="00FC6026" w:rsidRDefault="00D97919" w:rsidP="00365065">
      <w:pPr>
        <w:tabs>
          <w:tab w:val="left" w:pos="7088"/>
          <w:tab w:val="left" w:pos="7938"/>
        </w:tabs>
        <w:ind w:right="-3"/>
      </w:pPr>
      <w:r>
        <w:rPr>
          <w:rFonts w:ascii="Raleway" w:eastAsia="MS Gothic" w:hAnsi="Raleway"/>
          <w:b/>
          <w:bCs/>
          <w:color w:val="EC7404"/>
          <w:sz w:val="32"/>
          <w:szCs w:val="32"/>
        </w:rPr>
        <w:t>Katzensprung sammelt Ideen für erlebnisreiche und ungewöhnliche Ferien in Deutschland</w:t>
      </w:r>
      <w:r w:rsidR="003F2312">
        <w:rPr>
          <w:rFonts w:ascii="Raleway" w:eastAsia="MS Gothic" w:hAnsi="Raleway"/>
          <w:b/>
          <w:bCs/>
          <w:color w:val="EC7404"/>
          <w:sz w:val="32"/>
          <w:szCs w:val="32"/>
        </w:rPr>
        <w:br/>
      </w:r>
    </w:p>
    <w:p w14:paraId="50290CF9" w14:textId="54FD7234" w:rsidR="003F2312" w:rsidRPr="003F2312" w:rsidRDefault="00440A69" w:rsidP="00365065">
      <w:pPr>
        <w:tabs>
          <w:tab w:val="left" w:pos="7088"/>
          <w:tab w:val="left" w:pos="7938"/>
        </w:tabs>
        <w:ind w:right="-3"/>
        <w:rPr>
          <w:b/>
        </w:rPr>
      </w:pPr>
      <w:r>
        <w:rPr>
          <w:b/>
        </w:rPr>
        <w:t>Endlich das Z</w:t>
      </w:r>
      <w:r w:rsidR="00D97919">
        <w:rPr>
          <w:b/>
        </w:rPr>
        <w:t xml:space="preserve">eugnis oder </w:t>
      </w:r>
      <w:r>
        <w:rPr>
          <w:b/>
        </w:rPr>
        <w:t xml:space="preserve">sogar das </w:t>
      </w:r>
      <w:r w:rsidR="00D97919">
        <w:rPr>
          <w:b/>
        </w:rPr>
        <w:t>Abitur in der Tasche und ganz viel Freizeit? Auf der Webs</w:t>
      </w:r>
      <w:r>
        <w:rPr>
          <w:b/>
        </w:rPr>
        <w:t>e</w:t>
      </w:r>
      <w:r w:rsidR="00D97919">
        <w:rPr>
          <w:b/>
        </w:rPr>
        <w:t xml:space="preserve">ite </w:t>
      </w:r>
      <w:hyperlink r:id="rId8" w:history="1">
        <w:r w:rsidR="00D97919" w:rsidRPr="006B2BC7">
          <w:rPr>
            <w:rStyle w:val="Hyperlink"/>
            <w:b/>
          </w:rPr>
          <w:t>www.katzensprung-deutschland.de</w:t>
        </w:r>
      </w:hyperlink>
      <w:r w:rsidR="00D97919">
        <w:rPr>
          <w:b/>
        </w:rPr>
        <w:t xml:space="preserve"> findest du Ideen für einen besonderen </w:t>
      </w:r>
      <w:r w:rsidR="002368D6">
        <w:rPr>
          <w:b/>
        </w:rPr>
        <w:t>Sommer – ohne große Anreise – e</w:t>
      </w:r>
      <w:r w:rsidR="00D97919">
        <w:rPr>
          <w:b/>
        </w:rPr>
        <w:t>gal, ob du allein oder mit Freunden unterwegs bist, aktiv oder faul sein möchtest</w:t>
      </w:r>
      <w:r>
        <w:rPr>
          <w:b/>
        </w:rPr>
        <w:t xml:space="preserve">, ob du das große Abenteuer oder nur einen Platz zum Chillen suchst. </w:t>
      </w:r>
    </w:p>
    <w:p w14:paraId="51E39EF2" w14:textId="77777777" w:rsidR="00D54831" w:rsidRPr="00FC6026" w:rsidRDefault="00D54831" w:rsidP="00365065">
      <w:pPr>
        <w:tabs>
          <w:tab w:val="left" w:pos="7088"/>
          <w:tab w:val="left" w:pos="7369"/>
        </w:tabs>
        <w:ind w:right="2568"/>
      </w:pPr>
    </w:p>
    <w:p w14:paraId="245598BC" w14:textId="1CA80045" w:rsidR="00D54831" w:rsidRPr="00FC6026" w:rsidRDefault="00D54831" w:rsidP="00365065">
      <w:pPr>
        <w:tabs>
          <w:tab w:val="left" w:pos="7088"/>
          <w:tab w:val="left" w:pos="7369"/>
          <w:tab w:val="left" w:pos="9639"/>
        </w:tabs>
        <w:ind w:right="2568"/>
      </w:pPr>
      <w:r w:rsidRPr="00FC6026">
        <w:t xml:space="preserve">Bonn, </w:t>
      </w:r>
      <w:r w:rsidR="00971A4A">
        <w:t>23.</w:t>
      </w:r>
      <w:r w:rsidR="00A775BC">
        <w:t xml:space="preserve"> </w:t>
      </w:r>
      <w:r w:rsidR="00D97919">
        <w:t>Juli</w:t>
      </w:r>
      <w:r w:rsidR="00697EC2">
        <w:t xml:space="preserve"> 2018</w:t>
      </w:r>
    </w:p>
    <w:p w14:paraId="02D13094" w14:textId="77777777" w:rsidR="00D54831" w:rsidRPr="00FC6026" w:rsidRDefault="00D54831" w:rsidP="00365065">
      <w:pPr>
        <w:tabs>
          <w:tab w:val="left" w:pos="7088"/>
          <w:tab w:val="left" w:pos="7369"/>
          <w:tab w:val="left" w:pos="9639"/>
        </w:tabs>
        <w:ind w:right="2568"/>
      </w:pPr>
    </w:p>
    <w:p w14:paraId="0073295C" w14:textId="741F0B83" w:rsidR="005B51B0" w:rsidRDefault="002368D6" w:rsidP="00365065">
      <w:pPr>
        <w:tabs>
          <w:tab w:val="left" w:pos="7088"/>
          <w:tab w:val="left" w:pos="7369"/>
          <w:tab w:val="left" w:pos="9639"/>
        </w:tabs>
      </w:pPr>
      <w:r>
        <w:t>An der Zipline</w:t>
      </w:r>
      <w:r w:rsidR="00F6774B">
        <w:t xml:space="preserve"> über die Wipfel des Schwarzwalds sausen, eine dunkle Nacht im Sternenpark in der Rhön erleben, in Thüringen beim </w:t>
      </w:r>
      <w:r w:rsidR="005B51B0">
        <w:t>Rafting baden gehen</w:t>
      </w:r>
      <w:r w:rsidR="00F6774B">
        <w:t xml:space="preserve">: </w:t>
      </w:r>
      <w:r w:rsidR="005B51B0">
        <w:t xml:space="preserve">Wer im Sommer viel Zeit und noch nichts vor hat, sollte sich auf </w:t>
      </w:r>
      <w:hyperlink r:id="rId9" w:history="1">
        <w:r w:rsidR="005B51B0" w:rsidRPr="006B2BC7">
          <w:rPr>
            <w:rStyle w:val="Hyperlink"/>
          </w:rPr>
          <w:t>www.katzensprung-deutschland.de</w:t>
        </w:r>
      </w:hyperlink>
      <w:r w:rsidR="005B51B0">
        <w:t xml:space="preserve"> umschauen. Die Webs</w:t>
      </w:r>
      <w:r w:rsidR="00440A69">
        <w:t>e</w:t>
      </w:r>
      <w:r w:rsidR="005B51B0">
        <w:t>ite ist gerade ganz aktuell online gegangen und zeigt, wie vielseitig und überraschend</w:t>
      </w:r>
      <w:r w:rsidR="00971A4A">
        <w:t xml:space="preserve"> </w:t>
      </w:r>
      <w:r w:rsidR="005B51B0">
        <w:t>Urlaubserlebnisse in Deutschland sein können.</w:t>
      </w:r>
      <w:r w:rsidR="002973E0">
        <w:t xml:space="preserve"> </w:t>
      </w:r>
      <w:r w:rsidR="00440A69">
        <w:br/>
      </w:r>
      <w:r w:rsidR="005B51B0">
        <w:t xml:space="preserve">Was </w:t>
      </w:r>
      <w:r w:rsidR="00440A69">
        <w:t>Katzensprung</w:t>
      </w:r>
      <w:r w:rsidR="005B51B0">
        <w:t xml:space="preserve"> möchte: dem Sommerloch mit spannenden Ideen entgegentreten und zeigen, dass man nicht weit reisen muss, um Natur, Wildnis und Abenteuer zu erleben – oder einfach auch mal die Hängematte aufspannen und inmitten schönster Naturlandschaften ganz faul die ersehnte Freiheit und den schönen Sommer genießen.</w:t>
      </w:r>
    </w:p>
    <w:p w14:paraId="392C0429" w14:textId="77777777" w:rsidR="002973E0" w:rsidRDefault="002973E0" w:rsidP="00365065">
      <w:pPr>
        <w:tabs>
          <w:tab w:val="left" w:pos="7088"/>
          <w:tab w:val="left" w:pos="7369"/>
          <w:tab w:val="left" w:pos="9639"/>
        </w:tabs>
      </w:pPr>
    </w:p>
    <w:p w14:paraId="5C4231FB" w14:textId="72473FBA" w:rsidR="002973E0" w:rsidRPr="00D42EB8" w:rsidRDefault="00D42EB8" w:rsidP="00365065">
      <w:pPr>
        <w:tabs>
          <w:tab w:val="left" w:pos="7088"/>
          <w:tab w:val="left" w:pos="7369"/>
          <w:tab w:val="left" w:pos="9639"/>
        </w:tabs>
        <w:rPr>
          <w:b/>
        </w:rPr>
      </w:pPr>
      <w:r>
        <w:rPr>
          <w:b/>
        </w:rPr>
        <w:t xml:space="preserve">Nach </w:t>
      </w:r>
      <w:r w:rsidR="00440A69">
        <w:rPr>
          <w:b/>
        </w:rPr>
        <w:t>der Schule:</w:t>
      </w:r>
      <w:r>
        <w:rPr>
          <w:b/>
        </w:rPr>
        <w:t xml:space="preserve"> Ganz n</w:t>
      </w:r>
      <w:r w:rsidR="002973E0" w:rsidRPr="00D42EB8">
        <w:rPr>
          <w:b/>
        </w:rPr>
        <w:t>ah dran, statt weit weg</w:t>
      </w:r>
    </w:p>
    <w:p w14:paraId="728452C8" w14:textId="4FCE81AD" w:rsidR="002973E0" w:rsidRDefault="002973E0" w:rsidP="00C75113">
      <w:pPr>
        <w:pStyle w:val="Listenabsatz"/>
        <w:ind w:left="0"/>
      </w:pPr>
      <w:r>
        <w:t>Wer eben frisch den Schulabschluss gemacht hat und noch nicht so recht weiß, wie es weitergehen soll, findet bei Katzensprung</w:t>
      </w:r>
      <w:r w:rsidR="00440A69">
        <w:t xml:space="preserve"> genau die richtigen</w:t>
      </w:r>
      <w:r>
        <w:t xml:space="preserve"> </w:t>
      </w:r>
      <w:r w:rsidR="00440A69">
        <w:t>Urlaubsi</w:t>
      </w:r>
      <w:r>
        <w:t>deen</w:t>
      </w:r>
      <w:r w:rsidR="00D74B87">
        <w:t xml:space="preserve"> –</w:t>
      </w:r>
      <w:r w:rsidR="00D42EB8">
        <w:t xml:space="preserve"> </w:t>
      </w:r>
      <w:r w:rsidR="00D74B87">
        <w:t>ohne große Planung und ohne lange Anreise</w:t>
      </w:r>
      <w:r>
        <w:t>: zum</w:t>
      </w:r>
      <w:r w:rsidR="00D42EB8">
        <w:t xml:space="preserve"> Beispiel</w:t>
      </w:r>
      <w:r w:rsidR="00D74B87">
        <w:t xml:space="preserve"> eine Auszeit mit Freunden auf dem</w:t>
      </w:r>
      <w:r w:rsidR="00440A69">
        <w:t xml:space="preserve"> Hofgut Hopfenburg, wo man in Zirkuswagen oder Safarizelten übernachten kann. </w:t>
      </w:r>
      <w:r w:rsidR="00CF1EA6">
        <w:t xml:space="preserve">Eine besondere Wanderreise </w:t>
      </w:r>
      <w:r w:rsidR="00D74B87">
        <w:t>gibt es im B</w:t>
      </w:r>
      <w:r w:rsidR="00CF1EA6">
        <w:t>ay</w:t>
      </w:r>
      <w:r w:rsidR="00D74B87">
        <w:t>rischen Wald</w:t>
      </w:r>
      <w:r w:rsidR="00CF1EA6">
        <w:t xml:space="preserve">, wo Esel die </w:t>
      </w:r>
      <w:r w:rsidR="00D74B87">
        <w:t>Wanderer</w:t>
      </w:r>
      <w:r w:rsidR="00CF1EA6">
        <w:t xml:space="preserve"> begleiten. </w:t>
      </w:r>
      <w:r w:rsidR="00971A4A">
        <w:br/>
      </w:r>
      <w:r w:rsidR="00C75113">
        <w:t xml:space="preserve">Wer </w:t>
      </w:r>
      <w:r w:rsidR="00D74B87">
        <w:t xml:space="preserve">nach dem Abitur </w:t>
      </w:r>
      <w:r w:rsidR="00C75113">
        <w:t xml:space="preserve">über ein Freiwilliges Ökologisches Jahr </w:t>
      </w:r>
      <w:r w:rsidR="00971A4A">
        <w:t xml:space="preserve">(FÖJ) </w:t>
      </w:r>
      <w:r w:rsidR="00C75113">
        <w:t xml:space="preserve">nachdenkt, kann im NABU Storchendorf </w:t>
      </w:r>
      <w:r w:rsidR="00D74B87">
        <w:t>Rühstädt i</w:t>
      </w:r>
      <w:r w:rsidR="00971A4A">
        <w:t>n Brandenburg</w:t>
      </w:r>
      <w:r w:rsidR="00C75113">
        <w:t xml:space="preserve"> </w:t>
      </w:r>
      <w:r w:rsidR="00D74B87">
        <w:t>im Vogelschutz arbeiten oder sich</w:t>
      </w:r>
      <w:r w:rsidR="00C75113">
        <w:t xml:space="preserve"> im innovativen Energiepark artefact an der Ostsee um</w:t>
      </w:r>
      <w:r w:rsidR="00D74B87">
        <w:t xml:space="preserve"> ein Praktikum</w:t>
      </w:r>
      <w:r w:rsidR="00C75113">
        <w:t xml:space="preserve"> oder ein FÖJ bewerben.</w:t>
      </w:r>
    </w:p>
    <w:p w14:paraId="0B330871" w14:textId="77777777" w:rsidR="00C75113" w:rsidRDefault="00C75113" w:rsidP="00C75113">
      <w:pPr>
        <w:pStyle w:val="Listenabsatz"/>
        <w:ind w:hanging="360"/>
      </w:pPr>
    </w:p>
    <w:p w14:paraId="6ABD7A8D" w14:textId="77777777" w:rsidR="00D74B87" w:rsidRPr="00D74B87" w:rsidRDefault="00D74B87" w:rsidP="00365065">
      <w:pPr>
        <w:tabs>
          <w:tab w:val="left" w:pos="7088"/>
          <w:tab w:val="left" w:pos="7369"/>
          <w:tab w:val="left" w:pos="9639"/>
        </w:tabs>
        <w:rPr>
          <w:b/>
        </w:rPr>
      </w:pPr>
      <w:r w:rsidRPr="00D74B87">
        <w:rPr>
          <w:b/>
        </w:rPr>
        <w:t>Was das Projekt Katzensprung erreichen möchte</w:t>
      </w:r>
    </w:p>
    <w:p w14:paraId="61EB6DB1" w14:textId="156EFAB8" w:rsidR="007A7AF3" w:rsidRDefault="007A7AF3" w:rsidP="00365065">
      <w:pPr>
        <w:tabs>
          <w:tab w:val="left" w:pos="7088"/>
          <w:tab w:val="left" w:pos="7369"/>
          <w:tab w:val="left" w:pos="9639"/>
        </w:tabs>
      </w:pPr>
      <w:r>
        <w:t xml:space="preserve">Fernflüge belasten das Klima stark. Wer also nicht ganz gezielt sein Wunschland erkunden, sondern einfach mit netten Menschen eine gute Zeit haben möchte, kann das oft auch in </w:t>
      </w:r>
      <w:r w:rsidR="00971A4A">
        <w:t>tollen</w:t>
      </w:r>
      <w:r>
        <w:t xml:space="preserve"> Projekten </w:t>
      </w:r>
      <w:r w:rsidR="00CF1EA6">
        <w:t xml:space="preserve">an spannenden Orten </w:t>
      </w:r>
      <w:r>
        <w:t>in Deutschland tun. Das Projekt Katzensprung – Kleine Wege.</w:t>
      </w:r>
      <w:r w:rsidR="00CF1EA6">
        <w:t xml:space="preserve"> </w:t>
      </w:r>
      <w:r>
        <w:t xml:space="preserve">Große Erlebnisse hat sich zum Ziel gesetzt, ein Bewusstsein für den Zusammenhang zwischen Reisen und Klimabelastung zu schaffen und dabei zu helfen, vermeidbare Fernreisen durch sinnvolle Alternativen zu ersetzen. </w:t>
      </w:r>
    </w:p>
    <w:p w14:paraId="0FC5DBF6" w14:textId="44CCADCD" w:rsidR="00AA53E3" w:rsidRPr="00950069" w:rsidRDefault="00AA53E3" w:rsidP="00AA53E3">
      <w:pPr>
        <w:tabs>
          <w:tab w:val="left" w:pos="7088"/>
          <w:tab w:val="left" w:pos="7369"/>
          <w:tab w:val="left" w:pos="9639"/>
        </w:tabs>
      </w:pPr>
      <w:r>
        <w:br/>
      </w:r>
      <w:r w:rsidR="00D97919">
        <w:rPr>
          <w:b/>
          <w:noProof/>
        </w:rPr>
        <w:t>Foto</w:t>
      </w:r>
      <w:r w:rsidR="00D71FCB">
        <w:rPr>
          <w:b/>
          <w:noProof/>
        </w:rPr>
        <w:t>:</w:t>
      </w:r>
      <w:r w:rsidR="009105DE" w:rsidRPr="009105DE">
        <w:rPr>
          <w:b/>
          <w:noProof/>
        </w:rPr>
        <w:t xml:space="preserve"> </w:t>
      </w:r>
    </w:p>
    <w:p w14:paraId="7861D86C" w14:textId="68A9C340" w:rsidR="00EA6766" w:rsidRDefault="00EA6766" w:rsidP="00EF5333">
      <w:pPr>
        <w:tabs>
          <w:tab w:val="left" w:pos="7088"/>
          <w:tab w:val="left" w:pos="7369"/>
          <w:tab w:val="left" w:pos="9639"/>
        </w:tabs>
      </w:pPr>
      <w:r>
        <w:t xml:space="preserve">Bildmaterial zum Download: </w:t>
      </w:r>
      <w:hyperlink r:id="rId10" w:history="1">
        <w:r w:rsidRPr="00C1498C">
          <w:rPr>
            <w:rStyle w:val="Hyperlink"/>
          </w:rPr>
          <w:t>https://www.katzensprung-deutschland.de/fileadmin/Pressebilder/Katzensprung_Wald.jpg</w:t>
        </w:r>
      </w:hyperlink>
      <w:r>
        <w:t xml:space="preserve"> </w:t>
      </w:r>
    </w:p>
    <w:p w14:paraId="302F234F" w14:textId="54ECFAA8" w:rsidR="009105DE" w:rsidRDefault="009105DE" w:rsidP="00EF5333">
      <w:pPr>
        <w:tabs>
          <w:tab w:val="left" w:pos="7088"/>
          <w:tab w:val="left" w:pos="7369"/>
          <w:tab w:val="left" w:pos="9639"/>
        </w:tabs>
      </w:pPr>
      <w:r>
        <w:t>Bildunterschrift:</w:t>
      </w:r>
      <w:r w:rsidRPr="009105DE">
        <w:rPr>
          <w:rFonts w:cs="Raleway Light"/>
          <w:sz w:val="24"/>
        </w:rPr>
        <w:t xml:space="preserve"> </w:t>
      </w:r>
      <w:r w:rsidR="00D97919">
        <w:t xml:space="preserve">Endlich frei – Sommerferien genießen. </w:t>
      </w:r>
      <w:hyperlink r:id="rId11" w:history="1">
        <w:r w:rsidR="00D97919" w:rsidRPr="006B2BC7">
          <w:rPr>
            <w:rStyle w:val="Hyperlink"/>
          </w:rPr>
          <w:t>www.katzensprung-deutschland.de</w:t>
        </w:r>
      </w:hyperlink>
      <w:r w:rsidR="00D97919">
        <w:t xml:space="preserve"> hat passende Ideen und Angebote</w:t>
      </w:r>
    </w:p>
    <w:p w14:paraId="1B6A5123" w14:textId="77777777" w:rsidR="00365065" w:rsidRDefault="00365065" w:rsidP="00365065">
      <w:pPr>
        <w:tabs>
          <w:tab w:val="left" w:pos="7369"/>
          <w:tab w:val="left" w:pos="9639"/>
        </w:tabs>
      </w:pPr>
    </w:p>
    <w:p w14:paraId="58B77179" w14:textId="467AFC5C" w:rsidR="0055780F" w:rsidRPr="00FC6026" w:rsidRDefault="0096005D" w:rsidP="00365065">
      <w:pPr>
        <w:tabs>
          <w:tab w:val="left" w:pos="7227"/>
          <w:tab w:val="left" w:pos="7369"/>
          <w:tab w:val="left" w:pos="9639"/>
        </w:tabs>
        <w:ind w:right="-3"/>
        <w:rPr>
          <w:sz w:val="18"/>
          <w:szCs w:val="18"/>
        </w:rPr>
      </w:pPr>
      <w:r>
        <w:rPr>
          <w:rStyle w:val="berschrift3Zchn"/>
          <w:rFonts w:ascii="Raleway Light" w:hAnsi="Raleway Light"/>
        </w:rPr>
        <w:t xml:space="preserve">Über </w:t>
      </w:r>
      <w:r w:rsidR="00FC6026" w:rsidRPr="00FC6026">
        <w:rPr>
          <w:rStyle w:val="berschrift3Zchn"/>
          <w:rFonts w:ascii="Raleway Light" w:hAnsi="Raleway Light"/>
        </w:rPr>
        <w:t>Katzensprung</w:t>
      </w:r>
      <w:r w:rsidR="00D54831" w:rsidRPr="00FC6026">
        <w:br/>
      </w:r>
      <w:r w:rsidR="00D54831" w:rsidRPr="00FC6026">
        <w:rPr>
          <w:sz w:val="18"/>
          <w:szCs w:val="18"/>
        </w:rPr>
        <w:t>Das Projekt „Katzensprung – Kleine Wege. Große Erlebnisse“ wird geförd</w:t>
      </w:r>
      <w:r w:rsidR="001128CC" w:rsidRPr="00FC6026">
        <w:rPr>
          <w:sz w:val="18"/>
          <w:szCs w:val="18"/>
        </w:rPr>
        <w:t>ert vom Bundesministerium für Umwel</w:t>
      </w:r>
      <w:r w:rsidR="00365065">
        <w:rPr>
          <w:sz w:val="18"/>
          <w:szCs w:val="18"/>
        </w:rPr>
        <w:t>t,</w:t>
      </w:r>
      <w:r w:rsidR="001128CC" w:rsidRPr="00FC6026">
        <w:rPr>
          <w:sz w:val="18"/>
          <w:szCs w:val="18"/>
        </w:rPr>
        <w:t xml:space="preserve"> Naturschutz</w:t>
      </w:r>
      <w:r w:rsidR="00230F48">
        <w:rPr>
          <w:sz w:val="18"/>
          <w:szCs w:val="18"/>
        </w:rPr>
        <w:t xml:space="preserve"> und nukleare Sicherheit</w:t>
      </w:r>
      <w:r w:rsidR="000B1423" w:rsidRPr="00FC6026">
        <w:rPr>
          <w:sz w:val="18"/>
          <w:szCs w:val="18"/>
        </w:rPr>
        <w:t xml:space="preserve"> aufgrund eines Beschlusses des deutschen Bundestages</w:t>
      </w:r>
      <w:r w:rsidR="001128CC" w:rsidRPr="00FC6026">
        <w:rPr>
          <w:sz w:val="18"/>
          <w:szCs w:val="18"/>
        </w:rPr>
        <w:t xml:space="preserve"> </w:t>
      </w:r>
      <w:r w:rsidR="00D54831" w:rsidRPr="00FC6026">
        <w:rPr>
          <w:sz w:val="18"/>
          <w:szCs w:val="18"/>
        </w:rPr>
        <w:t>im Rahmen</w:t>
      </w:r>
      <w:r w:rsidR="000B1423" w:rsidRPr="00FC6026">
        <w:rPr>
          <w:sz w:val="18"/>
          <w:szCs w:val="18"/>
        </w:rPr>
        <w:t xml:space="preserve"> des Förderprogramms für innovative Klimaschutz-Einzelprojekte der Nationalen Klimaschutzinitiative (NKI) (Förderkennzeichen 03KF0057A)</w:t>
      </w:r>
      <w:r w:rsidR="00D54831" w:rsidRPr="00FC6026">
        <w:rPr>
          <w:sz w:val="18"/>
          <w:szCs w:val="18"/>
        </w:rPr>
        <w:t>.</w:t>
      </w:r>
      <w:r w:rsidR="001D4AB6" w:rsidRPr="00FC6026">
        <w:rPr>
          <w:sz w:val="18"/>
          <w:szCs w:val="18"/>
        </w:rPr>
        <w:t xml:space="preserve"> Projektpartner sind COMPASS GmbH, Verband Deutscher Naturparke e.V., fairkehr GmbH und tippingpoints GmbH.</w:t>
      </w:r>
    </w:p>
    <w:sectPr w:rsidR="0055780F" w:rsidRPr="00FC6026" w:rsidSect="0036506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502" w:right="3395" w:bottom="1134" w:left="1278" w:header="708" w:footer="2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4F49B8" w14:textId="77777777" w:rsidR="00C75113" w:rsidRDefault="00C75113" w:rsidP="00EA7AA4">
      <w:pPr>
        <w:spacing w:line="240" w:lineRule="auto"/>
      </w:pPr>
      <w:r>
        <w:separator/>
      </w:r>
    </w:p>
  </w:endnote>
  <w:endnote w:type="continuationSeparator" w:id="0">
    <w:p w14:paraId="314300EA" w14:textId="77777777" w:rsidR="00C75113" w:rsidRDefault="00C75113" w:rsidP="00EA7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aleway Light">
    <w:altName w:val="Myriad Pro Light SemiCond It"/>
    <w:panose1 w:val="020B0403030101060003"/>
    <w:charset w:val="00"/>
    <w:family w:val="swiss"/>
    <w:pitch w:val="variable"/>
    <w:sig w:usb0="A00002FF" w:usb1="5000205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leway">
    <w:altName w:val="Arial"/>
    <w:panose1 w:val="020B0803030101060003"/>
    <w:charset w:val="00"/>
    <w:family w:val="swiss"/>
    <w:pitch w:val="variable"/>
    <w:sig w:usb0="A00002FF" w:usb1="5000205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C7B0E" w14:textId="77777777" w:rsidR="006B2ACE" w:rsidRDefault="006B2AC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D7FE2F" w14:textId="75678C71" w:rsidR="00C75113" w:rsidRDefault="00C75113">
    <w:pPr>
      <w:pStyle w:val="Fuzeile"/>
    </w:pPr>
    <w:r>
      <w:rPr>
        <w:noProof/>
      </w:rPr>
      <w:drawing>
        <wp:inline distT="0" distB="0" distL="0" distR="0" wp14:anchorId="46DADE21" wp14:editId="3FC4A12A">
          <wp:extent cx="4589145" cy="355600"/>
          <wp:effectExtent l="0" t="0" r="8255" b="0"/>
          <wp:docPr id="5" name="Bild 5" descr="Daten-fk:fk_Agentur:2018:NKI_Tourismus_Katzensprung:CD_CI:Styleguide:Logoleiste:Fuß-Neu-BM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-fk:fk_Agentur:2018:NKI_Tourismus_Katzensprung:CD_CI:Styleguide:Logoleiste:Fuß-Neu-BM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914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F7DE4" w14:textId="126FA25B" w:rsidR="00C75113" w:rsidRDefault="006B2ACE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B446DD" wp14:editId="41FC5D0D">
              <wp:simplePos x="0" y="0"/>
              <wp:positionH relativeFrom="column">
                <wp:posOffset>4992370</wp:posOffset>
              </wp:positionH>
              <wp:positionV relativeFrom="paragraph">
                <wp:posOffset>-2639695</wp:posOffset>
              </wp:positionV>
              <wp:extent cx="1722120" cy="2564765"/>
              <wp:effectExtent l="0" t="0" r="11430" b="2603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2120" cy="2564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A9B58E" w14:textId="77777777" w:rsidR="006B2ACE" w:rsidRPr="00A95C9D" w:rsidRDefault="006B2ACE" w:rsidP="006B2ACE">
                          <w:pPr>
                            <w:rPr>
                              <w:b/>
                              <w:bCs/>
                            </w:rPr>
                          </w:pPr>
                          <w:r w:rsidRPr="00A95C9D">
                            <w:rPr>
                              <w:b/>
                              <w:bCs/>
                            </w:rPr>
                            <w:t xml:space="preserve">Kontakt </w:t>
                          </w:r>
                        </w:p>
                        <w:p w14:paraId="49A6F0E3" w14:textId="77777777" w:rsidR="006B2ACE" w:rsidRDefault="006B2ACE" w:rsidP="006B2ACE">
                          <w:r w:rsidRPr="00A95C9D">
                            <w:t>Agentur fairkehr</w:t>
                          </w:r>
                          <w:r w:rsidRPr="00A95C9D">
                            <w:br/>
                            <w:t>Mareike Schiffels</w:t>
                          </w:r>
                          <w:r w:rsidRPr="00A95C9D">
                            <w:br/>
                            <w:t>Weiherstraße 38</w:t>
                          </w:r>
                          <w:r w:rsidRPr="00A95C9D">
                            <w:br/>
                            <w:t>53111 Bonn</w:t>
                          </w:r>
                          <w:r>
                            <w:br/>
                          </w:r>
                          <w:r w:rsidRPr="00A95C9D">
                            <w:br/>
                          </w:r>
                          <w:hyperlink r:id="rId1" w:tooltip="presse@katzensprung-deutschland.de" w:history="1">
                            <w:r>
                              <w:rPr>
                                <w:rStyle w:val="Hyperlink"/>
                              </w:rPr>
                              <w:t>presse@</w:t>
                            </w:r>
                            <w:r w:rsidRPr="00A95C9D">
                              <w:rPr>
                                <w:rStyle w:val="Hyperlink"/>
                              </w:rPr>
                              <w:t>katzensprung-deutschland.de</w:t>
                            </w:r>
                          </w:hyperlink>
                          <w:r>
                            <w:br/>
                          </w:r>
                          <w:r w:rsidRPr="00A95C9D">
                            <w:br/>
                            <w:t>Tel: 0228 98585-14</w:t>
                          </w:r>
                          <w:r w:rsidRPr="00A95C9D">
                            <w:br/>
                            <w:t>Fax: 0228 98585-50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B446D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93.1pt;margin-top:-207.85pt;width:135.6pt;height:20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" strokecolor="white [3212]">
              <v:textbox>
                <w:txbxContent>
                  <w:p w14:paraId="40A9B58E" w14:textId="77777777" w:rsidR="006B2ACE" w:rsidRPr="00A95C9D" w:rsidRDefault="006B2ACE" w:rsidP="006B2ACE">
                    <w:pPr>
                      <w:rPr>
                        <w:b/>
                        <w:bCs/>
                      </w:rPr>
                    </w:pPr>
                    <w:r w:rsidRPr="00A95C9D">
                      <w:rPr>
                        <w:b/>
                        <w:bCs/>
                      </w:rPr>
                      <w:t xml:space="preserve">Kontakt </w:t>
                    </w:r>
                  </w:p>
                  <w:p w14:paraId="49A6F0E3" w14:textId="77777777" w:rsidR="006B2ACE" w:rsidRDefault="006B2ACE" w:rsidP="006B2ACE">
                    <w:r w:rsidRPr="00A95C9D">
                      <w:t>Agentur fairkehr</w:t>
                    </w:r>
                    <w:r w:rsidRPr="00A95C9D">
                      <w:br/>
                      <w:t>Mareike Schiffels</w:t>
                    </w:r>
                    <w:r w:rsidRPr="00A95C9D">
                      <w:br/>
                      <w:t>Weiherstraße 38</w:t>
                    </w:r>
                    <w:r w:rsidRPr="00A95C9D">
                      <w:br/>
                      <w:t>53111 Bonn</w:t>
                    </w:r>
                    <w:r>
                      <w:br/>
                    </w:r>
                    <w:r w:rsidRPr="00A95C9D">
                      <w:br/>
                    </w:r>
                    <w:hyperlink r:id="rId2" w:tooltip="presse@katzensprung-deutschland.de" w:history="1">
                      <w:r>
                        <w:rPr>
                          <w:rStyle w:val="Hyperlink"/>
                        </w:rPr>
                        <w:t>presse@</w:t>
                      </w:r>
                      <w:r w:rsidRPr="00A95C9D">
                        <w:rPr>
                          <w:rStyle w:val="Hyperlink"/>
                        </w:rPr>
                        <w:t>katzensprung-deutschland.de</w:t>
                      </w:r>
                    </w:hyperlink>
                    <w:r>
                      <w:br/>
                    </w:r>
                    <w:r w:rsidRPr="00A95C9D">
                      <w:br/>
                      <w:t>Tel: 0228 98585-14</w:t>
                    </w:r>
                    <w:r w:rsidRPr="00A95C9D">
                      <w:br/>
                      <w:t>Fax: 0228 98585-50</w:t>
                    </w:r>
                  </w:p>
                </w:txbxContent>
              </v:textbox>
            </v:shape>
          </w:pict>
        </mc:Fallback>
      </mc:AlternateContent>
    </w:r>
    <w:r w:rsidR="00C75113">
      <w:rPr>
        <w:noProof/>
      </w:rPr>
      <w:drawing>
        <wp:inline distT="0" distB="0" distL="0" distR="0" wp14:anchorId="751E3051" wp14:editId="223081F2">
          <wp:extent cx="6221730" cy="485775"/>
          <wp:effectExtent l="19050" t="0" r="7620" b="0"/>
          <wp:docPr id="1" name="Grafik 0" descr="Logos NKI_richtige Reihenfol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NKI_richtige Reihenfolge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22173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164AA" w14:textId="77777777" w:rsidR="00C75113" w:rsidRDefault="00C75113" w:rsidP="00EA7AA4">
      <w:pPr>
        <w:spacing w:line="240" w:lineRule="auto"/>
      </w:pPr>
      <w:r>
        <w:separator/>
      </w:r>
    </w:p>
  </w:footnote>
  <w:footnote w:type="continuationSeparator" w:id="0">
    <w:p w14:paraId="3D4302BD" w14:textId="77777777" w:rsidR="00C75113" w:rsidRDefault="00C75113" w:rsidP="00EA7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676957" w14:textId="77777777" w:rsidR="006B2ACE" w:rsidRDefault="006B2AC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89528" w14:textId="77777777" w:rsidR="00C75113" w:rsidRDefault="00C75113" w:rsidP="00CF169C">
    <w:pPr>
      <w:pStyle w:val="berschrift3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6AA2970" wp14:editId="39047DA3">
          <wp:simplePos x="0" y="0"/>
          <wp:positionH relativeFrom="column">
            <wp:posOffset>4610735</wp:posOffset>
          </wp:positionH>
          <wp:positionV relativeFrom="paragraph">
            <wp:posOffset>-235585</wp:posOffset>
          </wp:positionV>
          <wp:extent cx="1797050" cy="717550"/>
          <wp:effectExtent l="0" t="0" r="6350" b="0"/>
          <wp:wrapNone/>
          <wp:docPr id="14" name="Bild 14" descr="Katzensprung Logo Tex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Katzensprung Logo Textmar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8A7350" w14:textId="327E4711" w:rsidR="00C75113" w:rsidRDefault="00C75113">
    <w:pPr>
      <w:pStyle w:val="Kopfzeile"/>
    </w:pPr>
    <w:bookmarkStart w:id="0" w:name="_GoBack"/>
    <w:bookmarkEnd w:id="0"/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10FE8C" wp14:editId="5395BCF1">
              <wp:simplePos x="0" y="0"/>
              <wp:positionH relativeFrom="column">
                <wp:posOffset>-276225</wp:posOffset>
              </wp:positionH>
              <wp:positionV relativeFrom="paragraph">
                <wp:posOffset>64135</wp:posOffset>
              </wp:positionV>
              <wp:extent cx="3820160" cy="492760"/>
              <wp:effectExtent l="0" t="0" r="0" b="0"/>
              <wp:wrapThrough wrapText="bothSides">
                <wp:wrapPolygon edited="0">
                  <wp:start x="144" y="0"/>
                  <wp:lineTo x="144" y="20041"/>
                  <wp:lineTo x="21255" y="20041"/>
                  <wp:lineTo x="21255" y="0"/>
                  <wp:lineTo x="144" y="0"/>
                </wp:wrapPolygon>
              </wp:wrapThrough>
              <wp:docPr id="2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2016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1880681" w14:textId="77777777" w:rsidR="00C75113" w:rsidRPr="00B61452" w:rsidRDefault="00C75113" w:rsidP="00B61452">
                          <w:pP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</w:pPr>
                          <w:r w:rsidRPr="00B61452"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Pressemitteilun</w:t>
                          </w:r>
                          <w: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10FE8C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21.75pt;margin-top:5.05pt;width:300.8pt;height:3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" filled="f" stroked="f">
              <v:path arrowok="t"/>
              <v:textbox>
                <w:txbxContent>
                  <w:p w14:paraId="31880681" w14:textId="77777777" w:rsidR="00C75113" w:rsidRPr="00B61452" w:rsidRDefault="00C75113" w:rsidP="00B61452">
                    <w:pP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</w:pPr>
                    <w:r w:rsidRPr="00B61452"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Pressemitteilun</w:t>
                    </w:r>
                    <w: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71021813" wp14:editId="78627B39">
          <wp:simplePos x="0" y="0"/>
          <wp:positionH relativeFrom="column">
            <wp:posOffset>4224020</wp:posOffset>
          </wp:positionH>
          <wp:positionV relativeFrom="paragraph">
            <wp:posOffset>-367030</wp:posOffset>
          </wp:positionV>
          <wp:extent cx="2520950" cy="1441450"/>
          <wp:effectExtent l="0" t="0" r="0" b="6350"/>
          <wp:wrapSquare wrapText="bothSides"/>
          <wp:docPr id="1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0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A0768A"/>
    <w:multiLevelType w:val="hybridMultilevel"/>
    <w:tmpl w:val="C8D05AC0"/>
    <w:lvl w:ilvl="0" w:tplc="25FA53A8">
      <w:numFmt w:val="bullet"/>
      <w:lvlText w:val="-"/>
      <w:lvlJc w:val="left"/>
      <w:pPr>
        <w:ind w:left="720" w:hanging="360"/>
      </w:pPr>
      <w:rPr>
        <w:rFonts w:ascii="Raleway Light" w:eastAsia="MS Mincho" w:hAnsi="Raleway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316D8D"/>
    <w:multiLevelType w:val="hybridMultilevel"/>
    <w:tmpl w:val="1AA80E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FCE"/>
    <w:rsid w:val="000135D9"/>
    <w:rsid w:val="00047C3B"/>
    <w:rsid w:val="00086F22"/>
    <w:rsid w:val="000A0CE0"/>
    <w:rsid w:val="000B1423"/>
    <w:rsid w:val="000F7198"/>
    <w:rsid w:val="00101970"/>
    <w:rsid w:val="001128CC"/>
    <w:rsid w:val="001969E6"/>
    <w:rsid w:val="001B3D14"/>
    <w:rsid w:val="001C551A"/>
    <w:rsid w:val="001D4AB6"/>
    <w:rsid w:val="001E59AF"/>
    <w:rsid w:val="001E6101"/>
    <w:rsid w:val="00205DDA"/>
    <w:rsid w:val="002103B7"/>
    <w:rsid w:val="00210B7A"/>
    <w:rsid w:val="00230F48"/>
    <w:rsid w:val="00235312"/>
    <w:rsid w:val="002368D6"/>
    <w:rsid w:val="00254AC4"/>
    <w:rsid w:val="002973E0"/>
    <w:rsid w:val="002F79F6"/>
    <w:rsid w:val="00332010"/>
    <w:rsid w:val="00365065"/>
    <w:rsid w:val="0036607B"/>
    <w:rsid w:val="00387571"/>
    <w:rsid w:val="003E4C0F"/>
    <w:rsid w:val="003F09D8"/>
    <w:rsid w:val="003F2312"/>
    <w:rsid w:val="00426CF5"/>
    <w:rsid w:val="00440A69"/>
    <w:rsid w:val="004514F8"/>
    <w:rsid w:val="00461B38"/>
    <w:rsid w:val="00510366"/>
    <w:rsid w:val="0055780F"/>
    <w:rsid w:val="00591150"/>
    <w:rsid w:val="00593088"/>
    <w:rsid w:val="005934BF"/>
    <w:rsid w:val="005B1E74"/>
    <w:rsid w:val="005B33F0"/>
    <w:rsid w:val="005B51B0"/>
    <w:rsid w:val="0060412A"/>
    <w:rsid w:val="00614914"/>
    <w:rsid w:val="0062556A"/>
    <w:rsid w:val="00633D70"/>
    <w:rsid w:val="0067032F"/>
    <w:rsid w:val="00697EC2"/>
    <w:rsid w:val="006B2ACE"/>
    <w:rsid w:val="0070553D"/>
    <w:rsid w:val="00761307"/>
    <w:rsid w:val="007673A0"/>
    <w:rsid w:val="00780FA2"/>
    <w:rsid w:val="007A7AF3"/>
    <w:rsid w:val="007C1D13"/>
    <w:rsid w:val="00814EA1"/>
    <w:rsid w:val="008871B0"/>
    <w:rsid w:val="008B541C"/>
    <w:rsid w:val="008D201A"/>
    <w:rsid w:val="009105DE"/>
    <w:rsid w:val="00923BE3"/>
    <w:rsid w:val="00947FCE"/>
    <w:rsid w:val="00950069"/>
    <w:rsid w:val="009574D9"/>
    <w:rsid w:val="0096005D"/>
    <w:rsid w:val="00971A4A"/>
    <w:rsid w:val="009773F9"/>
    <w:rsid w:val="0098285A"/>
    <w:rsid w:val="00A30F5B"/>
    <w:rsid w:val="00A522B6"/>
    <w:rsid w:val="00A775BC"/>
    <w:rsid w:val="00A95C9D"/>
    <w:rsid w:val="00AA53E3"/>
    <w:rsid w:val="00AD03FE"/>
    <w:rsid w:val="00AE2B24"/>
    <w:rsid w:val="00AE609F"/>
    <w:rsid w:val="00AF2906"/>
    <w:rsid w:val="00B61452"/>
    <w:rsid w:val="00B63B07"/>
    <w:rsid w:val="00B922EE"/>
    <w:rsid w:val="00BA54AB"/>
    <w:rsid w:val="00BC223F"/>
    <w:rsid w:val="00BF25F5"/>
    <w:rsid w:val="00BF4977"/>
    <w:rsid w:val="00C60450"/>
    <w:rsid w:val="00C75113"/>
    <w:rsid w:val="00C97471"/>
    <w:rsid w:val="00CC29B5"/>
    <w:rsid w:val="00CE2460"/>
    <w:rsid w:val="00CF169C"/>
    <w:rsid w:val="00CF1EA6"/>
    <w:rsid w:val="00D00951"/>
    <w:rsid w:val="00D17423"/>
    <w:rsid w:val="00D42EB8"/>
    <w:rsid w:val="00D50206"/>
    <w:rsid w:val="00D54831"/>
    <w:rsid w:val="00D71FCB"/>
    <w:rsid w:val="00D74B87"/>
    <w:rsid w:val="00D97919"/>
    <w:rsid w:val="00DD162E"/>
    <w:rsid w:val="00DE7D77"/>
    <w:rsid w:val="00E11B92"/>
    <w:rsid w:val="00E3713F"/>
    <w:rsid w:val="00E96FBE"/>
    <w:rsid w:val="00EA6766"/>
    <w:rsid w:val="00EA7AA4"/>
    <w:rsid w:val="00EF5333"/>
    <w:rsid w:val="00F04899"/>
    <w:rsid w:val="00F3797D"/>
    <w:rsid w:val="00F6774B"/>
    <w:rsid w:val="00F7581E"/>
    <w:rsid w:val="00F86A5D"/>
    <w:rsid w:val="00FA7F70"/>
    <w:rsid w:val="00FC6026"/>
    <w:rsid w:val="00FE147B"/>
    <w:rsid w:val="00FF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AE567E4"/>
  <w15:docId w15:val="{7B3A6383-30AB-435B-AD26-CD01489AC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C60450"/>
    <w:pPr>
      <w:widowControl w:val="0"/>
      <w:spacing w:before="48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F169C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chn"/>
    <w:rsid w:val="00EA7AA4"/>
  </w:style>
  <w:style w:type="character" w:customStyle="1" w:styleId="berschrift1Zchn">
    <w:name w:val="Überschrift 1 Zchn"/>
    <w:link w:val="berschrift1"/>
    <w:uiPriority w:val="9"/>
    <w:rsid w:val="00C60450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A7AA4"/>
  </w:style>
  <w:style w:type="paragraph" w:styleId="Fuzeile">
    <w:name w:val="footer"/>
    <w:basedOn w:val="Standard"/>
    <w:link w:val="Fu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A7AA4"/>
  </w:style>
  <w:style w:type="character" w:customStyle="1" w:styleId="KeinLeerraumZchn">
    <w:name w:val="Kein Leerraum Zch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chn">
    <w:name w:val="Überschrift 3 Zchn"/>
    <w:link w:val="berschrift3"/>
    <w:uiPriority w:val="9"/>
    <w:rsid w:val="00CF169C"/>
    <w:rPr>
      <w:rFonts w:ascii="Raleway" w:eastAsia="MS Gothic" w:hAnsi="Raleway"/>
      <w:b/>
      <w:bCs/>
      <w:szCs w:val="24"/>
    </w:rPr>
  </w:style>
  <w:style w:type="character" w:customStyle="1" w:styleId="berschrift4Zchn">
    <w:name w:val="Überschrift 4 Zch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773F9"/>
    <w:pPr>
      <w:spacing w:line="240" w:lineRule="auto"/>
    </w:pPr>
    <w:rPr>
      <w:rFonts w:asciiTheme="minorHAnsi" w:eastAsiaTheme="minorEastAsia" w:hAnsiTheme="minorHAnsi" w:cstheme="minorBidi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773F9"/>
    <w:rPr>
      <w:rFonts w:asciiTheme="minorHAnsi" w:eastAsiaTheme="minorEastAsia" w:hAnsiTheme="minorHAnsi" w:cstheme="minorBid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773F9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773F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5483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F7198"/>
    <w:rPr>
      <w:rFonts w:ascii="Raleway Light" w:eastAsia="MS Mincho" w:hAnsi="Raleway Light" w:cs="Times New Roman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F7198"/>
    <w:rPr>
      <w:rFonts w:ascii="Raleway Light" w:eastAsiaTheme="minorEastAsia" w:hAnsi="Raleway Light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7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6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tzensprung-deutschland.d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tzensprung-deutschland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katzensprung-deutschland.de/fileadmin/Pressebilder/Katzensprung_Wald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katzensprung-deutschland.de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javascript:linkTo_UnCryptMailto('kygjrm8npcqqcYiyrxclqnpsle+bcsrqafjylb,bc');" TargetMode="External"/><Relationship Id="rId1" Type="http://schemas.openxmlformats.org/officeDocument/2006/relationships/hyperlink" Target="javascript:linkTo_UnCryptMailto('kygjrm8npcqqcYiyrxclqnpsle+bcsrqafjylb,bc');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45C9BA-A09A-4FFA-82C6-D5AA1B2B7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99ACC9BC</Template>
  <TotalTime>0</TotalTime>
  <Pages>2</Pages>
  <Words>474</Words>
  <Characters>2989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Faktor E</Company>
  <LinksUpToDate>false</LinksUpToDate>
  <CharactersWithSpaces>3457</CharactersWithSpaces>
  <SharedDoc>false</SharedDoc>
  <HLinks>
    <vt:vector size="12" baseType="variant">
      <vt:variant>
        <vt:i4>2555971</vt:i4>
      </vt:variant>
      <vt:variant>
        <vt:i4>-1</vt:i4>
      </vt:variant>
      <vt:variant>
        <vt:i4>2062</vt:i4>
      </vt:variant>
      <vt:variant>
        <vt:i4>1</vt:i4>
      </vt:variant>
      <vt:variant>
        <vt:lpwstr>Katzensprung Logo Textmarke</vt:lpwstr>
      </vt:variant>
      <vt:variant>
        <vt:lpwstr/>
      </vt:variant>
      <vt:variant>
        <vt:i4>7667897</vt:i4>
      </vt:variant>
      <vt:variant>
        <vt:i4>-1</vt:i4>
      </vt:variant>
      <vt:variant>
        <vt:i4>2069</vt:i4>
      </vt:variant>
      <vt:variant>
        <vt:i4>1</vt:i4>
      </vt:variant>
      <vt:variant>
        <vt:lpwstr>Fuß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Mareike Schiffels</dc:creator>
  <cp:lastModifiedBy>Schiffels, Mareike</cp:lastModifiedBy>
  <cp:revision>12</cp:revision>
  <cp:lastPrinted>2017-12-13T14:26:00Z</cp:lastPrinted>
  <dcterms:created xsi:type="dcterms:W3CDTF">2018-07-18T12:33:00Z</dcterms:created>
  <dcterms:modified xsi:type="dcterms:W3CDTF">2018-07-22T11:30:00Z</dcterms:modified>
</cp:coreProperties>
</file>