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3EB7" w14:textId="15042015" w:rsidR="00F26D3B" w:rsidRPr="00045578" w:rsidRDefault="00135AF3" w:rsidP="001E6589">
      <w:pPr>
        <w:pStyle w:val="berschrift1"/>
        <w:rPr>
          <w:rFonts w:ascii="Times New Roman" w:hAnsi="Times New Roman"/>
          <w:szCs w:val="48"/>
        </w:rPr>
      </w:pPr>
      <w:r>
        <w:rPr>
          <w:noProof/>
        </w:rPr>
        <w:t>Dem Alltag entfliehen: Mikroabenteuer mit Katzensprung</w:t>
      </w:r>
    </w:p>
    <w:p w14:paraId="69DDD2FD" w14:textId="7D73E193" w:rsidR="00F26D3B" w:rsidRDefault="00F26D3B" w:rsidP="00F26D3B"/>
    <w:p w14:paraId="1ABFADD9" w14:textId="588C5290" w:rsidR="00F26D3B" w:rsidRPr="00F26D3B" w:rsidRDefault="0042049F" w:rsidP="00F26D3B">
      <w:r>
        <w:rPr>
          <w:noProof/>
        </w:rPr>
        <w:drawing>
          <wp:anchor distT="0" distB="0" distL="114300" distR="114300" simplePos="0" relativeHeight="251659264" behindDoc="0" locked="0" layoutInCell="1" allowOverlap="1" wp14:anchorId="2EC8D21D" wp14:editId="79918CED">
            <wp:simplePos x="0" y="0"/>
            <wp:positionH relativeFrom="column">
              <wp:posOffset>-20955</wp:posOffset>
            </wp:positionH>
            <wp:positionV relativeFrom="paragraph">
              <wp:posOffset>278765</wp:posOffset>
            </wp:positionV>
            <wp:extent cx="4905375" cy="2545715"/>
            <wp:effectExtent l="0" t="0" r="9525" b="6985"/>
            <wp:wrapTopAndBottom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8"/>
                    <a:srcRect l="10618" r="10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54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90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D93369" wp14:editId="77E4F861">
                <wp:simplePos x="0" y="0"/>
                <wp:positionH relativeFrom="column">
                  <wp:posOffset>-20955</wp:posOffset>
                </wp:positionH>
                <wp:positionV relativeFrom="paragraph">
                  <wp:posOffset>2907665</wp:posOffset>
                </wp:positionV>
                <wp:extent cx="4905375" cy="352425"/>
                <wp:effectExtent l="0" t="0" r="9525" b="9525"/>
                <wp:wrapTopAndBottom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3524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ED3603" w14:textId="51311AB5" w:rsidR="0024500C" w:rsidRPr="00135AF3" w:rsidRDefault="00410DFA" w:rsidP="0024500C">
                            <w:pPr>
                              <w:pStyle w:val="Beschriftung"/>
                              <w:rPr>
                                <w:rFonts w:ascii="Rational Text Light" w:eastAsia="MS Gothic" w:hAnsi="Rational Text Light"/>
                                <w:b/>
                                <w:bCs/>
                                <w:noProof/>
                                <w:color w:val="FF0000"/>
                              </w:rPr>
                            </w:pPr>
                            <w:bookmarkStart w:id="0" w:name="_Hlk134775668"/>
                            <w:r w:rsidRPr="00410DFA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Über die Website</w:t>
                            </w:r>
                            <w:r w:rsidR="00186B01" w:rsidRPr="00410DFA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</w:t>
                            </w:r>
                            <w:hyperlink r:id="rId9" w:history="1">
                              <w:r w:rsidR="00186B01" w:rsidRPr="00410DFA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15"/>
                                  <w:szCs w:val="15"/>
                                </w:rPr>
                                <w:t>www.katzensprung-deutschland.de</w:t>
                              </w:r>
                            </w:hyperlink>
                            <w:r w:rsidR="00186B01" w:rsidRPr="00410DFA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10DFA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lassen sich einige Angebote finden, die sich für ein Mikroabenteuer direkt vor der Haustür eignen. </w:t>
                            </w:r>
                            <w:bookmarkEnd w:id="0"/>
                            <w:r w:rsidRPr="00410DFA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Außerdem sind sie garantiert klimaschonend.</w:t>
                            </w:r>
                            <w:r w:rsidR="002E38E3" w:rsidRPr="00410DFA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2E38E3" w:rsidRPr="00447661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 xml:space="preserve">Copyright Foto: </w:t>
                            </w:r>
                            <w:r w:rsidR="00447661" w:rsidRPr="00447661">
                              <w:rPr>
                                <w:rFonts w:ascii="Arial" w:hAnsi="Arial" w:cs="Arial"/>
                                <w:color w:val="auto"/>
                                <w:sz w:val="15"/>
                                <w:szCs w:val="15"/>
                              </w:rPr>
                              <w:t>Naturpark Neckartal-Odenwald e.V.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93369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1.65pt;margin-top:228.95pt;width:386.2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" stroked="f">
                <v:textbox inset="0,0,0,0">
                  <w:txbxContent>
                    <w:p w14:paraId="74ED3603" w14:textId="51311AB5" w:rsidR="0024500C" w:rsidRPr="00135AF3" w:rsidRDefault="00410DFA" w:rsidP="0024500C">
                      <w:pPr>
                        <w:pStyle w:val="Beschriftung"/>
                        <w:rPr>
                          <w:rFonts w:ascii="Rational Text Light" w:eastAsia="MS Gothic" w:hAnsi="Rational Text Light"/>
                          <w:b/>
                          <w:bCs/>
                          <w:noProof/>
                          <w:color w:val="FF0000"/>
                        </w:rPr>
                      </w:pPr>
                      <w:bookmarkStart w:id="1" w:name="_Hlk134775668"/>
                      <w:r w:rsidRPr="00410DFA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Über die Website</w:t>
                      </w:r>
                      <w:r w:rsidR="00186B01" w:rsidRPr="00410DFA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</w:t>
                      </w:r>
                      <w:hyperlink r:id="rId10" w:history="1">
                        <w:r w:rsidR="00186B01" w:rsidRPr="00410DFA">
                          <w:rPr>
                            <w:rStyle w:val="Hyperlink"/>
                            <w:rFonts w:ascii="Arial" w:hAnsi="Arial" w:cs="Arial"/>
                            <w:color w:val="auto"/>
                            <w:sz w:val="15"/>
                            <w:szCs w:val="15"/>
                          </w:rPr>
                          <w:t>www.katzensprung-deutschland.de</w:t>
                        </w:r>
                      </w:hyperlink>
                      <w:r w:rsidR="00186B01" w:rsidRPr="00410DFA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</w:t>
                      </w:r>
                      <w:r w:rsidRPr="00410DFA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lassen sich einige Angebote finden, die sich für ein Mikroabenteuer direkt vor der Haustür eignen. </w:t>
                      </w:r>
                      <w:bookmarkEnd w:id="1"/>
                      <w:r w:rsidRPr="00410DFA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Außerdem sind sie garantiert klimaschonend.</w:t>
                      </w:r>
                      <w:r w:rsidR="002E38E3" w:rsidRPr="00410DFA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 </w:t>
                      </w:r>
                      <w:r w:rsidR="002E38E3" w:rsidRPr="00447661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 xml:space="preserve">Copyright Foto: </w:t>
                      </w:r>
                      <w:r w:rsidR="00447661" w:rsidRPr="00447661">
                        <w:rPr>
                          <w:rFonts w:ascii="Arial" w:hAnsi="Arial" w:cs="Arial"/>
                          <w:color w:val="auto"/>
                          <w:sz w:val="15"/>
                          <w:szCs w:val="15"/>
                        </w:rPr>
                        <w:t>Naturpark Neckartal-Odenwald e.V.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5B3859E" w14:textId="77777777" w:rsidR="00475A8D" w:rsidRPr="0024500C" w:rsidRDefault="00475A8D" w:rsidP="0024500C"/>
    <w:p w14:paraId="4BA654E2" w14:textId="51BB90D5" w:rsidR="00045578" w:rsidRDefault="0024500C" w:rsidP="00AE2B24">
      <w:pPr>
        <w:widowControl w:val="0"/>
        <w:rPr>
          <w:b/>
          <w:bCs/>
        </w:rPr>
      </w:pPr>
      <w:r w:rsidRPr="00295EA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FE7763" wp14:editId="2572B33E">
                <wp:simplePos x="0" y="0"/>
                <wp:positionH relativeFrom="column">
                  <wp:posOffset>4992370</wp:posOffset>
                </wp:positionH>
                <wp:positionV relativeFrom="paragraph">
                  <wp:posOffset>136525</wp:posOffset>
                </wp:positionV>
                <wp:extent cx="1734820" cy="2564765"/>
                <wp:effectExtent l="0" t="0" r="17780" b="26035"/>
                <wp:wrapThrough wrapText="bothSides">
                  <wp:wrapPolygon edited="0">
                    <wp:start x="0" y="0"/>
                    <wp:lineTo x="0" y="21605"/>
                    <wp:lineTo x="21505" y="21605"/>
                    <wp:lineTo x="21505" y="0"/>
                    <wp:lineTo x="0" y="0"/>
                  </wp:wrapPolygon>
                </wp:wrapThrough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2564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23ECA" w14:textId="77777777" w:rsidR="00274C07" w:rsidRPr="00A95C9D" w:rsidRDefault="00274C07" w:rsidP="00BF30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95C9D">
                              <w:rPr>
                                <w:b/>
                                <w:bCs/>
                              </w:rPr>
                              <w:t xml:space="preserve">Kontakt </w:t>
                            </w:r>
                          </w:p>
                          <w:p w14:paraId="056F8F59" w14:textId="56F5484B" w:rsidR="00274C07" w:rsidRDefault="00274C07">
                            <w:r w:rsidRPr="00A95C9D">
                              <w:t>Agentur fairkehr</w:t>
                            </w:r>
                            <w:r w:rsidRPr="00A95C9D">
                              <w:br/>
                            </w:r>
                            <w:r w:rsidR="00E771A1">
                              <w:t>Hannah Rautenberg</w:t>
                            </w:r>
                            <w:r w:rsidRPr="00A95C9D">
                              <w:br/>
                            </w:r>
                            <w:r w:rsidR="00E771A1">
                              <w:t>Obere Wilhelmstraße 32</w:t>
                            </w:r>
                            <w:r w:rsidRPr="00A95C9D">
                              <w:br/>
                              <w:t>53</w:t>
                            </w:r>
                            <w:r w:rsidR="00E771A1">
                              <w:t>225</w:t>
                            </w:r>
                            <w:r w:rsidRPr="00A95C9D">
                              <w:t xml:space="preserve"> Bonn</w:t>
                            </w:r>
                            <w:r>
                              <w:br/>
                            </w:r>
                            <w:r w:rsidRPr="00A95C9D">
                              <w:br/>
                            </w:r>
                            <w:hyperlink r:id="rId11" w:history="1">
                              <w:r w:rsidRPr="00713E57">
                                <w:rPr>
                                  <w:rStyle w:val="Hyperlink"/>
                                  <w:color w:val="auto"/>
                                </w:rPr>
                                <w:t>presse@katzensprung-deutschland.de</w:t>
                              </w:r>
                            </w:hyperlink>
                            <w:r>
                              <w:br/>
                            </w:r>
                            <w:r w:rsidRPr="00A95C9D">
                              <w:br/>
                              <w:t>Tel: 0228 98585-</w:t>
                            </w:r>
                            <w:r w:rsidR="00E771A1">
                              <w:t>65</w:t>
                            </w:r>
                            <w:r w:rsidRPr="00A95C9D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E7763" id="Textfeld 2" o:spid="_x0000_s1027" type="#_x0000_t202" style="position:absolute;margin-left:393.1pt;margin-top:10.75pt;width:136.6pt;height:20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" strokecolor="white">
                <v:textbox>
                  <w:txbxContent>
                    <w:p w14:paraId="21423ECA" w14:textId="77777777" w:rsidR="00274C07" w:rsidRPr="00A95C9D" w:rsidRDefault="00274C07" w:rsidP="00BF3058">
                      <w:pPr>
                        <w:rPr>
                          <w:b/>
                          <w:bCs/>
                        </w:rPr>
                      </w:pPr>
                      <w:r w:rsidRPr="00A95C9D">
                        <w:rPr>
                          <w:b/>
                          <w:bCs/>
                        </w:rPr>
                        <w:t xml:space="preserve">Kontakt </w:t>
                      </w:r>
                    </w:p>
                    <w:p w14:paraId="056F8F59" w14:textId="56F5484B" w:rsidR="00274C07" w:rsidRDefault="00274C07">
                      <w:r w:rsidRPr="00A95C9D">
                        <w:t>Agentur fairkehr</w:t>
                      </w:r>
                      <w:r w:rsidRPr="00A95C9D">
                        <w:br/>
                      </w:r>
                      <w:r w:rsidR="00E771A1">
                        <w:t>Hannah Rautenberg</w:t>
                      </w:r>
                      <w:r w:rsidRPr="00A95C9D">
                        <w:br/>
                      </w:r>
                      <w:r w:rsidR="00E771A1">
                        <w:t>Obere Wilhelmstraße 32</w:t>
                      </w:r>
                      <w:r w:rsidRPr="00A95C9D">
                        <w:br/>
                        <w:t>53</w:t>
                      </w:r>
                      <w:r w:rsidR="00E771A1">
                        <w:t>225</w:t>
                      </w:r>
                      <w:r w:rsidRPr="00A95C9D">
                        <w:t xml:space="preserve"> Bonn</w:t>
                      </w:r>
                      <w:r>
                        <w:br/>
                      </w:r>
                      <w:r w:rsidRPr="00A95C9D">
                        <w:br/>
                      </w:r>
                      <w:hyperlink r:id="rId12" w:history="1">
                        <w:r w:rsidRPr="00713E57">
                          <w:rPr>
                            <w:rStyle w:val="Hyperlink"/>
                            <w:color w:val="auto"/>
                          </w:rPr>
                          <w:t>presse@katzensprung-deutschland.de</w:t>
                        </w:r>
                      </w:hyperlink>
                      <w:r>
                        <w:br/>
                      </w:r>
                      <w:r w:rsidRPr="00A95C9D">
                        <w:br/>
                        <w:t>Tel: 0228 98585-</w:t>
                      </w:r>
                      <w:r w:rsidR="00E771A1">
                        <w:t>65</w:t>
                      </w:r>
                      <w:r w:rsidRPr="00A95C9D">
                        <w:br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95EA0" w:rsidRPr="00295EA0">
        <w:rPr>
          <w:b/>
          <w:bCs/>
        </w:rPr>
        <w:t>Raus aus dem Alltag, rein ins Abenteuer.</w:t>
      </w:r>
      <w:r w:rsidR="00DA5CDE">
        <w:rPr>
          <w:b/>
          <w:bCs/>
        </w:rPr>
        <w:t xml:space="preserve"> Dass das</w:t>
      </w:r>
      <w:r w:rsidR="009519A6">
        <w:rPr>
          <w:b/>
          <w:bCs/>
        </w:rPr>
        <w:t xml:space="preserve"> auch mit wenig</w:t>
      </w:r>
      <w:r w:rsidR="00DA5CDE">
        <w:rPr>
          <w:b/>
          <w:bCs/>
        </w:rPr>
        <w:t xml:space="preserve"> Zeit, Aufwand und Geld </w:t>
      </w:r>
      <w:r w:rsidR="009519A6">
        <w:rPr>
          <w:b/>
          <w:bCs/>
        </w:rPr>
        <w:t>machbar ist</w:t>
      </w:r>
      <w:r w:rsidR="00DA5CDE">
        <w:rPr>
          <w:b/>
          <w:bCs/>
        </w:rPr>
        <w:t xml:space="preserve">, zeigt das Phänomen Mikroabenteuer. </w:t>
      </w:r>
      <w:r w:rsidR="00091934">
        <w:rPr>
          <w:b/>
          <w:bCs/>
        </w:rPr>
        <w:t xml:space="preserve">Ziel ist es, </w:t>
      </w:r>
      <w:r w:rsidR="00DA5CDE">
        <w:rPr>
          <w:b/>
          <w:bCs/>
        </w:rPr>
        <w:t>dem Alltag zu entfliehen</w:t>
      </w:r>
      <w:r w:rsidR="000F698E">
        <w:rPr>
          <w:b/>
          <w:bCs/>
        </w:rPr>
        <w:t xml:space="preserve"> und Neues zu wagen.</w:t>
      </w:r>
    </w:p>
    <w:p w14:paraId="46E5A4A7" w14:textId="77777777" w:rsidR="008D5E68" w:rsidRDefault="008D5E68" w:rsidP="00AE2B24">
      <w:pPr>
        <w:widowControl w:val="0"/>
        <w:rPr>
          <w:i/>
          <w:iCs/>
        </w:rPr>
      </w:pPr>
    </w:p>
    <w:p w14:paraId="646EDE26" w14:textId="2960DBF5" w:rsidR="000B0AB8" w:rsidRDefault="0059078C" w:rsidP="00AE2B24">
      <w:pPr>
        <w:widowControl w:val="0"/>
        <w:rPr>
          <w:i/>
          <w:iCs/>
        </w:rPr>
      </w:pPr>
      <w:r w:rsidRPr="00D808A6">
        <w:rPr>
          <w:i/>
          <w:iCs/>
        </w:rPr>
        <w:t>Bonn</w:t>
      </w:r>
      <w:r w:rsidR="00E82084" w:rsidRPr="004742EC">
        <w:rPr>
          <w:i/>
          <w:iCs/>
        </w:rPr>
        <w:t xml:space="preserve">, </w:t>
      </w:r>
      <w:r w:rsidR="004742EC" w:rsidRPr="004742EC">
        <w:rPr>
          <w:i/>
          <w:iCs/>
        </w:rPr>
        <w:t>27</w:t>
      </w:r>
      <w:r w:rsidR="00E82084" w:rsidRPr="004742EC">
        <w:rPr>
          <w:i/>
          <w:iCs/>
        </w:rPr>
        <w:t xml:space="preserve">. </w:t>
      </w:r>
      <w:r w:rsidR="00135AF3">
        <w:rPr>
          <w:i/>
          <w:iCs/>
        </w:rPr>
        <w:t>Jun</w:t>
      </w:r>
      <w:r w:rsidR="00105EB9">
        <w:rPr>
          <w:i/>
          <w:iCs/>
        </w:rPr>
        <w:t>i</w:t>
      </w:r>
      <w:r w:rsidRPr="00D808A6">
        <w:rPr>
          <w:i/>
          <w:iCs/>
        </w:rPr>
        <w:t xml:space="preserve"> 202</w:t>
      </w:r>
      <w:r w:rsidR="008D5E68">
        <w:rPr>
          <w:i/>
          <w:iCs/>
        </w:rPr>
        <w:t>3</w:t>
      </w:r>
    </w:p>
    <w:p w14:paraId="737CEC6D" w14:textId="77777777" w:rsidR="00295EA0" w:rsidRDefault="00295EA0" w:rsidP="00295EA0">
      <w:pPr>
        <w:widowControl w:val="0"/>
        <w:rPr>
          <w:szCs w:val="20"/>
        </w:rPr>
      </w:pPr>
    </w:p>
    <w:p w14:paraId="423B4CF9" w14:textId="5687E4CD" w:rsidR="00DE6513" w:rsidRDefault="009519A6" w:rsidP="00295EA0">
      <w:pPr>
        <w:widowControl w:val="0"/>
        <w:rPr>
          <w:szCs w:val="20"/>
        </w:rPr>
      </w:pPr>
      <w:r>
        <w:rPr>
          <w:szCs w:val="20"/>
        </w:rPr>
        <w:t>Ab</w:t>
      </w:r>
      <w:r w:rsidR="00DE6513">
        <w:rPr>
          <w:szCs w:val="20"/>
        </w:rPr>
        <w:t>enteuer warten überall</w:t>
      </w:r>
      <w:r>
        <w:rPr>
          <w:szCs w:val="20"/>
        </w:rPr>
        <w:t>, sogar vor der eigenen Haustür</w:t>
      </w:r>
      <w:r w:rsidR="00F27FAD">
        <w:rPr>
          <w:szCs w:val="20"/>
        </w:rPr>
        <w:t xml:space="preserve">. </w:t>
      </w:r>
      <w:r>
        <w:rPr>
          <w:szCs w:val="20"/>
        </w:rPr>
        <w:t xml:space="preserve">Schon mal probiert, </w:t>
      </w:r>
      <w:r w:rsidR="00F27FAD">
        <w:rPr>
          <w:szCs w:val="20"/>
        </w:rPr>
        <w:t xml:space="preserve"> </w:t>
      </w:r>
      <w:r w:rsidR="000F698E">
        <w:rPr>
          <w:szCs w:val="20"/>
        </w:rPr>
        <w:t>auf dem</w:t>
      </w:r>
      <w:r w:rsidR="00F27FAD">
        <w:rPr>
          <w:szCs w:val="20"/>
        </w:rPr>
        <w:t xml:space="preserve"> Heimweg von der Arbeit eine Station mit Bus oder Bahn weiter</w:t>
      </w:r>
      <w:r w:rsidR="000F698E">
        <w:rPr>
          <w:szCs w:val="20"/>
        </w:rPr>
        <w:t xml:space="preserve">zufahren </w:t>
      </w:r>
      <w:r w:rsidR="00F27FAD">
        <w:rPr>
          <w:szCs w:val="20"/>
        </w:rPr>
        <w:t>als üblich und den Weg zu Fuß zurüc</w:t>
      </w:r>
      <w:r w:rsidR="000F698E">
        <w:rPr>
          <w:szCs w:val="20"/>
        </w:rPr>
        <w:t xml:space="preserve">kzulaufen oder </w:t>
      </w:r>
      <w:r>
        <w:rPr>
          <w:szCs w:val="20"/>
        </w:rPr>
        <w:t>einfach mal</w:t>
      </w:r>
      <w:r w:rsidR="000F698E" w:rsidRPr="000F698E">
        <w:rPr>
          <w:szCs w:val="20"/>
        </w:rPr>
        <w:t xml:space="preserve"> mit Rad und Zelt </w:t>
      </w:r>
      <w:r>
        <w:rPr>
          <w:szCs w:val="20"/>
        </w:rPr>
        <w:t>ins Blaue zu fahren? Solche Mikroabent</w:t>
      </w:r>
      <w:r w:rsidR="00D71ED2">
        <w:rPr>
          <w:szCs w:val="20"/>
        </w:rPr>
        <w:t>e</w:t>
      </w:r>
      <w:r>
        <w:rPr>
          <w:szCs w:val="20"/>
        </w:rPr>
        <w:t>uer müssen nicht weit weg führen oder viel Geld kosten.</w:t>
      </w:r>
      <w:r w:rsidR="00F27FAD">
        <w:rPr>
          <w:szCs w:val="20"/>
        </w:rPr>
        <w:t xml:space="preserve"> Viel </w:t>
      </w:r>
      <w:r>
        <w:rPr>
          <w:szCs w:val="20"/>
        </w:rPr>
        <w:t xml:space="preserve">wichtiger </w:t>
      </w:r>
      <w:r w:rsidR="00F27FAD">
        <w:rPr>
          <w:szCs w:val="20"/>
        </w:rPr>
        <w:t xml:space="preserve">ist es, die gewohnte Umgebung auf eine neue Art und Weise kennenzulernen und dem Alltag </w:t>
      </w:r>
      <w:r w:rsidR="000F698E">
        <w:rPr>
          <w:szCs w:val="20"/>
        </w:rPr>
        <w:t xml:space="preserve">so </w:t>
      </w:r>
      <w:r w:rsidR="00F27FAD">
        <w:rPr>
          <w:szCs w:val="20"/>
        </w:rPr>
        <w:t>für ein paar Stunden oder Tage zu entfliehen.</w:t>
      </w:r>
    </w:p>
    <w:p w14:paraId="731767E1" w14:textId="772A7E88" w:rsidR="009519A6" w:rsidRDefault="009519A6" w:rsidP="00295EA0">
      <w:pPr>
        <w:widowControl w:val="0"/>
        <w:rPr>
          <w:szCs w:val="20"/>
        </w:rPr>
      </w:pPr>
    </w:p>
    <w:p w14:paraId="6E7E4B1E" w14:textId="007411A8" w:rsidR="009519A6" w:rsidRDefault="009519A6" w:rsidP="00295EA0">
      <w:pPr>
        <w:widowControl w:val="0"/>
        <w:rPr>
          <w:szCs w:val="20"/>
        </w:rPr>
      </w:pPr>
      <w:r>
        <w:rPr>
          <w:szCs w:val="20"/>
        </w:rPr>
        <w:t>Mik</w:t>
      </w:r>
      <w:r w:rsidR="0036012C">
        <w:rPr>
          <w:szCs w:val="20"/>
        </w:rPr>
        <w:t>r</w:t>
      </w:r>
      <w:r>
        <w:rPr>
          <w:szCs w:val="20"/>
        </w:rPr>
        <w:t>oabenteuer machen Spaß und bringen Abwechslung in den Alltag – und darüber hinaus sind sie auch gut für die Gesundheit.</w:t>
      </w:r>
      <w:r w:rsidR="0036012C">
        <w:rPr>
          <w:szCs w:val="20"/>
        </w:rPr>
        <w:t xml:space="preserve"> Sie helfen, Stress abzubauen, erhöhen unser Aufmerksamkeitsvermögen sowie die emotionale Stabilität und können negativen Gefühlen entgegenwirken</w:t>
      </w:r>
      <w:r w:rsidR="00E4729A">
        <w:rPr>
          <w:szCs w:val="20"/>
        </w:rPr>
        <w:t>.</w:t>
      </w:r>
    </w:p>
    <w:p w14:paraId="35E5396F" w14:textId="77777777" w:rsidR="009519A6" w:rsidRDefault="009519A6" w:rsidP="00295EA0">
      <w:pPr>
        <w:widowControl w:val="0"/>
        <w:rPr>
          <w:szCs w:val="20"/>
        </w:rPr>
      </w:pPr>
    </w:p>
    <w:p w14:paraId="281A1B3F" w14:textId="4D00DA71" w:rsidR="009519A6" w:rsidRPr="00D71ED2" w:rsidRDefault="009519A6" w:rsidP="00295EA0">
      <w:pPr>
        <w:widowControl w:val="0"/>
        <w:rPr>
          <w:szCs w:val="20"/>
        </w:rPr>
      </w:pPr>
      <w:r>
        <w:rPr>
          <w:szCs w:val="20"/>
        </w:rPr>
        <w:lastRenderedPageBreak/>
        <w:t xml:space="preserve">Gute Ideen und Anregungen für das nächste Mikroabenteuer direkt vor der eigenen Haustür stellt das Projekt </w:t>
      </w:r>
      <w:r w:rsidRPr="00D71ED2">
        <w:rPr>
          <w:szCs w:val="20"/>
        </w:rPr>
        <w:t xml:space="preserve">Katzensprung auf der Website </w:t>
      </w:r>
      <w:hyperlink r:id="rId13" w:history="1">
        <w:r w:rsidRPr="00D71ED2">
          <w:rPr>
            <w:rStyle w:val="Hyperlink"/>
            <w:color w:val="auto"/>
            <w:szCs w:val="20"/>
          </w:rPr>
          <w:t>www.katzensprung-deutschland.de</w:t>
        </w:r>
      </w:hyperlink>
      <w:r w:rsidRPr="00D71ED2">
        <w:rPr>
          <w:szCs w:val="20"/>
        </w:rPr>
        <w:t xml:space="preserve"> vor. </w:t>
      </w:r>
    </w:p>
    <w:p w14:paraId="0BE8664E" w14:textId="77777777" w:rsidR="001A1DC8" w:rsidRDefault="001A1DC8" w:rsidP="00105EB9">
      <w:pPr>
        <w:widowControl w:val="0"/>
        <w:rPr>
          <w:szCs w:val="20"/>
        </w:rPr>
      </w:pPr>
    </w:p>
    <w:p w14:paraId="2FA74EFE" w14:textId="50106893" w:rsidR="0064552C" w:rsidRDefault="00AC432C" w:rsidP="00105EB9">
      <w:pPr>
        <w:widowControl w:val="0"/>
        <w:rPr>
          <w:b/>
          <w:bCs/>
          <w:szCs w:val="20"/>
        </w:rPr>
      </w:pPr>
      <w:r>
        <w:rPr>
          <w:b/>
          <w:bCs/>
          <w:szCs w:val="20"/>
        </w:rPr>
        <w:t>D</w:t>
      </w:r>
      <w:r w:rsidR="00F27FAD">
        <w:rPr>
          <w:b/>
          <w:bCs/>
          <w:szCs w:val="20"/>
        </w:rPr>
        <w:t>r</w:t>
      </w:r>
      <w:r>
        <w:rPr>
          <w:b/>
          <w:bCs/>
          <w:szCs w:val="20"/>
        </w:rPr>
        <w:t>ei</w:t>
      </w:r>
      <w:r w:rsidR="00F27FAD">
        <w:rPr>
          <w:b/>
          <w:bCs/>
          <w:szCs w:val="20"/>
        </w:rPr>
        <w:t xml:space="preserve"> Ideen für das nächste Mikroabenteuer</w:t>
      </w:r>
    </w:p>
    <w:p w14:paraId="26AAF9B8" w14:textId="179606C2" w:rsidR="000F698E" w:rsidRPr="00D71ED2" w:rsidRDefault="00C559A7" w:rsidP="00105EB9">
      <w:pPr>
        <w:widowControl w:val="0"/>
        <w:rPr>
          <w:szCs w:val="20"/>
        </w:rPr>
      </w:pPr>
      <w:r>
        <w:rPr>
          <w:szCs w:val="20"/>
        </w:rPr>
        <w:t xml:space="preserve">Eine Auszeit im Grünen </w:t>
      </w:r>
      <w:r w:rsidR="000F698E">
        <w:rPr>
          <w:szCs w:val="20"/>
        </w:rPr>
        <w:t xml:space="preserve">ist </w:t>
      </w:r>
      <w:r w:rsidR="00D71ED2">
        <w:rPr>
          <w:szCs w:val="20"/>
        </w:rPr>
        <w:t>enorm</w:t>
      </w:r>
      <w:r w:rsidR="000F698E">
        <w:rPr>
          <w:szCs w:val="20"/>
        </w:rPr>
        <w:t xml:space="preserve"> </w:t>
      </w:r>
      <w:r>
        <w:rPr>
          <w:szCs w:val="20"/>
        </w:rPr>
        <w:t>erholsam</w:t>
      </w:r>
      <w:r w:rsidR="0036012C">
        <w:rPr>
          <w:szCs w:val="20"/>
        </w:rPr>
        <w:t>. Besonders wenig</w:t>
      </w:r>
      <w:r w:rsidR="00D71ED2">
        <w:rPr>
          <w:szCs w:val="20"/>
        </w:rPr>
        <w:t xml:space="preserve"> </w:t>
      </w:r>
      <w:r w:rsidR="006E57BB">
        <w:rPr>
          <w:szCs w:val="20"/>
        </w:rPr>
        <w:t>Equipment</w:t>
      </w:r>
      <w:r w:rsidR="0036012C">
        <w:rPr>
          <w:szCs w:val="20"/>
        </w:rPr>
        <w:t xml:space="preserve"> braucht man auf</w:t>
      </w:r>
      <w:r w:rsidR="00D71ED2">
        <w:rPr>
          <w:szCs w:val="20"/>
        </w:rPr>
        <w:t xml:space="preserve"> </w:t>
      </w:r>
      <w:r w:rsidR="006730AC">
        <w:rPr>
          <w:szCs w:val="20"/>
        </w:rPr>
        <w:t>Trekkingplätze</w:t>
      </w:r>
      <w:r w:rsidR="0036012C">
        <w:rPr>
          <w:szCs w:val="20"/>
        </w:rPr>
        <w:t>n. Auf diesen</w:t>
      </w:r>
      <w:r w:rsidR="006E57BB">
        <w:rPr>
          <w:szCs w:val="20"/>
        </w:rPr>
        <w:t xml:space="preserve"> </w:t>
      </w:r>
      <w:r w:rsidR="006730AC">
        <w:rPr>
          <w:szCs w:val="20"/>
        </w:rPr>
        <w:t>kleine</w:t>
      </w:r>
      <w:r w:rsidR="0036012C">
        <w:rPr>
          <w:szCs w:val="20"/>
        </w:rPr>
        <w:t>n</w:t>
      </w:r>
      <w:r w:rsidR="006730AC">
        <w:rPr>
          <w:szCs w:val="20"/>
        </w:rPr>
        <w:t xml:space="preserve"> Holzpodest</w:t>
      </w:r>
      <w:r w:rsidR="0036012C">
        <w:rPr>
          <w:szCs w:val="20"/>
        </w:rPr>
        <w:t xml:space="preserve">en mitten im Wald </w:t>
      </w:r>
      <w:r w:rsidR="0036012C" w:rsidRPr="00D71ED2">
        <w:rPr>
          <w:szCs w:val="20"/>
        </w:rPr>
        <w:t>ist</w:t>
      </w:r>
      <w:r w:rsidR="006730AC" w:rsidRPr="00D71ED2">
        <w:rPr>
          <w:szCs w:val="20"/>
        </w:rPr>
        <w:t xml:space="preserve"> das Campen erlaubt</w:t>
      </w:r>
      <w:r w:rsidR="0036012C" w:rsidRPr="00D71ED2">
        <w:rPr>
          <w:szCs w:val="20"/>
        </w:rPr>
        <w:t>, und sie</w:t>
      </w:r>
      <w:r w:rsidR="006E57BB" w:rsidRPr="00D71ED2">
        <w:rPr>
          <w:szCs w:val="20"/>
        </w:rPr>
        <w:t xml:space="preserve"> bieten mit</w:t>
      </w:r>
      <w:r w:rsidR="006730AC" w:rsidRPr="00D71ED2">
        <w:rPr>
          <w:szCs w:val="20"/>
        </w:rPr>
        <w:t xml:space="preserve"> Tisch</w:t>
      </w:r>
      <w:r w:rsidR="006E57BB" w:rsidRPr="00D71ED2">
        <w:rPr>
          <w:szCs w:val="20"/>
        </w:rPr>
        <w:t xml:space="preserve">, </w:t>
      </w:r>
      <w:r w:rsidR="006730AC" w:rsidRPr="00D71ED2">
        <w:rPr>
          <w:szCs w:val="20"/>
        </w:rPr>
        <w:t xml:space="preserve">Sitzgelegenheiten und Komposttoiletten </w:t>
      </w:r>
      <w:r w:rsidR="006E57BB" w:rsidRPr="00D71ED2">
        <w:rPr>
          <w:szCs w:val="20"/>
        </w:rPr>
        <w:t>die notwendige</w:t>
      </w:r>
      <w:r w:rsidR="006730AC" w:rsidRPr="00D71ED2">
        <w:rPr>
          <w:szCs w:val="20"/>
        </w:rPr>
        <w:t xml:space="preserve"> Grundversorgung. Solche Trekkingplätze finden sich zum Beispiel in den </w:t>
      </w:r>
      <w:hyperlink r:id="rId14" w:history="1">
        <w:r w:rsidR="006730AC" w:rsidRPr="00D71ED2">
          <w:rPr>
            <w:rStyle w:val="Hyperlink"/>
            <w:color w:val="auto"/>
            <w:szCs w:val="20"/>
          </w:rPr>
          <w:t>Naturparken Habichtswald</w:t>
        </w:r>
      </w:hyperlink>
      <w:r w:rsidR="006730AC" w:rsidRPr="00D71ED2">
        <w:rPr>
          <w:szCs w:val="20"/>
        </w:rPr>
        <w:t xml:space="preserve">, </w:t>
      </w:r>
      <w:hyperlink r:id="rId15" w:history="1">
        <w:r w:rsidR="006730AC" w:rsidRPr="00D71ED2">
          <w:rPr>
            <w:rStyle w:val="Hyperlink"/>
            <w:color w:val="auto"/>
            <w:szCs w:val="20"/>
          </w:rPr>
          <w:t>Neckartal-Odenwald</w:t>
        </w:r>
      </w:hyperlink>
      <w:r w:rsidR="006730AC" w:rsidRPr="00D71ED2">
        <w:rPr>
          <w:szCs w:val="20"/>
        </w:rPr>
        <w:t xml:space="preserve">, </w:t>
      </w:r>
      <w:hyperlink r:id="rId16" w:history="1">
        <w:r w:rsidR="006730AC" w:rsidRPr="00D71ED2">
          <w:rPr>
            <w:rStyle w:val="Hyperlink"/>
            <w:color w:val="auto"/>
            <w:szCs w:val="20"/>
          </w:rPr>
          <w:t>Nordeifel</w:t>
        </w:r>
      </w:hyperlink>
      <w:r w:rsidR="006730AC" w:rsidRPr="00D71ED2">
        <w:rPr>
          <w:szCs w:val="20"/>
        </w:rPr>
        <w:t xml:space="preserve"> und </w:t>
      </w:r>
      <w:hyperlink r:id="rId17" w:history="1">
        <w:r w:rsidR="006730AC" w:rsidRPr="00D71ED2">
          <w:rPr>
            <w:rStyle w:val="Hyperlink"/>
            <w:color w:val="auto"/>
            <w:szCs w:val="20"/>
          </w:rPr>
          <w:t>Biosphärenreservat Pfälzerwald</w:t>
        </w:r>
      </w:hyperlink>
      <w:r w:rsidR="00D71ED2" w:rsidRPr="00D71ED2">
        <w:rPr>
          <w:rStyle w:val="Hyperlink"/>
          <w:color w:val="auto"/>
          <w:szCs w:val="20"/>
          <w:u w:val="none"/>
        </w:rPr>
        <w:t>, welches</w:t>
      </w:r>
      <w:r w:rsidR="006730AC" w:rsidRPr="00D71ED2">
        <w:rPr>
          <w:szCs w:val="20"/>
        </w:rPr>
        <w:t xml:space="preserve"> entlang der Südlichen Weinstraße</w:t>
      </w:r>
      <w:r w:rsidR="00D71ED2" w:rsidRPr="00D71ED2">
        <w:rPr>
          <w:szCs w:val="20"/>
        </w:rPr>
        <w:t xml:space="preserve"> führt.</w:t>
      </w:r>
    </w:p>
    <w:p w14:paraId="4AD3A6DD" w14:textId="33CEFC1F" w:rsidR="00DE6513" w:rsidRPr="00D71ED2" w:rsidRDefault="00C559A7" w:rsidP="00105EB9">
      <w:pPr>
        <w:widowControl w:val="0"/>
        <w:rPr>
          <w:szCs w:val="20"/>
        </w:rPr>
      </w:pPr>
      <w:r w:rsidRPr="00D71ED2">
        <w:rPr>
          <w:szCs w:val="20"/>
        </w:rPr>
        <w:t xml:space="preserve">  </w:t>
      </w:r>
    </w:p>
    <w:p w14:paraId="2F8F5E33" w14:textId="53CC1282" w:rsidR="00C559A7" w:rsidRPr="00D71ED2" w:rsidRDefault="006E57BB" w:rsidP="00C559A7">
      <w:pPr>
        <w:widowControl w:val="0"/>
        <w:rPr>
          <w:szCs w:val="20"/>
        </w:rPr>
      </w:pPr>
      <w:r w:rsidRPr="00D71ED2">
        <w:rPr>
          <w:szCs w:val="20"/>
        </w:rPr>
        <w:t xml:space="preserve">Im </w:t>
      </w:r>
      <w:hyperlink r:id="rId18" w:history="1">
        <w:r w:rsidRPr="00D71ED2">
          <w:rPr>
            <w:rStyle w:val="Hyperlink"/>
            <w:color w:val="auto"/>
            <w:szCs w:val="20"/>
          </w:rPr>
          <w:t>Internationalen Sternenpark Rhön</w:t>
        </w:r>
      </w:hyperlink>
      <w:r w:rsidRPr="00D71ED2">
        <w:rPr>
          <w:szCs w:val="20"/>
        </w:rPr>
        <w:t xml:space="preserve"> </w:t>
      </w:r>
      <w:r w:rsidR="0036012C" w:rsidRPr="00D71ED2">
        <w:rPr>
          <w:szCs w:val="20"/>
        </w:rPr>
        <w:t>können Besucher</w:t>
      </w:r>
      <w:r w:rsidR="00D71ED2">
        <w:rPr>
          <w:szCs w:val="20"/>
        </w:rPr>
        <w:t>innen und Besucher</w:t>
      </w:r>
      <w:r w:rsidR="0036012C" w:rsidRPr="00D71ED2">
        <w:rPr>
          <w:szCs w:val="20"/>
        </w:rPr>
        <w:t xml:space="preserve"> bei einer Nacht unter freiem Himmel  den</w:t>
      </w:r>
      <w:r w:rsidRPr="00D71ED2">
        <w:rPr>
          <w:szCs w:val="20"/>
        </w:rPr>
        <w:t xml:space="preserve"> Alltag loslassen und </w:t>
      </w:r>
      <w:r w:rsidR="0036012C" w:rsidRPr="00D71ED2">
        <w:rPr>
          <w:szCs w:val="20"/>
        </w:rPr>
        <w:t xml:space="preserve">ein wunderschönes </w:t>
      </w:r>
      <w:r w:rsidRPr="00D71ED2">
        <w:rPr>
          <w:szCs w:val="20"/>
        </w:rPr>
        <w:t>Naturschauspiel beobachten.</w:t>
      </w:r>
      <w:r w:rsidR="00AC432C" w:rsidRPr="00D71ED2">
        <w:rPr>
          <w:szCs w:val="20"/>
        </w:rPr>
        <w:t xml:space="preserve"> </w:t>
      </w:r>
      <w:r w:rsidR="0036012C" w:rsidRPr="00D71ED2">
        <w:rPr>
          <w:rStyle w:val="infobox-text"/>
        </w:rPr>
        <w:t>W</w:t>
      </w:r>
      <w:r w:rsidR="00AC432C" w:rsidRPr="00D71ED2">
        <w:rPr>
          <w:rStyle w:val="infobox-text"/>
        </w:rPr>
        <w:t>eitab von Lärm, Lichtverschmutzung, schlechter Luft und vielen Menschen</w:t>
      </w:r>
      <w:r w:rsidR="0036012C" w:rsidRPr="00D71ED2">
        <w:rPr>
          <w:rStyle w:val="infobox-text"/>
        </w:rPr>
        <w:t xml:space="preserve"> funkeln die Sterne am Nachthimmel in ihrer ganzen Pracht – der perfekte Ort für eine entspannende Auszeit.</w:t>
      </w:r>
      <w:r w:rsidR="00D71ED2">
        <w:rPr>
          <w:rStyle w:val="infobox-text"/>
        </w:rPr>
        <w:t xml:space="preserve"> Den Alltag vergisst man hier vor lauter Staunen.</w:t>
      </w:r>
    </w:p>
    <w:p w14:paraId="67710AD0" w14:textId="77777777" w:rsidR="00C559A7" w:rsidRDefault="00C559A7" w:rsidP="00C559A7">
      <w:pPr>
        <w:widowControl w:val="0"/>
        <w:rPr>
          <w:szCs w:val="20"/>
        </w:rPr>
      </w:pPr>
    </w:p>
    <w:p w14:paraId="2F7DC71D" w14:textId="4D68AC02" w:rsidR="0064552C" w:rsidRPr="00AC432C" w:rsidRDefault="006E57BB" w:rsidP="00AC432C">
      <w:pPr>
        <w:widowControl w:val="0"/>
        <w:rPr>
          <w:szCs w:val="20"/>
        </w:rPr>
      </w:pPr>
      <w:r>
        <w:rPr>
          <w:szCs w:val="20"/>
        </w:rPr>
        <w:t>A</w:t>
      </w:r>
      <w:r w:rsidR="00D71ED2">
        <w:rPr>
          <w:szCs w:val="20"/>
        </w:rPr>
        <w:t>ber a</w:t>
      </w:r>
      <w:r>
        <w:rPr>
          <w:szCs w:val="20"/>
        </w:rPr>
        <w:t xml:space="preserve">uch </w:t>
      </w:r>
      <w:r w:rsidR="00D71ED2">
        <w:rPr>
          <w:szCs w:val="20"/>
        </w:rPr>
        <w:t>bei aktiver</w:t>
      </w:r>
      <w:r>
        <w:rPr>
          <w:szCs w:val="20"/>
        </w:rPr>
        <w:t xml:space="preserve"> Bewegung in der Natur </w:t>
      </w:r>
      <w:r w:rsidR="00D71ED2">
        <w:rPr>
          <w:szCs w:val="20"/>
        </w:rPr>
        <w:t xml:space="preserve">kann man die Gedanken an den Alltag hinter sich </w:t>
      </w:r>
      <w:r w:rsidR="00D71ED2" w:rsidRPr="00D71ED2">
        <w:rPr>
          <w:szCs w:val="20"/>
        </w:rPr>
        <w:t>lassen</w:t>
      </w:r>
      <w:r w:rsidRPr="00D71ED2">
        <w:rPr>
          <w:szCs w:val="20"/>
        </w:rPr>
        <w:t xml:space="preserve">. </w:t>
      </w:r>
      <w:r w:rsidR="00AC432C" w:rsidRPr="00D71ED2">
        <w:rPr>
          <w:szCs w:val="20"/>
        </w:rPr>
        <w:t xml:space="preserve">Im </w:t>
      </w:r>
      <w:hyperlink r:id="rId19" w:history="1">
        <w:r w:rsidR="00471D7E" w:rsidRPr="00D71ED2">
          <w:rPr>
            <w:rStyle w:val="Hyperlink"/>
            <w:color w:val="auto"/>
            <w:szCs w:val="20"/>
          </w:rPr>
          <w:t>Mountainbikepark Pfälzerwald</w:t>
        </w:r>
        <w:r w:rsidR="00AC432C" w:rsidRPr="00D71ED2">
          <w:rPr>
            <w:rStyle w:val="Hyperlink"/>
            <w:color w:val="auto"/>
            <w:szCs w:val="20"/>
          </w:rPr>
          <w:t xml:space="preserve"> e.V.</w:t>
        </w:r>
      </w:hyperlink>
      <w:r w:rsidR="00AC432C" w:rsidRPr="00D71ED2">
        <w:rPr>
          <w:szCs w:val="20"/>
        </w:rPr>
        <w:t xml:space="preserve"> gibt </w:t>
      </w:r>
      <w:r w:rsidR="00AC432C">
        <w:rPr>
          <w:szCs w:val="20"/>
        </w:rPr>
        <w:t xml:space="preserve">es </w:t>
      </w:r>
      <w:r w:rsidR="00AC432C">
        <w:rPr>
          <w:rStyle w:val="infobox-text"/>
        </w:rPr>
        <w:t xml:space="preserve">über 900 Kilometer Trails, über 20 unterschiedliche Touren, davon ein Viertel anspruchsvolle </w:t>
      </w:r>
      <w:r w:rsidR="00D71ED2">
        <w:rPr>
          <w:rStyle w:val="infobox-text"/>
        </w:rPr>
        <w:t xml:space="preserve">Wege </w:t>
      </w:r>
      <w:r w:rsidR="00AC432C">
        <w:rPr>
          <w:rStyle w:val="infobox-text"/>
        </w:rPr>
        <w:t>– wer sich mit dem Bike mal so richtig austoben möchte, ist hier richtig. Ganz nebenbei: Die Landschaft ist spektakulär</w:t>
      </w:r>
      <w:r w:rsidR="00D71ED2">
        <w:rPr>
          <w:rStyle w:val="infobox-text"/>
        </w:rPr>
        <w:t xml:space="preserve"> und</w:t>
      </w:r>
      <w:r w:rsidR="00AC432C">
        <w:rPr>
          <w:rStyle w:val="infobox-text"/>
        </w:rPr>
        <w:t xml:space="preserve"> das Essen wunderbar.</w:t>
      </w:r>
      <w:r w:rsidR="00C41D26">
        <w:rPr>
          <w:rStyle w:val="infobox-text"/>
        </w:rPr>
        <w:t xml:space="preserve"> </w:t>
      </w:r>
      <w:r w:rsidR="00C41D26" w:rsidRPr="00C41D26">
        <w:rPr>
          <w:rStyle w:val="infobox-text"/>
        </w:rPr>
        <w:t xml:space="preserve">Mit </w:t>
      </w:r>
      <w:hyperlink r:id="rId20" w:history="1">
        <w:r w:rsidR="00C41D26" w:rsidRPr="00C41D26">
          <w:rPr>
            <w:rStyle w:val="Hyperlink"/>
            <w:color w:val="auto"/>
          </w:rPr>
          <w:t>Wald erFahren</w:t>
        </w:r>
      </w:hyperlink>
      <w:r w:rsidR="00C41D26" w:rsidRPr="00C41D26">
        <w:rPr>
          <w:rStyle w:val="infobox-text"/>
        </w:rPr>
        <w:t xml:space="preserve"> geht </w:t>
      </w:r>
      <w:r w:rsidR="00C41D26">
        <w:rPr>
          <w:rStyle w:val="infobox-text"/>
        </w:rPr>
        <w:t xml:space="preserve">es mit E-Bikes </w:t>
      </w:r>
      <w:r w:rsidR="00C41D26" w:rsidRPr="00C41D26">
        <w:rPr>
          <w:rStyle w:val="infobox-text"/>
        </w:rPr>
        <w:t>durch den</w:t>
      </w:r>
      <w:r w:rsidR="00C41D26">
        <w:rPr>
          <w:rStyle w:val="infobox-text"/>
        </w:rPr>
        <w:t xml:space="preserve"> ältesten Naturpark Bayerns, den</w:t>
      </w:r>
      <w:r w:rsidR="00C41D26" w:rsidRPr="00C41D26">
        <w:rPr>
          <w:rStyle w:val="infobox-text"/>
        </w:rPr>
        <w:t xml:space="preserve"> </w:t>
      </w:r>
      <w:hyperlink r:id="rId21" w:history="1">
        <w:r w:rsidR="00C41D26" w:rsidRPr="00C41D26">
          <w:rPr>
            <w:rStyle w:val="Hyperlink"/>
            <w:color w:val="auto"/>
          </w:rPr>
          <w:t>Naturpark Spessart</w:t>
        </w:r>
      </w:hyperlink>
      <w:r w:rsidR="00C41D26">
        <w:rPr>
          <w:rStyle w:val="infobox-text"/>
        </w:rPr>
        <w:t xml:space="preserve">, vorbei an uralten Buchen und Eichen, die im Sommer zusätzlich noch den nötigen Schatten spenden. </w:t>
      </w:r>
    </w:p>
    <w:p w14:paraId="0F4F6BE8" w14:textId="77777777" w:rsidR="0064552C" w:rsidRPr="00471D7E" w:rsidRDefault="0064552C">
      <w:pPr>
        <w:spacing w:line="240" w:lineRule="auto"/>
      </w:pPr>
    </w:p>
    <w:p w14:paraId="13E4A85C" w14:textId="6B76DC15" w:rsidR="004302CD" w:rsidRPr="00D71ED2" w:rsidRDefault="00D71ED2">
      <w:pPr>
        <w:spacing w:line="240" w:lineRule="auto"/>
        <w:rPr>
          <w:szCs w:val="20"/>
        </w:rPr>
      </w:pPr>
      <w:r w:rsidRPr="00D71ED2">
        <w:rPr>
          <w:szCs w:val="20"/>
        </w:rPr>
        <w:t>Also nichts wie los!</w:t>
      </w:r>
      <w:r w:rsidR="004302CD" w:rsidRPr="00D71ED2">
        <w:rPr>
          <w:szCs w:val="20"/>
        </w:rPr>
        <w:br w:type="page"/>
      </w:r>
    </w:p>
    <w:p w14:paraId="105B13A8" w14:textId="13468839" w:rsidR="00AD3609" w:rsidRPr="00282593" w:rsidRDefault="00F044E0" w:rsidP="00F044E0">
      <w:pPr>
        <w:tabs>
          <w:tab w:val="left" w:pos="9639"/>
        </w:tabs>
        <w:ind w:right="-2"/>
        <w:rPr>
          <w:szCs w:val="20"/>
        </w:rPr>
      </w:pPr>
      <w:r w:rsidRPr="00282593">
        <w:rPr>
          <w:rStyle w:val="berschrift3Zchn"/>
          <w:szCs w:val="20"/>
        </w:rPr>
        <w:lastRenderedPageBreak/>
        <w:t>Über Katzensprung</w:t>
      </w:r>
      <w:r w:rsidRPr="00282593">
        <w:rPr>
          <w:rStyle w:val="berschrift3Zchn"/>
          <w:szCs w:val="20"/>
        </w:rPr>
        <w:br/>
      </w:r>
      <w:r w:rsidR="00AD3609" w:rsidRPr="00282593">
        <w:rPr>
          <w:szCs w:val="20"/>
        </w:rPr>
        <w:t xml:space="preserve">Das Projekt </w:t>
      </w:r>
      <w:r w:rsidR="00ED66BA" w:rsidRPr="00282593">
        <w:rPr>
          <w:szCs w:val="20"/>
        </w:rPr>
        <w:t>„</w:t>
      </w:r>
      <w:r w:rsidR="00AD3609" w:rsidRPr="00282593">
        <w:rPr>
          <w:szCs w:val="20"/>
        </w:rPr>
        <w:t xml:space="preserve">Katzensprung 2.0 - Aktiv für den Klimaschutz im </w:t>
      </w:r>
      <w:r w:rsidR="00282593">
        <w:rPr>
          <w:szCs w:val="20"/>
        </w:rPr>
        <w:t>D</w:t>
      </w:r>
      <w:r w:rsidR="00AD3609" w:rsidRPr="00282593">
        <w:rPr>
          <w:szCs w:val="20"/>
        </w:rPr>
        <w:t xml:space="preserve">eutschlandtourismus" wird vom Bundesministerium für Umwelt, Naturschutz und nukleare Sicherheit im Rahmen der Nationalen Klimaschutzinitiative gefördert. Das Vorhaben ist eine Fortführung </w:t>
      </w:r>
      <w:r w:rsidR="000F128B" w:rsidRPr="00282593">
        <w:rPr>
          <w:szCs w:val="20"/>
        </w:rPr>
        <w:t>des</w:t>
      </w:r>
      <w:r w:rsidR="00AD3609" w:rsidRPr="00282593">
        <w:rPr>
          <w:szCs w:val="20"/>
        </w:rPr>
        <w:t xml:space="preserve"> erfolgreichen Pilotprojektes </w:t>
      </w:r>
      <w:r w:rsidR="00ED66BA" w:rsidRPr="00282593">
        <w:rPr>
          <w:szCs w:val="20"/>
        </w:rPr>
        <w:t>„</w:t>
      </w:r>
      <w:r w:rsidR="00AD3609" w:rsidRPr="00282593">
        <w:rPr>
          <w:szCs w:val="20"/>
        </w:rPr>
        <w:t>Katzensprung. Kleine Wege. Große Erlebnisse"</w:t>
      </w:r>
      <w:r w:rsidR="005815AC" w:rsidRPr="00282593">
        <w:rPr>
          <w:szCs w:val="20"/>
        </w:rPr>
        <w:t xml:space="preserve"> und Verbundprojekt </w:t>
      </w:r>
      <w:r w:rsidR="001451BA" w:rsidRPr="00282593">
        <w:rPr>
          <w:szCs w:val="20"/>
        </w:rPr>
        <w:t>zwischen dem</w:t>
      </w:r>
      <w:r w:rsidR="005815AC" w:rsidRPr="00282593">
        <w:rPr>
          <w:szCs w:val="20"/>
        </w:rPr>
        <w:t xml:space="preserve"> Verband Deutscher Naturparke e.V., dem Institut für Nachhaltige Ernährung und Ernährungswirtschaft an der FH Münster, der Technische</w:t>
      </w:r>
      <w:r w:rsidR="001451BA" w:rsidRPr="00282593">
        <w:rPr>
          <w:szCs w:val="20"/>
        </w:rPr>
        <w:t>n</w:t>
      </w:r>
      <w:r w:rsidR="005815AC" w:rsidRPr="00282593">
        <w:rPr>
          <w:szCs w:val="20"/>
        </w:rPr>
        <w:t xml:space="preserve"> Universität Berlin – Institut für Berufliche Bildung und Arbeitslehre (TUB) sowie de</w:t>
      </w:r>
      <w:r w:rsidR="0045092E" w:rsidRPr="00282593">
        <w:rPr>
          <w:szCs w:val="20"/>
        </w:rPr>
        <w:t>s</w:t>
      </w:r>
      <w:r w:rsidR="005815AC" w:rsidRPr="00282593">
        <w:rPr>
          <w:szCs w:val="20"/>
        </w:rPr>
        <w:t xml:space="preserve"> Wuppertal Institut</w:t>
      </w:r>
      <w:r w:rsidR="0045092E" w:rsidRPr="00282593">
        <w:rPr>
          <w:szCs w:val="20"/>
        </w:rPr>
        <w:t>s</w:t>
      </w:r>
      <w:r w:rsidR="005815AC" w:rsidRPr="00282593">
        <w:rPr>
          <w:szCs w:val="20"/>
        </w:rPr>
        <w:t xml:space="preserve"> für Klima, Umwelt, Energie gGmbH.</w:t>
      </w:r>
    </w:p>
    <w:p w14:paraId="3D486C69" w14:textId="6F521F48" w:rsidR="0055780F" w:rsidRPr="00282593" w:rsidRDefault="0055780F" w:rsidP="00633D70">
      <w:pPr>
        <w:rPr>
          <w:noProof/>
          <w:szCs w:val="20"/>
        </w:rPr>
      </w:pPr>
    </w:p>
    <w:p w14:paraId="234F1D39" w14:textId="77777777" w:rsidR="00D808A6" w:rsidRPr="00282593" w:rsidRDefault="00D808A6" w:rsidP="00F76C4E">
      <w:pPr>
        <w:pStyle w:val="berschrift3"/>
        <w:rPr>
          <w:rStyle w:val="berschrift3Zchn"/>
          <w:b/>
          <w:bCs/>
          <w:szCs w:val="20"/>
        </w:rPr>
      </w:pPr>
      <w:r w:rsidRPr="00282593">
        <w:rPr>
          <w:rStyle w:val="berschrift3Zchn"/>
          <w:b/>
          <w:bCs/>
          <w:szCs w:val="20"/>
        </w:rPr>
        <w:t>Bildmaterial</w:t>
      </w:r>
    </w:p>
    <w:p w14:paraId="452CF447" w14:textId="64EF8C87" w:rsidR="00EE1DD5" w:rsidRPr="00D71ED2" w:rsidRDefault="00D808A6" w:rsidP="00EE1DD5">
      <w:pPr>
        <w:rPr>
          <w:szCs w:val="20"/>
        </w:rPr>
      </w:pPr>
      <w:r w:rsidRPr="00282593">
        <w:rPr>
          <w:szCs w:val="20"/>
        </w:rPr>
        <w:t xml:space="preserve">Bildrechte: </w:t>
      </w:r>
      <w:r w:rsidR="00447661" w:rsidRPr="00447661">
        <w:rPr>
          <w:szCs w:val="20"/>
        </w:rPr>
        <w:t>Naturpark Neckartal-Odenwald e.V.</w:t>
      </w:r>
    </w:p>
    <w:p w14:paraId="09548F0E" w14:textId="1CDEF04E" w:rsidR="00EE1DD5" w:rsidRPr="00410DFA" w:rsidRDefault="00D808A6" w:rsidP="00D808A6">
      <w:pPr>
        <w:rPr>
          <w:szCs w:val="20"/>
        </w:rPr>
      </w:pPr>
      <w:r w:rsidRPr="00D71ED2">
        <w:rPr>
          <w:szCs w:val="20"/>
        </w:rPr>
        <w:t xml:space="preserve">Bildunterschrift: </w:t>
      </w:r>
      <w:r w:rsidR="00410DFA" w:rsidRPr="00D71ED2">
        <w:rPr>
          <w:szCs w:val="20"/>
        </w:rPr>
        <w:t xml:space="preserve">Über die Website </w:t>
      </w:r>
      <w:hyperlink r:id="rId22" w:history="1">
        <w:r w:rsidR="00D71ED2" w:rsidRPr="00D71ED2">
          <w:rPr>
            <w:rStyle w:val="Hyperlink"/>
            <w:color w:val="auto"/>
            <w:szCs w:val="20"/>
          </w:rPr>
          <w:t>www.katzensprung-deutschland.de</w:t>
        </w:r>
      </w:hyperlink>
      <w:r w:rsidR="00410DFA" w:rsidRPr="00410DFA">
        <w:rPr>
          <w:szCs w:val="20"/>
        </w:rPr>
        <w:t xml:space="preserve"> lassen sich einige Angebote finden, die sich für ein Mikroabenteuer direkt vor der Haustür eignen. Außerdem sind sie garantiert klimaschonend.</w:t>
      </w:r>
    </w:p>
    <w:p w14:paraId="0DC7A72F" w14:textId="52399411" w:rsidR="00D808A6" w:rsidRPr="00282593" w:rsidRDefault="00D808A6" w:rsidP="00D808A6">
      <w:pPr>
        <w:rPr>
          <w:szCs w:val="20"/>
        </w:rPr>
      </w:pPr>
      <w:r w:rsidRPr="00282593">
        <w:rPr>
          <w:szCs w:val="20"/>
        </w:rPr>
        <w:t xml:space="preserve">Weiteres Bildmaterial zum Projekt finden Sie hier: </w:t>
      </w:r>
      <w:hyperlink r:id="rId23" w:history="1">
        <w:r w:rsidR="0042049F" w:rsidRPr="00282593">
          <w:rPr>
            <w:rStyle w:val="Hyperlink"/>
            <w:color w:val="auto"/>
            <w:szCs w:val="20"/>
          </w:rPr>
          <w:t>www.katzensprung-deutschland.de/information/presse/pressebilder/</w:t>
        </w:r>
      </w:hyperlink>
      <w:r w:rsidR="00EE1DD5" w:rsidRPr="00282593">
        <w:rPr>
          <w:rStyle w:val="Hyperlink"/>
          <w:color w:val="auto"/>
          <w:szCs w:val="20"/>
        </w:rPr>
        <w:t xml:space="preserve">  </w:t>
      </w:r>
    </w:p>
    <w:p w14:paraId="3FFFF4B6" w14:textId="60904CC6" w:rsidR="0055780F" w:rsidRPr="00282593" w:rsidRDefault="0055780F" w:rsidP="00633D70">
      <w:pPr>
        <w:rPr>
          <w:noProof/>
          <w:szCs w:val="20"/>
        </w:rPr>
      </w:pPr>
    </w:p>
    <w:p w14:paraId="4843779B" w14:textId="77777777" w:rsidR="00F76C4E" w:rsidRPr="00282593" w:rsidRDefault="0024500C" w:rsidP="00F76C4E">
      <w:pPr>
        <w:pStyle w:val="berschrift3"/>
        <w:rPr>
          <w:szCs w:val="20"/>
        </w:rPr>
      </w:pPr>
      <w:r w:rsidRPr="00282593">
        <w:rPr>
          <w:szCs w:val="20"/>
        </w:rPr>
        <w:t>Pressebüro Katzensprung</w:t>
      </w:r>
    </w:p>
    <w:p w14:paraId="08EF6008" w14:textId="441A1850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fairkehr Verlags GmbH</w:t>
      </w:r>
      <w:r w:rsidRPr="00282593">
        <w:rPr>
          <w:szCs w:val="20"/>
        </w:rPr>
        <w:br/>
        <w:t>Obere Wilhelmstraße 32 · 53225 Bonn</w:t>
      </w:r>
      <w:r w:rsidRPr="00282593">
        <w:rPr>
          <w:szCs w:val="20"/>
        </w:rPr>
        <w:br/>
        <w:t>Tel. +49 (0)228 98585-65</w:t>
      </w:r>
      <w:r w:rsidRPr="00282593">
        <w:rPr>
          <w:szCs w:val="20"/>
        </w:rPr>
        <w:br/>
      </w:r>
      <w:r w:rsidR="00E82084" w:rsidRPr="00282593">
        <w:rPr>
          <w:szCs w:val="20"/>
        </w:rPr>
        <w:t>E-Mail</w:t>
      </w:r>
      <w:r w:rsidRPr="00282593">
        <w:rPr>
          <w:szCs w:val="20"/>
        </w:rPr>
        <w:t xml:space="preserve">: </w:t>
      </w:r>
      <w:hyperlink r:id="rId24" w:history="1">
        <w:r w:rsidRPr="00282593">
          <w:rPr>
            <w:szCs w:val="20"/>
            <w:u w:val="single"/>
          </w:rPr>
          <w:t>presse@katzensprung-deutschland.de</w:t>
        </w:r>
      </w:hyperlink>
    </w:p>
    <w:p w14:paraId="6243BAD7" w14:textId="0BDB9E83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Besuchen Sie uns auch online!</w:t>
      </w:r>
      <w:r w:rsidRPr="00282593">
        <w:rPr>
          <w:szCs w:val="20"/>
        </w:rPr>
        <w:br/>
        <w:t xml:space="preserve">Unsere </w:t>
      </w:r>
      <w:r w:rsidRPr="00713E57">
        <w:rPr>
          <w:szCs w:val="20"/>
        </w:rPr>
        <w:t>Website: </w:t>
      </w:r>
      <w:hyperlink r:id="rId25" w:tgtFrame="T3O27JOdEZ_kPnS87AvOIEq" w:history="1">
        <w:r w:rsidRPr="00713E57">
          <w:rPr>
            <w:szCs w:val="20"/>
          </w:rPr>
          <w:t>www.katzensprung-deutschland.de</w:t>
        </w:r>
      </w:hyperlink>
      <w:r w:rsidRPr="00713E57">
        <w:rPr>
          <w:szCs w:val="20"/>
        </w:rPr>
        <w:br/>
        <w:t>Facebook</w:t>
      </w:r>
      <w:r w:rsidR="00713E57" w:rsidRPr="00713E57">
        <w:rPr>
          <w:szCs w:val="20"/>
        </w:rPr>
        <w:t xml:space="preserve">: </w:t>
      </w:r>
      <w:hyperlink r:id="rId26" w:history="1">
        <w:r w:rsidR="00713E57" w:rsidRPr="00713E57">
          <w:rPr>
            <w:rStyle w:val="Hyperlink"/>
            <w:color w:val="auto"/>
            <w:szCs w:val="20"/>
            <w:u w:val="none"/>
          </w:rPr>
          <w:t>www.facebook.com/katzensprungdeutschland.de</w:t>
        </w:r>
        <w:r w:rsidR="00713E57" w:rsidRPr="00713E57">
          <w:rPr>
            <w:rStyle w:val="Hyperlink"/>
            <w:color w:val="auto"/>
            <w:szCs w:val="20"/>
            <w:u w:val="none"/>
          </w:rPr>
          <w:br/>
        </w:r>
      </w:hyperlink>
      <w:r w:rsidRPr="00713E57">
        <w:rPr>
          <w:szCs w:val="20"/>
        </w:rPr>
        <w:t xml:space="preserve">Instagram: </w:t>
      </w:r>
      <w:hyperlink r:id="rId27" w:history="1">
        <w:r w:rsidR="00713E57" w:rsidRPr="00713E57">
          <w:rPr>
            <w:rStyle w:val="Hyperlink"/>
            <w:color w:val="auto"/>
            <w:szCs w:val="20"/>
            <w:u w:val="none"/>
          </w:rPr>
          <w:t>www.instagram.com/katzensprung_de/</w:t>
        </w:r>
      </w:hyperlink>
      <w:r w:rsidRPr="00282593">
        <w:rPr>
          <w:szCs w:val="20"/>
        </w:rPr>
        <w:br/>
        <w:t xml:space="preserve">Twitter: </w:t>
      </w:r>
      <w:hyperlink r:id="rId28" w:tgtFrame="pQhSMuZgbjZHkdgDN150gQH" w:history="1">
        <w:r w:rsidRPr="00282593">
          <w:rPr>
            <w:szCs w:val="20"/>
          </w:rPr>
          <w:t>twitter.com/katzensprung_de</w:t>
        </w:r>
      </w:hyperlink>
      <w:r w:rsidRPr="00282593">
        <w:rPr>
          <w:szCs w:val="20"/>
        </w:rPr>
        <w:t> </w:t>
      </w:r>
    </w:p>
    <w:p w14:paraId="5B63C330" w14:textId="77777777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Sitz: Bonn - HRB 4546 Bonn</w:t>
      </w:r>
    </w:p>
    <w:p w14:paraId="1D43F6A9" w14:textId="77777777" w:rsidR="0024500C" w:rsidRPr="00282593" w:rsidRDefault="0024500C" w:rsidP="0024500C">
      <w:pPr>
        <w:rPr>
          <w:szCs w:val="20"/>
        </w:rPr>
      </w:pPr>
      <w:r w:rsidRPr="00282593">
        <w:rPr>
          <w:szCs w:val="20"/>
        </w:rPr>
        <w:t>Geschäftsführung: Michaela Mohrhardt und Regine Gwinner</w:t>
      </w:r>
    </w:p>
    <w:p w14:paraId="1ADE2930" w14:textId="77777777" w:rsidR="0024500C" w:rsidRDefault="0024500C" w:rsidP="00633D70">
      <w:pPr>
        <w:rPr>
          <w:noProof/>
        </w:rPr>
      </w:pPr>
    </w:p>
    <w:sectPr w:rsidR="0024500C" w:rsidSect="00E34E79">
      <w:headerReference w:type="default" r:id="rId29"/>
      <w:footerReference w:type="default" r:id="rId30"/>
      <w:headerReference w:type="first" r:id="rId31"/>
      <w:footerReference w:type="first" r:id="rId32"/>
      <w:pgSz w:w="11900" w:h="16840"/>
      <w:pgMar w:top="1502" w:right="3253" w:bottom="1134" w:left="1278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91F0E" w14:textId="77777777" w:rsidR="001C7568" w:rsidRDefault="001C7568" w:rsidP="00EA7AA4">
      <w:pPr>
        <w:spacing w:line="240" w:lineRule="auto"/>
      </w:pPr>
      <w:r>
        <w:separator/>
      </w:r>
    </w:p>
  </w:endnote>
  <w:endnote w:type="continuationSeparator" w:id="0">
    <w:p w14:paraId="30D78520" w14:textId="77777777" w:rsidR="001C7568" w:rsidRDefault="001C7568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 Light">
    <w:altName w:val="Trebuchet MS"/>
    <w:panose1 w:val="020B0403030101060003"/>
    <w:charset w:val="00"/>
    <w:family w:val="swiss"/>
    <w:pitch w:val="variable"/>
    <w:sig w:usb0="A00002FF" w:usb1="5000205B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altName w:val="Trebuchet MS"/>
    <w:panose1 w:val="020B0003030101060003"/>
    <w:charset w:val="00"/>
    <w:family w:val="swiss"/>
    <w:pitch w:val="variable"/>
    <w:sig w:usb0="A00002BF" w:usb1="5000005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tional Text Light">
    <w:altName w:val="Calibri"/>
    <w:panose1 w:val="00000000000000000000"/>
    <w:charset w:val="00"/>
    <w:family w:val="modern"/>
    <w:notTrueType/>
    <w:pitch w:val="variable"/>
    <w:sig w:usb0="00000007" w:usb1="00000023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EDA39" w14:textId="14584BDC" w:rsidR="00D808A6" w:rsidRDefault="00D808A6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A62FE55" wp14:editId="0B387C54">
              <wp:simplePos x="0" y="0"/>
              <wp:positionH relativeFrom="column">
                <wp:posOffset>-76200</wp:posOffset>
              </wp:positionH>
              <wp:positionV relativeFrom="paragraph">
                <wp:posOffset>-543560</wp:posOffset>
              </wp:positionV>
              <wp:extent cx="2803525" cy="844550"/>
              <wp:effectExtent l="0" t="0" r="0" b="0"/>
              <wp:wrapTight wrapText="bothSides">
                <wp:wrapPolygon edited="0">
                  <wp:start x="0" y="974"/>
                  <wp:lineTo x="0" y="20950"/>
                  <wp:lineTo x="10714" y="20950"/>
                  <wp:lineTo x="10714" y="17540"/>
                  <wp:lineTo x="15264" y="17540"/>
                  <wp:lineTo x="20108" y="13642"/>
                  <wp:lineTo x="20255" y="6821"/>
                  <wp:lineTo x="17906" y="4872"/>
                  <wp:lineTo x="10714" y="974"/>
                  <wp:lineTo x="0" y="974"/>
                </wp:wrapPolygon>
              </wp:wrapTight>
              <wp:docPr id="8" name="Gruppieren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3525" cy="844550"/>
                        <a:chOff x="0" y="0"/>
                        <a:chExt cx="2803525" cy="844550"/>
                      </a:xfrm>
                    </wpg:grpSpPr>
                    <pic:pic xmlns:pic="http://schemas.openxmlformats.org/drawingml/2006/picture">
                      <pic:nvPicPr>
                        <pic:cNvPr id="12" name="Grafik 12" descr="Ein Bild, das Tex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8580"/>
                          <a:ext cx="138049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Grafik 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00" y="0"/>
                          <a:ext cx="147002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1B3BD28B" id="Gruppieren 8" o:spid="_x0000_s1026" style="position:absolute;margin-left:-6pt;margin-top:-42.8pt;width:220.75pt;height:66.5pt;z-index:251662336;mso-width-relative:margin;mso-height-relative:margin" coordsize="28035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AAAFREAAgAAAAAAAAVEQACAAAAAABA&#10;RQSAAAAAAAAAUBEBIAAAAAAAAFREAAgAAAAAAAAVEQACAAAAAABARQSAAAAAAAAAUBEBIAAAAAAA&#10;AFREAAgAAAAAAAAVEQACAAAAAABARQSAAAAAAAAAUBEBIAAAAAAAAFREAAgAAAAAAAAVEQACAAAA&#10;AABAR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2" o:spid="_x0000_s1027" type="#_x0000_t75" alt="Ein Bild, das Text enthält.&#10;&#10;Automatisch generierte Beschreibung" style="position:absolute;top:685;width:13804;height:7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">
                <v:imagedata r:id="rId3" o:title="Ein Bild, das Text enthält"/>
              </v:shape>
              <v:shape id="Grafik 13" o:spid="_x0000_s1028" type="#_x0000_t75" style="position:absolute;left:13335;width:14700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">
                <v:imagedata r:id="rId4" o:title=""/>
              </v:shape>
              <w10:wrap type="tigh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7F4C" w14:textId="17AA81EA" w:rsidR="007C1D13" w:rsidRDefault="00AD3609" w:rsidP="00FA121E">
    <w:pPr>
      <w:pStyle w:val="Fuzeil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46B6EB" wp14:editId="78F963F6">
              <wp:simplePos x="0" y="0"/>
              <wp:positionH relativeFrom="column">
                <wp:posOffset>-87630</wp:posOffset>
              </wp:positionH>
              <wp:positionV relativeFrom="paragraph">
                <wp:posOffset>-548005</wp:posOffset>
              </wp:positionV>
              <wp:extent cx="2803525" cy="844550"/>
              <wp:effectExtent l="0" t="0" r="0" b="0"/>
              <wp:wrapTight wrapText="bothSides">
                <wp:wrapPolygon edited="0">
                  <wp:start x="0" y="974"/>
                  <wp:lineTo x="0" y="20950"/>
                  <wp:lineTo x="10714" y="20950"/>
                  <wp:lineTo x="10714" y="17540"/>
                  <wp:lineTo x="15264" y="17540"/>
                  <wp:lineTo x="20108" y="13642"/>
                  <wp:lineTo x="20255" y="6821"/>
                  <wp:lineTo x="17906" y="4872"/>
                  <wp:lineTo x="10714" y="974"/>
                  <wp:lineTo x="0" y="974"/>
                </wp:wrapPolygon>
              </wp:wrapTight>
              <wp:docPr id="11" name="Gruppieren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3525" cy="844550"/>
                        <a:chOff x="0" y="0"/>
                        <a:chExt cx="2803525" cy="844550"/>
                      </a:xfrm>
                    </wpg:grpSpPr>
                    <pic:pic xmlns:pic="http://schemas.openxmlformats.org/drawingml/2006/picture">
                      <pic:nvPicPr>
                        <pic:cNvPr id="9" name="Grafik 9" descr="Ein Bild, das Tex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8580"/>
                          <a:ext cx="138049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Grafik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00" y="0"/>
                          <a:ext cx="147002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13ACE5DB" id="Gruppieren 11" o:spid="_x0000_s1026" style="position:absolute;margin-left:-6.9pt;margin-top:-43.15pt;width:220.75pt;height:66.5pt;z-index:251660288;mso-width-relative:margin;mso-height-relative:margin" coordsize="28035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9" o:spid="_x0000_s1027" type="#_x0000_t75" alt="Ein Bild, das Text enthält.&#10;&#10;Automatisch generierte Beschreibung" style="position:absolute;top:685;width:13804;height:7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">
                <v:imagedata r:id="rId3" o:title="Ein Bild, das Text enthält"/>
              </v:shape>
              <v:shape id="Grafik 10" o:spid="_x0000_s1028" type="#_x0000_t75" style="position:absolute;left:13335;width:14700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">
                <v:imagedata r:id="rId4" o:title=""/>
              </v:shape>
              <w10:wrap type="tigh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10644" w14:textId="77777777" w:rsidR="001C7568" w:rsidRDefault="001C7568" w:rsidP="00EA7AA4">
      <w:pPr>
        <w:spacing w:line="240" w:lineRule="auto"/>
      </w:pPr>
      <w:r>
        <w:separator/>
      </w:r>
    </w:p>
  </w:footnote>
  <w:footnote w:type="continuationSeparator" w:id="0">
    <w:p w14:paraId="70B9DF21" w14:textId="77777777" w:rsidR="001C7568" w:rsidRDefault="001C7568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DD250" w14:textId="77777777" w:rsidR="00EA7AA4" w:rsidRDefault="00166112" w:rsidP="00CF169C">
    <w:pPr>
      <w:pStyle w:val="berschrift3"/>
    </w:pPr>
    <w:r>
      <w:rPr>
        <w:noProof/>
      </w:rPr>
      <w:drawing>
        <wp:anchor distT="0" distB="0" distL="114300" distR="114300" simplePos="0" relativeHeight="251656192" behindDoc="0" locked="0" layoutInCell="1" allowOverlap="1" wp14:anchorId="2C969CC1" wp14:editId="52F626DE">
          <wp:simplePos x="0" y="0"/>
          <wp:positionH relativeFrom="column">
            <wp:posOffset>4610735</wp:posOffset>
          </wp:positionH>
          <wp:positionV relativeFrom="paragraph">
            <wp:posOffset>-234950</wp:posOffset>
          </wp:positionV>
          <wp:extent cx="1797050" cy="717550"/>
          <wp:effectExtent l="0" t="0" r="6350" b="0"/>
          <wp:wrapNone/>
          <wp:docPr id="53" name="Bild 14" descr="Beschreibung: 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 descr="Beschreibung: 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3905" w14:textId="77C1C014" w:rsidR="0055780F" w:rsidRDefault="001E6589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041109F0" wp14:editId="7428F1FA">
          <wp:simplePos x="0" y="0"/>
          <wp:positionH relativeFrom="column">
            <wp:posOffset>4551045</wp:posOffset>
          </wp:positionH>
          <wp:positionV relativeFrom="paragraph">
            <wp:posOffset>-363855</wp:posOffset>
          </wp:positionV>
          <wp:extent cx="2197100" cy="1441450"/>
          <wp:effectExtent l="0" t="0" r="0" b="6350"/>
          <wp:wrapSquare wrapText="bothSides"/>
          <wp:docPr id="5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46"/>
                  <a:stretch/>
                </pic:blipFill>
                <pic:spPr bwMode="auto">
                  <a:xfrm>
                    <a:off x="0" y="0"/>
                    <a:ext cx="219710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1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02D9C4" wp14:editId="5EF2BB7F">
              <wp:simplePos x="0" y="0"/>
              <wp:positionH relativeFrom="column">
                <wp:posOffset>-276860</wp:posOffset>
              </wp:positionH>
              <wp:positionV relativeFrom="paragraph">
                <wp:posOffset>64135</wp:posOffset>
              </wp:positionV>
              <wp:extent cx="3362960" cy="492760"/>
              <wp:effectExtent l="0" t="0" r="0" b="0"/>
              <wp:wrapThrough wrapText="bothSides">
                <wp:wrapPolygon edited="0">
                  <wp:start x="163" y="0"/>
                  <wp:lineTo x="163" y="20041"/>
                  <wp:lineTo x="21208" y="20041"/>
                  <wp:lineTo x="21208" y="0"/>
                  <wp:lineTo x="163" y="0"/>
                </wp:wrapPolygon>
              </wp:wrapThrough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6296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15F8282" w14:textId="77777777" w:rsidR="00B61452" w:rsidRPr="00B61452" w:rsidRDefault="00B61452" w:rsidP="00B61452">
                          <w:pP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</w:pPr>
                          <w:r w:rsidRPr="00B61452"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02D9C4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-21.8pt;margin-top:5.05pt;width:264.8pt;height:3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" filled="f" stroked="f">
              <v:textbox>
                <w:txbxContent>
                  <w:p w14:paraId="415F8282" w14:textId="77777777" w:rsidR="00B61452" w:rsidRPr="00B61452" w:rsidRDefault="00B61452" w:rsidP="00B61452">
                    <w:pP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</w:pPr>
                    <w:r w:rsidRPr="00B61452"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Pressemitteilung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2857"/>
    <w:multiLevelType w:val="hybridMultilevel"/>
    <w:tmpl w:val="6778DF6C"/>
    <w:lvl w:ilvl="0" w:tplc="A11AF1F8">
      <w:start w:val="26"/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54218"/>
    <w:multiLevelType w:val="hybridMultilevel"/>
    <w:tmpl w:val="E9D4247A"/>
    <w:lvl w:ilvl="0" w:tplc="6EE48782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B64BB"/>
    <w:multiLevelType w:val="hybridMultilevel"/>
    <w:tmpl w:val="1A76963A"/>
    <w:lvl w:ilvl="0" w:tplc="BD0850B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85F16"/>
    <w:multiLevelType w:val="hybridMultilevel"/>
    <w:tmpl w:val="01C8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75244"/>
    <w:multiLevelType w:val="hybridMultilevel"/>
    <w:tmpl w:val="83D85A88"/>
    <w:lvl w:ilvl="0" w:tplc="D394732A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B5EA5"/>
    <w:multiLevelType w:val="hybridMultilevel"/>
    <w:tmpl w:val="61CC6316"/>
    <w:lvl w:ilvl="0" w:tplc="FECCA2CE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14BF0"/>
    <w:multiLevelType w:val="hybridMultilevel"/>
    <w:tmpl w:val="9112C7B2"/>
    <w:lvl w:ilvl="0" w:tplc="B6B0F51A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043701">
    <w:abstractNumId w:val="0"/>
  </w:num>
  <w:num w:numId="2" w16cid:durableId="954364122">
    <w:abstractNumId w:val="4"/>
  </w:num>
  <w:num w:numId="3" w16cid:durableId="1000499935">
    <w:abstractNumId w:val="1"/>
  </w:num>
  <w:num w:numId="4" w16cid:durableId="615604013">
    <w:abstractNumId w:val="5"/>
  </w:num>
  <w:num w:numId="5" w16cid:durableId="2101948891">
    <w:abstractNumId w:val="6"/>
  </w:num>
  <w:num w:numId="6" w16cid:durableId="1185899475">
    <w:abstractNumId w:val="2"/>
  </w:num>
  <w:num w:numId="7" w16cid:durableId="2039818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667"/>
    <w:rsid w:val="00001709"/>
    <w:rsid w:val="000169CC"/>
    <w:rsid w:val="00024C09"/>
    <w:rsid w:val="00032826"/>
    <w:rsid w:val="00037257"/>
    <w:rsid w:val="00045578"/>
    <w:rsid w:val="0008186A"/>
    <w:rsid w:val="000873C6"/>
    <w:rsid w:val="000879FB"/>
    <w:rsid w:val="00091934"/>
    <w:rsid w:val="0009487A"/>
    <w:rsid w:val="00097EE6"/>
    <w:rsid w:val="000A0CE0"/>
    <w:rsid w:val="000A1FEF"/>
    <w:rsid w:val="000B0AB8"/>
    <w:rsid w:val="000D264B"/>
    <w:rsid w:val="000D39C6"/>
    <w:rsid w:val="000F128B"/>
    <w:rsid w:val="000F698E"/>
    <w:rsid w:val="00101970"/>
    <w:rsid w:val="0010587D"/>
    <w:rsid w:val="00105B44"/>
    <w:rsid w:val="00105EB9"/>
    <w:rsid w:val="00135AF3"/>
    <w:rsid w:val="001451BA"/>
    <w:rsid w:val="00162219"/>
    <w:rsid w:val="0016540B"/>
    <w:rsid w:val="00166112"/>
    <w:rsid w:val="0018410F"/>
    <w:rsid w:val="00186B01"/>
    <w:rsid w:val="001A1DC8"/>
    <w:rsid w:val="001B3D14"/>
    <w:rsid w:val="001C7568"/>
    <w:rsid w:val="001E6589"/>
    <w:rsid w:val="001F20C5"/>
    <w:rsid w:val="001F5EEA"/>
    <w:rsid w:val="00205DDA"/>
    <w:rsid w:val="00227C72"/>
    <w:rsid w:val="00235312"/>
    <w:rsid w:val="0024500C"/>
    <w:rsid w:val="00266631"/>
    <w:rsid w:val="00270398"/>
    <w:rsid w:val="00274C07"/>
    <w:rsid w:val="0028212D"/>
    <w:rsid w:val="00282593"/>
    <w:rsid w:val="002871BC"/>
    <w:rsid w:val="002877D7"/>
    <w:rsid w:val="00295EA0"/>
    <w:rsid w:val="002C64EC"/>
    <w:rsid w:val="002D0F44"/>
    <w:rsid w:val="002E20F2"/>
    <w:rsid w:val="002E38E3"/>
    <w:rsid w:val="002F1AAA"/>
    <w:rsid w:val="002F79F6"/>
    <w:rsid w:val="00313222"/>
    <w:rsid w:val="00324883"/>
    <w:rsid w:val="00343825"/>
    <w:rsid w:val="0036012C"/>
    <w:rsid w:val="003644A0"/>
    <w:rsid w:val="0036607B"/>
    <w:rsid w:val="003719EC"/>
    <w:rsid w:val="003E5647"/>
    <w:rsid w:val="003F0979"/>
    <w:rsid w:val="003F0BE2"/>
    <w:rsid w:val="0040110E"/>
    <w:rsid w:val="0040564A"/>
    <w:rsid w:val="00410DFA"/>
    <w:rsid w:val="00415AAB"/>
    <w:rsid w:val="0042049F"/>
    <w:rsid w:val="004302CD"/>
    <w:rsid w:val="00433CC5"/>
    <w:rsid w:val="00437EAC"/>
    <w:rsid w:val="00444C19"/>
    <w:rsid w:val="00447661"/>
    <w:rsid w:val="0045092E"/>
    <w:rsid w:val="004514F8"/>
    <w:rsid w:val="00461B38"/>
    <w:rsid w:val="00471D7E"/>
    <w:rsid w:val="004742EC"/>
    <w:rsid w:val="00475A8D"/>
    <w:rsid w:val="0048493E"/>
    <w:rsid w:val="00484C8B"/>
    <w:rsid w:val="004A1B8B"/>
    <w:rsid w:val="004A4E0F"/>
    <w:rsid w:val="004E31F0"/>
    <w:rsid w:val="004E7AA9"/>
    <w:rsid w:val="00504BC4"/>
    <w:rsid w:val="00524459"/>
    <w:rsid w:val="0055780F"/>
    <w:rsid w:val="005815AC"/>
    <w:rsid w:val="0059078C"/>
    <w:rsid w:val="00591150"/>
    <w:rsid w:val="005934BF"/>
    <w:rsid w:val="005A2AC2"/>
    <w:rsid w:val="005A6809"/>
    <w:rsid w:val="005B33F0"/>
    <w:rsid w:val="005D11D5"/>
    <w:rsid w:val="005D2E3F"/>
    <w:rsid w:val="005E43A8"/>
    <w:rsid w:val="005E761E"/>
    <w:rsid w:val="00614550"/>
    <w:rsid w:val="00614914"/>
    <w:rsid w:val="0062556A"/>
    <w:rsid w:val="00630F9C"/>
    <w:rsid w:val="00633D70"/>
    <w:rsid w:val="0064552C"/>
    <w:rsid w:val="006658FD"/>
    <w:rsid w:val="0067032F"/>
    <w:rsid w:val="006730AC"/>
    <w:rsid w:val="006B7850"/>
    <w:rsid w:val="006E103F"/>
    <w:rsid w:val="006E57BB"/>
    <w:rsid w:val="006F590E"/>
    <w:rsid w:val="006F6C2B"/>
    <w:rsid w:val="0071094F"/>
    <w:rsid w:val="00710B9F"/>
    <w:rsid w:val="00713E57"/>
    <w:rsid w:val="007203E9"/>
    <w:rsid w:val="007307CB"/>
    <w:rsid w:val="00736E81"/>
    <w:rsid w:val="00751A52"/>
    <w:rsid w:val="00754E2E"/>
    <w:rsid w:val="0075760F"/>
    <w:rsid w:val="00761307"/>
    <w:rsid w:val="007673A0"/>
    <w:rsid w:val="007720A7"/>
    <w:rsid w:val="00780380"/>
    <w:rsid w:val="00793B5E"/>
    <w:rsid w:val="007C1D13"/>
    <w:rsid w:val="007D1933"/>
    <w:rsid w:val="007D3A6C"/>
    <w:rsid w:val="00823FD6"/>
    <w:rsid w:val="00840C92"/>
    <w:rsid w:val="00844179"/>
    <w:rsid w:val="008511BF"/>
    <w:rsid w:val="008756F0"/>
    <w:rsid w:val="00881686"/>
    <w:rsid w:val="008B541C"/>
    <w:rsid w:val="008C7CAD"/>
    <w:rsid w:val="008D5E68"/>
    <w:rsid w:val="008F235C"/>
    <w:rsid w:val="008F4DEC"/>
    <w:rsid w:val="00907CAF"/>
    <w:rsid w:val="00917803"/>
    <w:rsid w:val="00923BE3"/>
    <w:rsid w:val="00944EE3"/>
    <w:rsid w:val="009519A6"/>
    <w:rsid w:val="00951B41"/>
    <w:rsid w:val="009574D9"/>
    <w:rsid w:val="009606F7"/>
    <w:rsid w:val="009623A2"/>
    <w:rsid w:val="00965DFF"/>
    <w:rsid w:val="00967421"/>
    <w:rsid w:val="0097484A"/>
    <w:rsid w:val="009A7589"/>
    <w:rsid w:val="009D3FAF"/>
    <w:rsid w:val="009F1667"/>
    <w:rsid w:val="009F374F"/>
    <w:rsid w:val="00A160E6"/>
    <w:rsid w:val="00A522B6"/>
    <w:rsid w:val="00A52E79"/>
    <w:rsid w:val="00A538F5"/>
    <w:rsid w:val="00A5723C"/>
    <w:rsid w:val="00A60F79"/>
    <w:rsid w:val="00A70258"/>
    <w:rsid w:val="00A878E7"/>
    <w:rsid w:val="00AC432C"/>
    <w:rsid w:val="00AD3609"/>
    <w:rsid w:val="00AE2B24"/>
    <w:rsid w:val="00AE7506"/>
    <w:rsid w:val="00B219A9"/>
    <w:rsid w:val="00B61452"/>
    <w:rsid w:val="00B63B07"/>
    <w:rsid w:val="00B72FD3"/>
    <w:rsid w:val="00B81A51"/>
    <w:rsid w:val="00B86562"/>
    <w:rsid w:val="00B903E8"/>
    <w:rsid w:val="00BB0F24"/>
    <w:rsid w:val="00BC0025"/>
    <w:rsid w:val="00BD08D5"/>
    <w:rsid w:val="00BD2A60"/>
    <w:rsid w:val="00BE020A"/>
    <w:rsid w:val="00BE7D10"/>
    <w:rsid w:val="00BF3058"/>
    <w:rsid w:val="00C01AEA"/>
    <w:rsid w:val="00C41D26"/>
    <w:rsid w:val="00C559A7"/>
    <w:rsid w:val="00C60450"/>
    <w:rsid w:val="00CB0F1A"/>
    <w:rsid w:val="00CB16AB"/>
    <w:rsid w:val="00CB296D"/>
    <w:rsid w:val="00CB703C"/>
    <w:rsid w:val="00CD3FFE"/>
    <w:rsid w:val="00CD7A4C"/>
    <w:rsid w:val="00CF09FC"/>
    <w:rsid w:val="00CF169C"/>
    <w:rsid w:val="00D00951"/>
    <w:rsid w:val="00D13736"/>
    <w:rsid w:val="00D24F4D"/>
    <w:rsid w:val="00D655E2"/>
    <w:rsid w:val="00D71ED2"/>
    <w:rsid w:val="00D7445F"/>
    <w:rsid w:val="00D808A6"/>
    <w:rsid w:val="00DA5CDE"/>
    <w:rsid w:val="00DB03E6"/>
    <w:rsid w:val="00DB3EEA"/>
    <w:rsid w:val="00DE4D47"/>
    <w:rsid w:val="00DE6513"/>
    <w:rsid w:val="00DE7D77"/>
    <w:rsid w:val="00DF7B10"/>
    <w:rsid w:val="00E05B67"/>
    <w:rsid w:val="00E11B92"/>
    <w:rsid w:val="00E12EAE"/>
    <w:rsid w:val="00E21F58"/>
    <w:rsid w:val="00E26457"/>
    <w:rsid w:val="00E34E79"/>
    <w:rsid w:val="00E3713F"/>
    <w:rsid w:val="00E42D7B"/>
    <w:rsid w:val="00E4729A"/>
    <w:rsid w:val="00E676B9"/>
    <w:rsid w:val="00E74C19"/>
    <w:rsid w:val="00E771A1"/>
    <w:rsid w:val="00E82084"/>
    <w:rsid w:val="00E96FBE"/>
    <w:rsid w:val="00EA7AA4"/>
    <w:rsid w:val="00ED66BA"/>
    <w:rsid w:val="00EE1DD5"/>
    <w:rsid w:val="00EF7D1C"/>
    <w:rsid w:val="00F01978"/>
    <w:rsid w:val="00F04392"/>
    <w:rsid w:val="00F044E0"/>
    <w:rsid w:val="00F26D3B"/>
    <w:rsid w:val="00F27FAD"/>
    <w:rsid w:val="00F3797D"/>
    <w:rsid w:val="00F44E1B"/>
    <w:rsid w:val="00F72F4E"/>
    <w:rsid w:val="00F7581E"/>
    <w:rsid w:val="00F76C4E"/>
    <w:rsid w:val="00FA121E"/>
    <w:rsid w:val="00FA20C2"/>
    <w:rsid w:val="00FA2A1E"/>
    <w:rsid w:val="00FB7F6A"/>
    <w:rsid w:val="00FD54C0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B41489"/>
  <w14:defaultImageDpi w14:val="300"/>
  <w15:docId w15:val="{031B491A-E0BC-4987-B360-C89F5455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1E6589"/>
    <w:pPr>
      <w:widowControl w:val="0"/>
      <w:spacing w:before="480"/>
      <w:ind w:right="-569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F76C4E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rsid w:val="00EA7AA4"/>
  </w:style>
  <w:style w:type="character" w:customStyle="1" w:styleId="berschrift1Zchn">
    <w:name w:val="Überschrift 1 Zchn"/>
    <w:link w:val="berschrift1"/>
    <w:uiPriority w:val="9"/>
    <w:rsid w:val="001E6589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7AA4"/>
  </w:style>
  <w:style w:type="paragraph" w:styleId="Fuzeile">
    <w:name w:val="footer"/>
    <w:basedOn w:val="Standard"/>
    <w:link w:val="Fu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7AA4"/>
  </w:style>
  <w:style w:type="character" w:customStyle="1" w:styleId="KeinLeerraumZchn">
    <w:name w:val="Kein Leerraum Zch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chn">
    <w:name w:val="Überschrift 3 Zchn"/>
    <w:link w:val="berschrift3"/>
    <w:uiPriority w:val="9"/>
    <w:rsid w:val="00F76C4E"/>
    <w:rPr>
      <w:rFonts w:ascii="Raleway" w:eastAsia="MS Gothic" w:hAnsi="Raleway"/>
      <w:b/>
      <w:bCs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character" w:styleId="Hyperlink">
    <w:name w:val="Hyperlink"/>
    <w:uiPriority w:val="99"/>
    <w:unhideWhenUsed/>
    <w:rsid w:val="00274C07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A12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A121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A121E"/>
    <w:rPr>
      <w:rFonts w:ascii="Raleway Light" w:hAnsi="Raleway Ligh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12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121E"/>
    <w:rPr>
      <w:rFonts w:ascii="Raleway Light" w:hAnsi="Raleway Light"/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6540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rsid w:val="004A4E0F"/>
    <w:pPr>
      <w:ind w:left="720"/>
      <w:contextualSpacing/>
    </w:pPr>
  </w:style>
  <w:style w:type="character" w:customStyle="1" w:styleId="cf01">
    <w:name w:val="cf01"/>
    <w:basedOn w:val="Absatz-Standardschriftart"/>
    <w:rsid w:val="00FA2A1E"/>
    <w:rPr>
      <w:rFonts w:ascii="Segoe UI" w:hAnsi="Segoe UI" w:cs="Segoe UI" w:hint="default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0F128B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3F0979"/>
    <w:rPr>
      <w:rFonts w:ascii="Raleway Light" w:hAnsi="Raleway Light"/>
      <w:szCs w:val="24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808A6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24500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2450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024C09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2593"/>
    <w:rPr>
      <w:color w:val="605E5C"/>
      <w:shd w:val="clear" w:color="auto" w:fill="E1DFDD"/>
    </w:rPr>
  </w:style>
  <w:style w:type="character" w:customStyle="1" w:styleId="slider-copyright">
    <w:name w:val="slider-copyright"/>
    <w:basedOn w:val="Absatz-Standardschriftart"/>
    <w:rsid w:val="00282593"/>
  </w:style>
  <w:style w:type="character" w:styleId="Fett">
    <w:name w:val="Strong"/>
    <w:basedOn w:val="Absatz-Standardschriftart"/>
    <w:uiPriority w:val="22"/>
    <w:qFormat/>
    <w:rsid w:val="00DA5CDE"/>
    <w:rPr>
      <w:b/>
      <w:bCs/>
    </w:rPr>
  </w:style>
  <w:style w:type="character" w:customStyle="1" w:styleId="infobox-text">
    <w:name w:val="infobox-text"/>
    <w:basedOn w:val="Absatz-Standardschriftart"/>
    <w:rsid w:val="00AC4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katzensprung-deutschland.de" TargetMode="External"/><Relationship Id="rId18" Type="http://schemas.openxmlformats.org/officeDocument/2006/relationships/hyperlink" Target="https://www.katzensprung-deutschland.de/leuchttuerme/internationaler-sternenpark-rhoen" TargetMode="External"/><Relationship Id="rId26" Type="http://schemas.openxmlformats.org/officeDocument/2006/relationships/hyperlink" Target="http://www.facebook.com/katzensprungdeutschland.d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aturpark-spessart.de/de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resse@katzensprung-deutschland.de" TargetMode="External"/><Relationship Id="rId17" Type="http://schemas.openxmlformats.org/officeDocument/2006/relationships/hyperlink" Target="https://www.katzensprung-deutschland.de/leuchttuerme/suedliche-weinstrasse" TargetMode="External"/><Relationship Id="rId25" Type="http://schemas.openxmlformats.org/officeDocument/2006/relationships/hyperlink" Target="http://www.katzensprung-deutschland.de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katzensprung-deutschland.de/leuchttuerme/naturpark-nordeifel" TargetMode="External"/><Relationship Id="rId20" Type="http://schemas.openxmlformats.org/officeDocument/2006/relationships/hyperlink" Target="https://www.katzensprung-deutschland.de/leuchttuerme/wald-erfahren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e@katzensprung-deutschland.de" TargetMode="External"/><Relationship Id="rId24" Type="http://schemas.openxmlformats.org/officeDocument/2006/relationships/hyperlink" Target="mailto:presse@katzensprung-deutschland.de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katzensprung-deutschland.de/trekkingplatz-neckartal-odenwald" TargetMode="External"/><Relationship Id="rId23" Type="http://schemas.openxmlformats.org/officeDocument/2006/relationships/hyperlink" Target="http://www.katzensprung-deutschland.de/information/presse/pressebilder/" TargetMode="External"/><Relationship Id="rId28" Type="http://schemas.openxmlformats.org/officeDocument/2006/relationships/hyperlink" Target="https://twitter.com/katzensprung_de" TargetMode="External"/><Relationship Id="rId10" Type="http://schemas.openxmlformats.org/officeDocument/2006/relationships/hyperlink" Target="http://www.katzensprung-deutschland.de" TargetMode="External"/><Relationship Id="rId19" Type="http://schemas.openxmlformats.org/officeDocument/2006/relationships/hyperlink" Target="https://www.katzensprung-deutschland.de/leuchttuerme/mtb-park-pfaelzerwald-ev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katzensprung-deutschland.de" TargetMode="External"/><Relationship Id="rId14" Type="http://schemas.openxmlformats.org/officeDocument/2006/relationships/hyperlink" Target="https://www.katzensprung-deutschland.de/trekkingplaetze-habichtswald" TargetMode="External"/><Relationship Id="rId22" Type="http://schemas.openxmlformats.org/officeDocument/2006/relationships/hyperlink" Target="http://www.katzensprung-deutschland.de" TargetMode="External"/><Relationship Id="rId27" Type="http://schemas.openxmlformats.org/officeDocument/2006/relationships/hyperlink" Target="http://www.instagram.com/katzensprung_de/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fk_Agentur\2018\NKI_Tourismus_Katzensprung\CD_CI\Vorlagen_Neues_Logo\Pressemitteilung_2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886E76-A715-4A3A-A42F-4E6F608F3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Pressemitteilung_2.dotx</Template>
  <TotalTime>0</TotalTime>
  <Pages>3</Pages>
  <Words>680</Words>
  <Characters>4760</Characters>
  <Application>Microsoft Office Word</Application>
  <DocSecurity>0</DocSecurity>
  <Lines>103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5415</CharactersWithSpaces>
  <SharedDoc>false</SharedDoc>
  <HLinks>
    <vt:vector size="6" baseType="variant">
      <vt:variant>
        <vt:i4>6881385</vt:i4>
      </vt:variant>
      <vt:variant>
        <vt:i4>0</vt:i4>
      </vt:variant>
      <vt:variant>
        <vt:i4>0</vt:i4>
      </vt:variant>
      <vt:variant>
        <vt:i4>5</vt:i4>
      </vt:variant>
      <vt:variant>
        <vt:lpwstr>javascript:linkTo_UnCryptMailto('kygjrm8npcqqcYiyrxclqnpsle+bcsrqafjylb,bc');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Rautenberg, Hannah</dc:creator>
  <cp:keywords/>
  <dc:description/>
  <cp:lastModifiedBy>Sophie Mühleip</cp:lastModifiedBy>
  <cp:revision>4</cp:revision>
  <cp:lastPrinted>2023-05-22T11:06:00Z</cp:lastPrinted>
  <dcterms:created xsi:type="dcterms:W3CDTF">2023-06-21T10:46:00Z</dcterms:created>
  <dcterms:modified xsi:type="dcterms:W3CDTF">2023-10-30T13:23:00Z</dcterms:modified>
</cp:coreProperties>
</file>