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791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70B35ED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3F77C756" w14:textId="77777777" w:rsidR="00D54831" w:rsidRPr="00387571" w:rsidRDefault="00D54831" w:rsidP="00387571">
      <w:pPr>
        <w:pStyle w:val="berschrift2"/>
        <w:ind w:right="867"/>
        <w:rPr>
          <w:rFonts w:ascii="Raleway Light" w:hAnsi="Raleway Light"/>
          <w:u w:val="single"/>
        </w:rPr>
      </w:pPr>
      <w:r w:rsidRPr="00387571">
        <w:rPr>
          <w:rFonts w:ascii="Raleway Light" w:hAnsi="Raleway Light"/>
          <w:u w:val="single"/>
        </w:rPr>
        <w:t>Mitmachen beim Wettbewerb „Leuchttürme des nachhaltigen Tourismus in Deutschland“</w:t>
      </w:r>
    </w:p>
    <w:p w14:paraId="2F3F69DA" w14:textId="2ECCA3BE" w:rsidR="00387571" w:rsidRPr="00387571" w:rsidRDefault="00387571" w:rsidP="00387571">
      <w:pPr>
        <w:pStyle w:val="berschrift1"/>
      </w:pPr>
      <w:r>
        <w:t>Klimaschonende Angebote im Tourismus sichtbar machen</w:t>
      </w:r>
    </w:p>
    <w:p w14:paraId="71270083" w14:textId="77777777" w:rsidR="00D54831" w:rsidRPr="00FC6026" w:rsidRDefault="00D54831" w:rsidP="003E4C0F">
      <w:pPr>
        <w:ind w:right="2568"/>
      </w:pPr>
    </w:p>
    <w:p w14:paraId="004B8C5E" w14:textId="329DEC29" w:rsidR="00D54831" w:rsidRPr="00FC6026" w:rsidRDefault="00D54831" w:rsidP="003E4C0F">
      <w:pPr>
        <w:ind w:right="2568"/>
        <w:rPr>
          <w:b/>
        </w:rPr>
      </w:pPr>
      <w:r w:rsidRPr="00FC6026">
        <w:rPr>
          <w:b/>
        </w:rPr>
        <w:t>Wer tiefe Schluchten durchwandern, bei Lagerfeuer am Strand sitzen und unberührte Natur erleben will</w:t>
      </w:r>
      <w:proofErr w:type="gramStart"/>
      <w:r w:rsidRPr="00FC6026">
        <w:rPr>
          <w:b/>
        </w:rPr>
        <w:t>, muss</w:t>
      </w:r>
      <w:proofErr w:type="gramEnd"/>
      <w:r w:rsidRPr="00FC6026">
        <w:rPr>
          <w:b/>
        </w:rPr>
        <w:t xml:space="preserve"> nicht auf die Galapagos-Inseln oder in einen US-Nationalpark reisen. Deutschland bietet viele attraktiv</w:t>
      </w:r>
      <w:r w:rsidR="00CE2460">
        <w:rPr>
          <w:b/>
        </w:rPr>
        <w:t>e Möglichkeiten für nachhaltige</w:t>
      </w:r>
      <w:r w:rsidRPr="00FC6026">
        <w:rPr>
          <w:b/>
        </w:rPr>
        <w:t xml:space="preserve"> Naturerlebnis</w:t>
      </w:r>
      <w:r w:rsidR="00CE2460">
        <w:rPr>
          <w:b/>
        </w:rPr>
        <w:t>se</w:t>
      </w:r>
      <w:r w:rsidRPr="00FC6026">
        <w:rPr>
          <w:b/>
        </w:rPr>
        <w:t>, die im Gegensatz zu Fernreisen auch noch klimafreundlich</w:t>
      </w:r>
      <w:r w:rsidR="0060412A" w:rsidRPr="00FC6026">
        <w:rPr>
          <w:b/>
        </w:rPr>
        <w:t xml:space="preserve"> </w:t>
      </w:r>
      <w:r w:rsidRPr="00FC6026">
        <w:rPr>
          <w:b/>
        </w:rPr>
        <w:t xml:space="preserve">sind. Diese sollen nun online besser auffindbar gemacht werden. </w:t>
      </w:r>
    </w:p>
    <w:p w14:paraId="6D549F7A" w14:textId="77777777" w:rsidR="00D54831" w:rsidRPr="00FC6026" w:rsidRDefault="00D54831" w:rsidP="003E4C0F">
      <w:pPr>
        <w:ind w:right="2568"/>
      </w:pPr>
    </w:p>
    <w:p w14:paraId="62770767" w14:textId="1174E910" w:rsidR="00D54831" w:rsidRPr="00FC6026" w:rsidRDefault="00D54831" w:rsidP="003E4C0F">
      <w:pPr>
        <w:ind w:right="2568"/>
      </w:pPr>
      <w:r w:rsidRPr="00FC6026">
        <w:t>Bonn, 2</w:t>
      </w:r>
      <w:r w:rsidR="00210B7A">
        <w:t>1</w:t>
      </w:r>
      <w:r w:rsidRPr="00FC6026">
        <w:t>. November 2017</w:t>
      </w:r>
    </w:p>
    <w:p w14:paraId="0B63DADB" w14:textId="77777777" w:rsidR="00D54831" w:rsidRPr="00FC6026" w:rsidRDefault="00D54831" w:rsidP="003E4C0F">
      <w:pPr>
        <w:ind w:right="2568"/>
      </w:pPr>
    </w:p>
    <w:p w14:paraId="10CFAE45" w14:textId="2A57286A" w:rsidR="00D54831" w:rsidRPr="00FC6026" w:rsidRDefault="008871B0" w:rsidP="003E4C0F">
      <w:pPr>
        <w:ind w:right="2568"/>
      </w:pPr>
      <w:r w:rsidRPr="00FC602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A66DCF" wp14:editId="7C3ACE7D">
                <wp:simplePos x="0" y="0"/>
                <wp:positionH relativeFrom="column">
                  <wp:posOffset>4686300</wp:posOffset>
                </wp:positionH>
                <wp:positionV relativeFrom="paragraph">
                  <wp:posOffset>1038225</wp:posOffset>
                </wp:positionV>
                <wp:extent cx="2077720" cy="2564765"/>
                <wp:effectExtent l="0" t="0" r="30480" b="2603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720" cy="256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43BFC" w14:textId="77777777" w:rsidR="003E4C0F" w:rsidRPr="00A95C9D" w:rsidRDefault="003E4C0F" w:rsidP="003E4C0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C9D">
                              <w:rPr>
                                <w:b/>
                                <w:bCs/>
                              </w:rPr>
                              <w:t xml:space="preserve">Kontakt </w:t>
                            </w:r>
                          </w:p>
                          <w:p w14:paraId="221E1288" w14:textId="77777777" w:rsidR="003E4C0F" w:rsidRDefault="003E4C0F" w:rsidP="003E4C0F">
                            <w:r w:rsidRPr="00A95C9D">
                              <w:t xml:space="preserve">Agentur </w:t>
                            </w:r>
                            <w:proofErr w:type="spellStart"/>
                            <w:r w:rsidRPr="00A95C9D">
                              <w:t>fairkehr</w:t>
                            </w:r>
                            <w:proofErr w:type="spellEnd"/>
                            <w:r w:rsidRPr="00A95C9D">
                              <w:br/>
                              <w:t>Mareike Schiffels</w:t>
                            </w:r>
                            <w:r w:rsidRPr="00A95C9D">
                              <w:br/>
                              <w:t>Weiherstraße 38</w:t>
                            </w:r>
                            <w:r w:rsidRPr="00A95C9D">
                              <w:br/>
                              <w:t>53111 Bonn</w:t>
                            </w:r>
                            <w:r>
                              <w:br/>
                            </w:r>
                            <w:r w:rsidRPr="00A95C9D">
                              <w:br/>
                            </w:r>
                            <w:hyperlink r:id="rId9" w:tooltip="presse@katzensprung-deutschland.de" w:history="1">
                              <w:r>
                                <w:rPr>
                                  <w:rStyle w:val="Link"/>
                                </w:rPr>
                                <w:t>presse@</w:t>
                              </w:r>
                              <w:r w:rsidRPr="00A95C9D">
                                <w:rPr>
                                  <w:rStyle w:val="Link"/>
                                </w:rPr>
                                <w:t>katzensprung-deutschland.de</w:t>
                              </w:r>
                            </w:hyperlink>
                            <w:r>
                              <w:br/>
                            </w:r>
                            <w:r w:rsidRPr="00A95C9D">
                              <w:br/>
                              <w:t>Tel: 0228 98585-14</w:t>
                            </w:r>
                            <w:r w:rsidRPr="00A95C9D">
                              <w:br/>
                              <w:t>Fax: 0228 98585-50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69pt;margin-top:81.75pt;width:163.6pt;height:20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" strokecolor="white [3212]">
                <v:textbox>
                  <w:txbxContent>
                    <w:p w14:paraId="6D243BFC" w14:textId="77777777" w:rsidR="003E4C0F" w:rsidRPr="00A95C9D" w:rsidRDefault="003E4C0F" w:rsidP="003E4C0F">
                      <w:pPr>
                        <w:rPr>
                          <w:b/>
                          <w:bCs/>
                        </w:rPr>
                      </w:pPr>
                      <w:r w:rsidRPr="00A95C9D">
                        <w:rPr>
                          <w:b/>
                          <w:bCs/>
                        </w:rPr>
                        <w:t xml:space="preserve">Kontakt </w:t>
                      </w:r>
                    </w:p>
                    <w:p w14:paraId="221E1288" w14:textId="77777777" w:rsidR="003E4C0F" w:rsidRDefault="003E4C0F" w:rsidP="003E4C0F">
                      <w:r w:rsidRPr="00A95C9D">
                        <w:t xml:space="preserve">Agentur </w:t>
                      </w:r>
                      <w:proofErr w:type="spellStart"/>
                      <w:r w:rsidRPr="00A95C9D">
                        <w:t>fairkehr</w:t>
                      </w:r>
                      <w:proofErr w:type="spellEnd"/>
                      <w:r w:rsidRPr="00A95C9D">
                        <w:br/>
                        <w:t>Mareike Schiffels</w:t>
                      </w:r>
                      <w:r w:rsidRPr="00A95C9D">
                        <w:br/>
                        <w:t>Weiherstraße 38</w:t>
                      </w:r>
                      <w:r w:rsidRPr="00A95C9D">
                        <w:br/>
                        <w:t>53111 Bonn</w:t>
                      </w:r>
                      <w:r>
                        <w:br/>
                      </w:r>
                      <w:r w:rsidRPr="00A95C9D">
                        <w:br/>
                      </w:r>
                      <w:hyperlink r:id="rId10" w:tooltip="presse@katzensprung-deutschland.de" w:history="1">
                        <w:r>
                          <w:rPr>
                            <w:rStyle w:val="Link"/>
                          </w:rPr>
                          <w:t>presse@</w:t>
                        </w:r>
                        <w:r w:rsidRPr="00A95C9D">
                          <w:rPr>
                            <w:rStyle w:val="Link"/>
                          </w:rPr>
                          <w:t>katzensprung-deutschland.de</w:t>
                        </w:r>
                      </w:hyperlink>
                      <w:r>
                        <w:br/>
                      </w:r>
                      <w:r w:rsidRPr="00A95C9D">
                        <w:br/>
                        <w:t>Tel: 0228 98585-14</w:t>
                      </w:r>
                      <w:r w:rsidRPr="00A95C9D">
                        <w:br/>
                        <w:t>Fax: 0228 98585-50</w:t>
                      </w:r>
                    </w:p>
                  </w:txbxContent>
                </v:textbox>
              </v:shape>
            </w:pict>
          </mc:Fallback>
        </mc:AlternateContent>
      </w:r>
      <w:r w:rsidR="00D54831" w:rsidRPr="00FC6026">
        <w:t>Das Projekt „Katzensprung – Kleine Wege. Große Erlebnisse“ hat sich zum Ziel gesetzt</w:t>
      </w:r>
      <w:proofErr w:type="gramStart"/>
      <w:r w:rsidR="00D54831" w:rsidRPr="00FC6026">
        <w:t>, nachhaltige</w:t>
      </w:r>
      <w:proofErr w:type="gramEnd"/>
      <w:r w:rsidR="00D54831" w:rsidRPr="00FC6026">
        <w:t xml:space="preserve"> Reiseangebote in Deutschland bekannter und besser auffindbar zu machen. Dafür werden im Projekt gute Beispiele gesammelt</w:t>
      </w:r>
      <w:proofErr w:type="gramStart"/>
      <w:r w:rsidR="00D54831" w:rsidRPr="00FC6026">
        <w:t>, die</w:t>
      </w:r>
      <w:proofErr w:type="gramEnd"/>
      <w:r w:rsidR="00D54831" w:rsidRPr="00FC6026">
        <w:t xml:space="preserve"> zeigen, wie facettenreich nachhaltige </w:t>
      </w:r>
      <w:r w:rsidR="00A30F5B" w:rsidRPr="00FC6026">
        <w:t>und gleichzeitig CO</w:t>
      </w:r>
      <w:bookmarkStart w:id="0" w:name="_GoBack"/>
      <w:r w:rsidR="00A30F5B" w:rsidRPr="00CE2460">
        <w:rPr>
          <w:sz w:val="18"/>
          <w:vertAlign w:val="subscript"/>
        </w:rPr>
        <w:t>2</w:t>
      </w:r>
      <w:bookmarkEnd w:id="0"/>
      <w:r w:rsidR="00A30F5B" w:rsidRPr="00FC6026">
        <w:t xml:space="preserve">–sparende </w:t>
      </w:r>
      <w:r w:rsidR="00D54831" w:rsidRPr="00FC6026">
        <w:t xml:space="preserve">Urlaubsangebote in Deutschland sein können. Wer ein entsprechendes Angebot hat, kann sich als einer von 50 Leuchttürmen bewerben. </w:t>
      </w:r>
    </w:p>
    <w:p w14:paraId="0A5D5513" w14:textId="77777777" w:rsidR="00D54831" w:rsidRPr="00FC6026" w:rsidRDefault="00D54831" w:rsidP="003E4C0F">
      <w:pPr>
        <w:ind w:right="2568"/>
      </w:pPr>
    </w:p>
    <w:p w14:paraId="399582BC" w14:textId="0338851C" w:rsidR="00D54831" w:rsidRPr="00FC6026" w:rsidRDefault="00D54831" w:rsidP="003E4C0F">
      <w:pPr>
        <w:ind w:right="2568"/>
      </w:pPr>
      <w:r w:rsidRPr="00FC6026">
        <w:t xml:space="preserve">Bewerben können sich alle Anbieter, die </w:t>
      </w:r>
      <w:r w:rsidR="0060412A" w:rsidRPr="00FC6026">
        <w:t xml:space="preserve">nachweislich klimaschonende </w:t>
      </w:r>
      <w:r w:rsidRPr="00FC6026">
        <w:t xml:space="preserve">Freizeit- und Urlaubsangebote im Programm haben – von der nachhaltig betriebenen Urlaubsunterkunft über Reiseveranstalter oder regionale Anbieter für Naturerlebnisse </w:t>
      </w:r>
      <w:r w:rsidR="0060412A" w:rsidRPr="00FC6026">
        <w:t xml:space="preserve">oder besonders nachhaltige Mobilitätsangebote </w:t>
      </w:r>
      <w:r w:rsidRPr="00FC6026">
        <w:t>bis hin zu Biobetrieben, die eine Mitarbeit im Betrieb oder in Projekten anbieten</w:t>
      </w:r>
      <w:r w:rsidR="0060412A" w:rsidRPr="00FC6026">
        <w:t xml:space="preserve"> oder regionale Speisen und Getränke in den Fokus stellen </w:t>
      </w:r>
      <w:r w:rsidRPr="00FC6026">
        <w:t>(</w:t>
      </w:r>
      <w:hyperlink r:id="rId11" w:history="1">
        <w:r w:rsidRPr="00FC6026">
          <w:rPr>
            <w:rStyle w:val="Link"/>
            <w:color w:val="auto"/>
          </w:rPr>
          <w:t>hier geht es zu den Bewerbungskriterien</w:t>
        </w:r>
      </w:hyperlink>
      <w:r w:rsidRPr="00FC6026">
        <w:t>).</w:t>
      </w:r>
    </w:p>
    <w:p w14:paraId="37C52F0E" w14:textId="77777777" w:rsidR="00D54831" w:rsidRPr="00FC6026" w:rsidRDefault="00D54831" w:rsidP="003E4C0F">
      <w:pPr>
        <w:ind w:right="2568"/>
      </w:pPr>
      <w:r w:rsidRPr="00FC6026">
        <w:t xml:space="preserve">Ziel ist es, nachhaltigkeitsinteressierte Reisende auf die zahlreichen spannenden und vielseitigen Angebote in Deutschland aufmerksam zu machen und Deutschland als nachhaltige </w:t>
      </w:r>
      <w:r w:rsidR="005B1E74" w:rsidRPr="00FC6026">
        <w:t xml:space="preserve">und klimaschonende </w:t>
      </w:r>
      <w:r w:rsidRPr="00FC6026">
        <w:t>Urlaubsdestination zu profilieren.</w:t>
      </w:r>
    </w:p>
    <w:p w14:paraId="22AAEDE0" w14:textId="77777777" w:rsidR="00D54831" w:rsidRPr="00FC6026" w:rsidRDefault="00D54831" w:rsidP="003E4C0F">
      <w:pPr>
        <w:ind w:right="2568"/>
      </w:pPr>
    </w:p>
    <w:p w14:paraId="12747049" w14:textId="77777777" w:rsidR="00D54831" w:rsidRPr="00FC6026" w:rsidRDefault="00D54831" w:rsidP="003E4C0F">
      <w:pPr>
        <w:ind w:right="2568"/>
      </w:pPr>
      <w:r w:rsidRPr="00FC6026">
        <w:t>Die Leuchtturm-Betriebe profitieren von der Zusammenarbeit durch:</w:t>
      </w:r>
    </w:p>
    <w:p w14:paraId="1804660E" w14:textId="77777777" w:rsidR="00D54831" w:rsidRPr="00FC6026" w:rsidRDefault="00D54831" w:rsidP="003E4C0F">
      <w:pPr>
        <w:pStyle w:val="Listenabsatz"/>
        <w:numPr>
          <w:ilvl w:val="0"/>
          <w:numId w:val="2"/>
        </w:numPr>
        <w:ind w:right="2568"/>
      </w:pPr>
      <w:r w:rsidRPr="00FC6026">
        <w:t xml:space="preserve">Marketingmaßnahmen im Rahmen des Projekts (Website, </w:t>
      </w:r>
      <w:proofErr w:type="spellStart"/>
      <w:r w:rsidRPr="00FC6026">
        <w:t>Social</w:t>
      </w:r>
      <w:proofErr w:type="spellEnd"/>
      <w:r w:rsidRPr="00FC6026">
        <w:t xml:space="preserve"> Media, </w:t>
      </w:r>
      <w:proofErr w:type="spellStart"/>
      <w:r w:rsidRPr="00FC6026">
        <w:t>Factsheets</w:t>
      </w:r>
      <w:proofErr w:type="spellEnd"/>
      <w:r w:rsidRPr="00FC6026">
        <w:t>, Urlaubsmagazine, Pressearbeit)</w:t>
      </w:r>
    </w:p>
    <w:p w14:paraId="7BCBF023" w14:textId="77777777" w:rsidR="00D54831" w:rsidRPr="00FC6026" w:rsidRDefault="00D54831" w:rsidP="003E4C0F">
      <w:pPr>
        <w:pStyle w:val="Listenabsatz"/>
        <w:numPr>
          <w:ilvl w:val="0"/>
          <w:numId w:val="2"/>
        </w:numPr>
        <w:ind w:right="2568"/>
      </w:pPr>
      <w:r w:rsidRPr="00FC6026">
        <w:t>Austausch mit anderen Projektpartnern im Rahmen der Projektveranstaltungen, Erwähnung als Nachhaltigkeits-Experten und engagierte Praktiker im nachhaltigen Tourismus für die im Projekt entstehenden Themen-</w:t>
      </w:r>
      <w:proofErr w:type="spellStart"/>
      <w:r w:rsidRPr="00FC6026">
        <w:t>Factsheets</w:t>
      </w:r>
      <w:proofErr w:type="spellEnd"/>
      <w:r w:rsidRPr="00FC6026">
        <w:t>.</w:t>
      </w:r>
    </w:p>
    <w:p w14:paraId="59C872BD" w14:textId="77777777" w:rsidR="00D54831" w:rsidRPr="00FC6026" w:rsidRDefault="00D54831" w:rsidP="003E4C0F">
      <w:pPr>
        <w:ind w:right="2568"/>
      </w:pPr>
    </w:p>
    <w:p w14:paraId="79E69898" w14:textId="77777777" w:rsidR="00D54831" w:rsidRPr="00FC6026" w:rsidRDefault="00D54831" w:rsidP="003E4C0F">
      <w:pPr>
        <w:ind w:right="2568"/>
      </w:pPr>
      <w:r w:rsidRPr="00FC6026">
        <w:t>Jetzt ganz einfach bewerben unter:</w:t>
      </w:r>
    </w:p>
    <w:p w14:paraId="1E78FA8E" w14:textId="77777777" w:rsidR="00FC6026" w:rsidRPr="00FC6026" w:rsidRDefault="00CE2460" w:rsidP="00FC6026">
      <w:pPr>
        <w:ind w:right="2568"/>
        <w:rPr>
          <w:color w:val="0000FF"/>
        </w:rPr>
      </w:pPr>
      <w:hyperlink r:id="rId12" w:history="1">
        <w:r w:rsidR="00FC6026" w:rsidRPr="00FC6026">
          <w:rPr>
            <w:rStyle w:val="Link"/>
            <w:color w:val="0000FF"/>
          </w:rPr>
          <w:t>www.katzensprung-deutschland.de</w:t>
        </w:r>
      </w:hyperlink>
      <w:r w:rsidR="00FC6026" w:rsidRPr="00FC6026">
        <w:rPr>
          <w:rStyle w:val="Link"/>
          <w:color w:val="0000FF"/>
        </w:rPr>
        <w:t>/der-wettbewerb/</w:t>
      </w:r>
    </w:p>
    <w:p w14:paraId="2230CC77" w14:textId="77777777" w:rsidR="00D54831" w:rsidRPr="00FC6026" w:rsidRDefault="00FC6026" w:rsidP="003E4C0F">
      <w:pPr>
        <w:ind w:right="2568"/>
      </w:pPr>
      <w:r w:rsidRPr="00FC6026">
        <w:t xml:space="preserve"> </w:t>
      </w:r>
    </w:p>
    <w:p w14:paraId="4520B185" w14:textId="77777777" w:rsidR="00D54831" w:rsidRPr="00FC6026" w:rsidRDefault="00D54831" w:rsidP="003E4C0F">
      <w:pPr>
        <w:ind w:right="2568"/>
      </w:pPr>
      <w:r w:rsidRPr="00FC6026">
        <w:t>Sie möchten mehr wissen über das Projekt „Katzensprung – Kleine Wege. Große Erlebnisse“ oder Hintergrundinformationen zum nachhaltigen Tourismus in Deutschland</w:t>
      </w:r>
      <w:proofErr w:type="gramStart"/>
      <w:r w:rsidRPr="00FC6026">
        <w:t>: Rufen</w:t>
      </w:r>
      <w:proofErr w:type="gramEnd"/>
      <w:r w:rsidRPr="00FC6026">
        <w:t xml:space="preserve"> Si</w:t>
      </w:r>
      <w:r w:rsidR="00FC6026" w:rsidRPr="00FC6026">
        <w:t xml:space="preserve">e uns an (Tel.: 0228 98585-45) </w:t>
      </w:r>
      <w:r w:rsidRPr="00FC6026">
        <w:t>oder mailen Sie uns an</w:t>
      </w:r>
      <w:r w:rsidR="00FC6026" w:rsidRPr="00FC6026">
        <w:t xml:space="preserve"> </w:t>
      </w:r>
      <w:hyperlink r:id="rId13" w:history="1">
        <w:r w:rsidR="00FC6026" w:rsidRPr="00FC6026">
          <w:rPr>
            <w:rStyle w:val="Link"/>
          </w:rPr>
          <w:t>presse@katzensprung-deutschland.de</w:t>
        </w:r>
      </w:hyperlink>
      <w:r w:rsidR="00FC6026" w:rsidRPr="00FC6026">
        <w:t xml:space="preserve">. </w:t>
      </w:r>
    </w:p>
    <w:p w14:paraId="12470F50" w14:textId="77777777" w:rsidR="00FC6026" w:rsidRPr="00FC6026" w:rsidRDefault="00FC6026" w:rsidP="003E4C0F">
      <w:pPr>
        <w:tabs>
          <w:tab w:val="left" w:pos="9639"/>
        </w:tabs>
        <w:ind w:right="2568"/>
      </w:pPr>
    </w:p>
    <w:p w14:paraId="4B233B4A" w14:textId="7D8935FF" w:rsidR="0055780F" w:rsidRPr="00FC6026" w:rsidRDefault="0096005D" w:rsidP="003E4C0F">
      <w:pPr>
        <w:tabs>
          <w:tab w:val="left" w:pos="9639"/>
        </w:tabs>
        <w:ind w:right="2568"/>
        <w:rPr>
          <w:sz w:val="18"/>
          <w:szCs w:val="18"/>
        </w:rPr>
      </w:pPr>
      <w:r>
        <w:rPr>
          <w:rStyle w:val="berschrift3Zeichen"/>
          <w:rFonts w:ascii="Raleway Light" w:hAnsi="Raleway Light"/>
        </w:rPr>
        <w:t xml:space="preserve">Über </w:t>
      </w:r>
      <w:r w:rsidR="00FC6026" w:rsidRPr="00FC6026">
        <w:rPr>
          <w:rStyle w:val="berschrift3Zeichen"/>
          <w:rFonts w:ascii="Raleway Light" w:hAnsi="Raleway Light"/>
        </w:rPr>
        <w:t>Katzensprung</w:t>
      </w:r>
      <w:r w:rsidR="00D54831" w:rsidRPr="00FC6026">
        <w:br/>
      </w:r>
      <w:r w:rsidR="00D54831" w:rsidRPr="00FC6026">
        <w:rPr>
          <w:sz w:val="18"/>
          <w:szCs w:val="18"/>
        </w:rPr>
        <w:t>Das Projekt „Katzensprung – Kleine Wege. Große Erlebnisse“ wird geförd</w:t>
      </w:r>
      <w:r w:rsidR="001128CC" w:rsidRPr="00FC6026">
        <w:rPr>
          <w:sz w:val="18"/>
          <w:szCs w:val="18"/>
        </w:rPr>
        <w:t xml:space="preserve">ert vom Bundesministerium für </w:t>
      </w:r>
      <w:proofErr w:type="gramStart"/>
      <w:r w:rsidR="001128CC" w:rsidRPr="00FC6026">
        <w:rPr>
          <w:sz w:val="18"/>
          <w:szCs w:val="18"/>
        </w:rPr>
        <w:t>Umwelt, Naturschutz,</w:t>
      </w:r>
      <w:proofErr w:type="gramEnd"/>
      <w:r w:rsidR="001128CC" w:rsidRPr="00FC6026">
        <w:rPr>
          <w:sz w:val="18"/>
          <w:szCs w:val="18"/>
        </w:rPr>
        <w:t xml:space="preserve"> Bau und Reaktorsicherheit</w:t>
      </w:r>
      <w:r w:rsidR="000B1423" w:rsidRPr="00FC6026">
        <w:rPr>
          <w:sz w:val="18"/>
          <w:szCs w:val="18"/>
        </w:rPr>
        <w:t xml:space="preserve"> aufgrund eines Beschlusses des deutschen Bundestages</w:t>
      </w:r>
      <w:r w:rsidR="001128CC" w:rsidRPr="00FC6026">
        <w:rPr>
          <w:sz w:val="18"/>
          <w:szCs w:val="18"/>
        </w:rPr>
        <w:t xml:space="preserve"> </w:t>
      </w:r>
      <w:r w:rsidR="00D54831" w:rsidRPr="00FC6026">
        <w:rPr>
          <w:sz w:val="18"/>
          <w:szCs w:val="18"/>
        </w:rPr>
        <w:t>im Rahmen</w:t>
      </w:r>
      <w:r w:rsidR="000B1423" w:rsidRPr="00FC6026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FC6026">
        <w:rPr>
          <w:sz w:val="18"/>
          <w:szCs w:val="18"/>
        </w:rPr>
        <w:t>.</w:t>
      </w:r>
      <w:r w:rsidR="001D4AB6" w:rsidRPr="00FC6026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FC6026">
        <w:rPr>
          <w:sz w:val="18"/>
          <w:szCs w:val="18"/>
        </w:rPr>
        <w:t>fairkehr</w:t>
      </w:r>
      <w:proofErr w:type="spellEnd"/>
      <w:r w:rsidR="001D4AB6" w:rsidRPr="00FC6026">
        <w:rPr>
          <w:sz w:val="18"/>
          <w:szCs w:val="18"/>
        </w:rPr>
        <w:t xml:space="preserve"> GmbH und </w:t>
      </w:r>
      <w:proofErr w:type="spellStart"/>
      <w:r w:rsidR="001D4AB6" w:rsidRPr="00FC6026">
        <w:rPr>
          <w:sz w:val="18"/>
          <w:szCs w:val="18"/>
        </w:rPr>
        <w:t>tippingpoints</w:t>
      </w:r>
      <w:proofErr w:type="spellEnd"/>
      <w:r w:rsidR="001D4AB6" w:rsidRPr="00FC6026">
        <w:rPr>
          <w:sz w:val="18"/>
          <w:szCs w:val="18"/>
        </w:rPr>
        <w:t xml:space="preserve"> GmbH.</w:t>
      </w:r>
    </w:p>
    <w:sectPr w:rsidR="0055780F" w:rsidRPr="00FC6026" w:rsidSect="00947F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502" w:right="824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35AE39" w14:textId="77777777" w:rsidR="00A95C9D" w:rsidRDefault="00A95C9D" w:rsidP="00EA7AA4">
      <w:pPr>
        <w:spacing w:line="240" w:lineRule="auto"/>
      </w:pPr>
      <w:r>
        <w:separator/>
      </w:r>
    </w:p>
  </w:endnote>
  <w:endnote w:type="continuationSeparator" w:id="0">
    <w:p w14:paraId="0E4721F8" w14:textId="77777777" w:rsidR="00A95C9D" w:rsidRDefault="00A95C9D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 Light">
    <w:panose1 w:val="020B0403030101060003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Raleway Bold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43156" w14:textId="77777777" w:rsidR="00DD162E" w:rsidRDefault="00DD162E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33C3F" w14:textId="77777777" w:rsidR="00A95C9D" w:rsidRDefault="00A95C9D">
    <w:pPr>
      <w:pStyle w:val="Fuzeile"/>
    </w:pPr>
    <w:r>
      <w:rPr>
        <w:noProof/>
      </w:rPr>
      <w:drawing>
        <wp:inline distT="0" distB="0" distL="0" distR="0" wp14:anchorId="049C811C" wp14:editId="0311B70A">
          <wp:extent cx="6216015" cy="482600"/>
          <wp:effectExtent l="0" t="0" r="6985" b="0"/>
          <wp:docPr id="3" name="Bild 3" descr="Macintosh HD:private:var:folders:bm:bqb7d9xd511g7_kfpb6tstp80000gn:T:TemporaryItems: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bm:bqb7d9xd511g7_kfpb6tstp80000gn:T:TemporaryItems:Logos NKI_richtige Reihenfol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AA9" w14:textId="77777777" w:rsidR="00A95C9D" w:rsidRDefault="00A95C9D">
    <w:pPr>
      <w:pStyle w:val="Fuzeile"/>
    </w:pPr>
    <w:r>
      <w:rPr>
        <w:noProof/>
      </w:rPr>
      <w:drawing>
        <wp:inline distT="0" distB="0" distL="0" distR="0" wp14:anchorId="1B198AB2" wp14:editId="3DEAA0B6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E0D93" w14:textId="77777777" w:rsidR="00A95C9D" w:rsidRDefault="00A95C9D" w:rsidP="00EA7AA4">
      <w:pPr>
        <w:spacing w:line="240" w:lineRule="auto"/>
      </w:pPr>
      <w:r>
        <w:separator/>
      </w:r>
    </w:p>
  </w:footnote>
  <w:footnote w:type="continuationSeparator" w:id="0">
    <w:p w14:paraId="136A0D1B" w14:textId="77777777" w:rsidR="00A95C9D" w:rsidRDefault="00A95C9D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82550" w14:textId="77777777" w:rsidR="00DD162E" w:rsidRDefault="00DD162E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C8C7" w14:textId="77777777" w:rsidR="00A95C9D" w:rsidRDefault="00A95C9D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7CE2F3" wp14:editId="471B7D2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3FA09" w14:textId="77777777" w:rsidR="00A95C9D" w:rsidRDefault="001C551A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7A005" wp14:editId="36C3EEB8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0C1EC0D" w14:textId="15A9E828" w:rsidR="00A95C9D" w:rsidRPr="00B61452" w:rsidRDefault="00A95C9D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 w:rsidR="002103B7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7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" filled="f" stroked="f">
              <v:path arrowok="t"/>
              <v:textbox>
                <w:txbxContent>
                  <w:p w14:paraId="50C1EC0D" w14:textId="15A9E828" w:rsidR="00A95C9D" w:rsidRPr="00B61452" w:rsidRDefault="00A95C9D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 w:rsidR="002103B7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  <w:bookmarkStart w:id="1" w:name="_GoBack"/>
                    <w:bookmarkEnd w:id="1"/>
                  </w:p>
                </w:txbxContent>
              </v:textbox>
              <w10:wrap type="through"/>
            </v:shape>
          </w:pict>
        </mc:Fallback>
      </mc:AlternateContent>
    </w:r>
    <w:r w:rsidR="00A95C9D">
      <w:rPr>
        <w:noProof/>
      </w:rPr>
      <w:drawing>
        <wp:anchor distT="0" distB="0" distL="114300" distR="114300" simplePos="0" relativeHeight="251656192" behindDoc="0" locked="0" layoutInCell="1" allowOverlap="1" wp14:anchorId="7D35406A" wp14:editId="7EF51452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icole.isermann@naturparke.de">
    <w15:presenceInfo w15:providerId="Windows Live" w15:userId="6b3603728d4db9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47C3B"/>
    <w:rsid w:val="000A0CE0"/>
    <w:rsid w:val="000B1423"/>
    <w:rsid w:val="00101970"/>
    <w:rsid w:val="001128CC"/>
    <w:rsid w:val="001B3D14"/>
    <w:rsid w:val="001C551A"/>
    <w:rsid w:val="001D4AB6"/>
    <w:rsid w:val="00205DDA"/>
    <w:rsid w:val="002103B7"/>
    <w:rsid w:val="00210B7A"/>
    <w:rsid w:val="00235312"/>
    <w:rsid w:val="002F79F6"/>
    <w:rsid w:val="0036607B"/>
    <w:rsid w:val="00387571"/>
    <w:rsid w:val="003E4C0F"/>
    <w:rsid w:val="003F09D8"/>
    <w:rsid w:val="004514F8"/>
    <w:rsid w:val="00461B38"/>
    <w:rsid w:val="00510366"/>
    <w:rsid w:val="0055780F"/>
    <w:rsid w:val="00591150"/>
    <w:rsid w:val="005934BF"/>
    <w:rsid w:val="005B1E74"/>
    <w:rsid w:val="005B33F0"/>
    <w:rsid w:val="0060412A"/>
    <w:rsid w:val="00614914"/>
    <w:rsid w:val="0062556A"/>
    <w:rsid w:val="00633D70"/>
    <w:rsid w:val="0067032F"/>
    <w:rsid w:val="0070553D"/>
    <w:rsid w:val="00761307"/>
    <w:rsid w:val="007673A0"/>
    <w:rsid w:val="00780FA2"/>
    <w:rsid w:val="007C1D13"/>
    <w:rsid w:val="008871B0"/>
    <w:rsid w:val="008B541C"/>
    <w:rsid w:val="008D201A"/>
    <w:rsid w:val="00923BE3"/>
    <w:rsid w:val="00947FCE"/>
    <w:rsid w:val="009574D9"/>
    <w:rsid w:val="0096005D"/>
    <w:rsid w:val="009773F9"/>
    <w:rsid w:val="00A30F5B"/>
    <w:rsid w:val="00A522B6"/>
    <w:rsid w:val="00A95C9D"/>
    <w:rsid w:val="00AE2B24"/>
    <w:rsid w:val="00B61452"/>
    <w:rsid w:val="00B63B07"/>
    <w:rsid w:val="00BA54AB"/>
    <w:rsid w:val="00BF25F5"/>
    <w:rsid w:val="00C60450"/>
    <w:rsid w:val="00C97471"/>
    <w:rsid w:val="00CE2460"/>
    <w:rsid w:val="00CF169C"/>
    <w:rsid w:val="00D00951"/>
    <w:rsid w:val="00D54831"/>
    <w:rsid w:val="00DD162E"/>
    <w:rsid w:val="00DE7D77"/>
    <w:rsid w:val="00E11B92"/>
    <w:rsid w:val="00E3713F"/>
    <w:rsid w:val="00E96FBE"/>
    <w:rsid w:val="00EA7AA4"/>
    <w:rsid w:val="00F04899"/>
    <w:rsid w:val="00F3797D"/>
    <w:rsid w:val="00F7581E"/>
    <w:rsid w:val="00FC6026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E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javascript:linkTo_UnCryptMailto('kygjrm8npcqqcYiyrxclqnpsle+bcsrqafjylb,bc');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22" Type="http://schemas.microsoft.com/office/2011/relationships/people" Target="people.xml"/><Relationship Id="rId10" Type="http://schemas.openxmlformats.org/officeDocument/2006/relationships/hyperlink" Target="javascript:linkTo_UnCryptMailto('kygjrm8npcqqcYiyrxclqnpsle+bcsrqafjylb,bc');" TargetMode="External"/><Relationship Id="rId11" Type="http://schemas.openxmlformats.org/officeDocument/2006/relationships/hyperlink" Target="https://www.katzensprung-deutschland.de/der-wettbewerb/" TargetMode="External"/><Relationship Id="rId12" Type="http://schemas.openxmlformats.org/officeDocument/2006/relationships/hyperlink" Target="http://www.katzensprung-deutschland.de" TargetMode="External"/><Relationship Id="rId13" Type="http://schemas.openxmlformats.org/officeDocument/2006/relationships/hyperlink" Target="mailto:presse@katzensprung-deutschland.de" TargetMode="External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fk_Agentur\2017\NKI_Tourismus\CD_CI\Styleguide\DOTX\Pressemitteilung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2C73A3-90E2-9047-BCBF-3FB631B6E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\fk_Agentur\2017\NKI_Tourismus\CD_CI\Styleguide\DOTX\Pressemitteilung.dotx</Template>
  <TotalTime>0</TotalTime>
  <Pages>2</Pages>
  <Words>418</Words>
  <Characters>2640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3052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4</cp:revision>
  <cp:lastPrinted>2017-11-20T14:04:00Z</cp:lastPrinted>
  <dcterms:created xsi:type="dcterms:W3CDTF">2017-11-20T14:04:00Z</dcterms:created>
  <dcterms:modified xsi:type="dcterms:W3CDTF">2017-11-21T11:11:00Z</dcterms:modified>
</cp:coreProperties>
</file>