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2E5E8" w14:textId="77777777" w:rsidR="009773F9" w:rsidRPr="00510366" w:rsidRDefault="009773F9" w:rsidP="003E4C0F">
      <w:pPr>
        <w:ind w:right="2568"/>
        <w:rPr>
          <w:rFonts w:asciiTheme="majorHAnsi" w:hAnsiTheme="majorHAnsi"/>
        </w:rPr>
      </w:pPr>
    </w:p>
    <w:p w14:paraId="19FACE4C" w14:textId="77777777" w:rsidR="009773F9" w:rsidRPr="00510366" w:rsidRDefault="009773F9" w:rsidP="003E4C0F">
      <w:pPr>
        <w:ind w:right="2568"/>
        <w:rPr>
          <w:rFonts w:asciiTheme="majorHAnsi" w:hAnsiTheme="majorHAnsi"/>
        </w:rPr>
      </w:pPr>
    </w:p>
    <w:p w14:paraId="05277313" w14:textId="06874500" w:rsidR="0099293A" w:rsidRDefault="00D97919" w:rsidP="0099293A">
      <w:pPr>
        <w:tabs>
          <w:tab w:val="left" w:pos="7088"/>
          <w:tab w:val="left" w:pos="7938"/>
        </w:tabs>
        <w:ind w:right="-3"/>
        <w:rPr>
          <w:rFonts w:ascii="Raleway" w:eastAsia="MS Gothic" w:hAnsi="Raleway"/>
          <w:b/>
          <w:bCs/>
          <w:color w:val="EC7404"/>
          <w:sz w:val="32"/>
          <w:szCs w:val="32"/>
        </w:rPr>
      </w:pPr>
      <w:r w:rsidRPr="0099293A">
        <w:rPr>
          <w:rFonts w:ascii="Raleway" w:eastAsia="MS Gothic" w:hAnsi="Raleway"/>
          <w:b/>
          <w:bCs/>
          <w:color w:val="EC7404"/>
          <w:sz w:val="32"/>
          <w:szCs w:val="32"/>
        </w:rPr>
        <w:t>Deutschland</w:t>
      </w:r>
      <w:r w:rsidR="002E39D2">
        <w:rPr>
          <w:rFonts w:ascii="Raleway" w:eastAsia="MS Gothic" w:hAnsi="Raleway"/>
          <w:b/>
          <w:bCs/>
          <w:color w:val="EC7404"/>
          <w:sz w:val="32"/>
          <w:szCs w:val="32"/>
        </w:rPr>
        <w:t>tourismus mal anders – ungewöhnliche Unterkünfte für besonderen Urlaub</w:t>
      </w:r>
    </w:p>
    <w:p w14:paraId="27F53DEE" w14:textId="77777777" w:rsidR="00033D93" w:rsidRDefault="00033D93" w:rsidP="00033D93">
      <w:pPr>
        <w:rPr>
          <w:b/>
        </w:rPr>
      </w:pPr>
    </w:p>
    <w:p w14:paraId="4EF7E0C4" w14:textId="1BE8AE36" w:rsidR="006F6F63" w:rsidRPr="00033D93" w:rsidRDefault="002E39D2" w:rsidP="00033D93">
      <w:pPr>
        <w:rPr>
          <w:rFonts w:ascii="Myriad tippingpoints" w:hAnsi="Myriad tippingpoints"/>
          <w:b/>
          <w:sz w:val="24"/>
        </w:rPr>
      </w:pPr>
      <w:r>
        <w:rPr>
          <w:b/>
        </w:rPr>
        <w:t xml:space="preserve">Deutschlandtourismus boomt weiter. Bei Jugendlichen aus dem Ausland ist Deutschland längst Reiseziel Nummer 1. </w:t>
      </w:r>
      <w:r w:rsidR="009824D5">
        <w:rPr>
          <w:b/>
        </w:rPr>
        <w:t xml:space="preserve">Doch auch für Deutsche kann Urlaub in der Heimat ein echtes Erlebnis sein. </w:t>
      </w:r>
      <w:r>
        <w:rPr>
          <w:b/>
        </w:rPr>
        <w:t xml:space="preserve">Wer mehr </w:t>
      </w:r>
      <w:r w:rsidR="009824D5">
        <w:rPr>
          <w:b/>
        </w:rPr>
        <w:t xml:space="preserve">sehen will als Brandenburger Tor und </w:t>
      </w:r>
      <w:r>
        <w:rPr>
          <w:b/>
        </w:rPr>
        <w:t>Oktoberfest</w:t>
      </w:r>
      <w:r w:rsidR="00876494">
        <w:rPr>
          <w:b/>
        </w:rPr>
        <w:t>,</w:t>
      </w:r>
      <w:r>
        <w:rPr>
          <w:b/>
        </w:rPr>
        <w:t xml:space="preserve"> sollte sich auf </w:t>
      </w:r>
      <w:hyperlink r:id="rId8" w:history="1">
        <w:r w:rsidRPr="003F568A">
          <w:rPr>
            <w:rStyle w:val="Hyperlink"/>
            <w:b/>
          </w:rPr>
          <w:t>www.katzensprung-deutschland.de</w:t>
        </w:r>
      </w:hyperlink>
      <w:r>
        <w:rPr>
          <w:b/>
        </w:rPr>
        <w:t xml:space="preserve"> umschauen. Hier finden sich viele sehr überzeugende „Argumente“ dafür, Urlaub im</w:t>
      </w:r>
      <w:r w:rsidR="009824D5">
        <w:rPr>
          <w:b/>
        </w:rPr>
        <w:t xml:space="preserve"> eigenen</w:t>
      </w:r>
      <w:r>
        <w:rPr>
          <w:b/>
        </w:rPr>
        <w:t xml:space="preserve"> Land zu </w:t>
      </w:r>
      <w:r w:rsidR="00876494">
        <w:rPr>
          <w:b/>
        </w:rPr>
        <w:t>mach</w:t>
      </w:r>
      <w:r>
        <w:rPr>
          <w:b/>
        </w:rPr>
        <w:t xml:space="preserve">en. </w:t>
      </w:r>
    </w:p>
    <w:p w14:paraId="7DD86A72" w14:textId="77777777" w:rsidR="006F6F63" w:rsidRPr="00FC6026" w:rsidRDefault="006F6F63" w:rsidP="006F6F63">
      <w:pPr>
        <w:tabs>
          <w:tab w:val="left" w:pos="7088"/>
          <w:tab w:val="left" w:pos="7938"/>
        </w:tabs>
        <w:ind w:right="-3"/>
      </w:pPr>
    </w:p>
    <w:p w14:paraId="245598BC" w14:textId="0D20194C" w:rsidR="00D54831" w:rsidRPr="0099293A" w:rsidRDefault="00D54831" w:rsidP="00033D93">
      <w:r w:rsidRPr="0099293A">
        <w:t xml:space="preserve">Bonn, </w:t>
      </w:r>
      <w:r w:rsidR="002E39D2">
        <w:t>2</w:t>
      </w:r>
      <w:r w:rsidR="00096C4B">
        <w:t>5.</w:t>
      </w:r>
      <w:r w:rsidR="00387A41" w:rsidRPr="0099293A">
        <w:t xml:space="preserve"> </w:t>
      </w:r>
      <w:r w:rsidR="002E39D2">
        <w:t>Januar</w:t>
      </w:r>
      <w:r w:rsidR="00697EC2" w:rsidRPr="0099293A">
        <w:t xml:space="preserve"> 20</w:t>
      </w:r>
      <w:r w:rsidR="002E39D2">
        <w:t>19</w:t>
      </w:r>
    </w:p>
    <w:p w14:paraId="02D13094" w14:textId="77777777" w:rsidR="00D54831" w:rsidRPr="0099293A" w:rsidRDefault="00D54831" w:rsidP="00033D93"/>
    <w:p w14:paraId="63E0054C" w14:textId="237736CD" w:rsidR="002E39D2" w:rsidRDefault="005C16FB" w:rsidP="002E39D2">
      <w:pPr>
        <w:rPr>
          <w:rFonts w:eastAsia="Times New Roman"/>
        </w:rPr>
      </w:pPr>
      <w:r>
        <w:rPr>
          <w:b/>
        </w:rPr>
        <w:t>Gerne Deutschland und gerne Natur</w:t>
      </w:r>
      <w:r w:rsidR="002E39D2">
        <w:rPr>
          <w:b/>
        </w:rPr>
        <w:t>:</w:t>
      </w:r>
      <w:r w:rsidR="00AC5266" w:rsidRPr="0099293A">
        <w:t xml:space="preserve"> </w:t>
      </w:r>
      <w:r>
        <w:t xml:space="preserve"> Die </w:t>
      </w:r>
      <w:r>
        <w:rPr>
          <w:rFonts w:eastAsia="Times New Roman"/>
        </w:rPr>
        <w:t xml:space="preserve">Forschungsgemeinschaft Urlaub und Reisen e.V. (FUR) hat das Jahr 2018 bilanziert und einen Ausblick auf 2019 gegeben. Klare Trends: Die Deutschen werden weiter gerne in </w:t>
      </w:r>
      <w:r w:rsidR="009824D5">
        <w:rPr>
          <w:rFonts w:eastAsia="Times New Roman"/>
        </w:rPr>
        <w:t xml:space="preserve">den </w:t>
      </w:r>
      <w:r>
        <w:rPr>
          <w:rFonts w:eastAsia="Times New Roman"/>
        </w:rPr>
        <w:t>Urlaub fahren und dafür noch etwas mehr Geld ausgeben – gerne auch im eigenen Land, denn Urlaub in Deutschland wird immer beliebter. Das hat vielleicht auch damit zu tun, dass immer mehr Menschen ihren Urlaub aktiv in der Natur verbringen möchten. Und dafür gibt es in Deutschland ein fast grenzenloses Angebot – von Wandern bis Wassersport und von Action bis Artenschutz.</w:t>
      </w:r>
    </w:p>
    <w:p w14:paraId="3F473CD9" w14:textId="77777777" w:rsidR="00292294" w:rsidRDefault="00292294" w:rsidP="002E39D2">
      <w:pPr>
        <w:rPr>
          <w:rFonts w:eastAsia="Times New Roman"/>
        </w:rPr>
      </w:pPr>
    </w:p>
    <w:p w14:paraId="42D52463" w14:textId="35234CFE" w:rsidR="00292294" w:rsidRDefault="005C16FB" w:rsidP="002E39D2">
      <w:pPr>
        <w:rPr>
          <w:rFonts w:eastAsia="Times New Roman"/>
        </w:rPr>
      </w:pPr>
      <w:r>
        <w:rPr>
          <w:rFonts w:eastAsia="Times New Roman"/>
        </w:rPr>
        <w:t>„Wir begrüßen die zunehmende Begeisterung für Deutschland als Urlaubsland“, sagt Mareike Schiffels, Pressesprecherin im Projekt Katzensprung – Kleine Wege. Große Erlebnisse. „Wenn mehr Menschen wüssten, wie groß die Angebo</w:t>
      </w:r>
      <w:r w:rsidR="00292294">
        <w:rPr>
          <w:rFonts w:eastAsia="Times New Roman"/>
        </w:rPr>
        <w:t>tsvielfalt im Inland ist, wären viele Flugreisen überflüssig.“ Das Projekt Katzensprung möchte dazu beitragen, unnötige Flüge abzubauen</w:t>
      </w:r>
      <w:r w:rsidR="00876494">
        <w:rPr>
          <w:rFonts w:eastAsia="Times New Roman"/>
        </w:rPr>
        <w:t xml:space="preserve"> und gleichzeitig CO</w:t>
      </w:r>
      <w:r w:rsidR="00876494" w:rsidRPr="00096C4B">
        <w:rPr>
          <w:rFonts w:eastAsia="Times New Roman"/>
          <w:vertAlign w:val="subscript"/>
        </w:rPr>
        <w:t>2</w:t>
      </w:r>
      <w:r w:rsidR="00876494">
        <w:rPr>
          <w:rFonts w:eastAsia="Times New Roman"/>
        </w:rPr>
        <w:t xml:space="preserve"> einzusparen</w:t>
      </w:r>
      <w:r w:rsidR="00292294">
        <w:rPr>
          <w:rFonts w:eastAsia="Times New Roman"/>
        </w:rPr>
        <w:t xml:space="preserve"> – </w:t>
      </w:r>
      <w:r w:rsidR="00876494">
        <w:rPr>
          <w:rFonts w:eastAsia="Times New Roman"/>
        </w:rPr>
        <w:t>unter anderem</w:t>
      </w:r>
      <w:r w:rsidR="00292294">
        <w:rPr>
          <w:rFonts w:eastAsia="Times New Roman"/>
        </w:rPr>
        <w:t xml:space="preserve"> durch </w:t>
      </w:r>
      <w:r w:rsidR="00876494">
        <w:rPr>
          <w:rFonts w:eastAsia="Times New Roman"/>
        </w:rPr>
        <w:t>die</w:t>
      </w:r>
      <w:r w:rsidR="00292294">
        <w:rPr>
          <w:rFonts w:eastAsia="Times New Roman"/>
        </w:rPr>
        <w:t xml:space="preserve"> </w:t>
      </w:r>
      <w:r w:rsidR="00876494">
        <w:rPr>
          <w:rFonts w:eastAsia="Times New Roman"/>
        </w:rPr>
        <w:t>ver</w:t>
      </w:r>
      <w:r w:rsidR="00292294">
        <w:rPr>
          <w:rFonts w:eastAsia="Times New Roman"/>
        </w:rPr>
        <w:t>besser</w:t>
      </w:r>
      <w:r w:rsidR="00876494">
        <w:rPr>
          <w:rFonts w:eastAsia="Times New Roman"/>
        </w:rPr>
        <w:t>t</w:t>
      </w:r>
      <w:r w:rsidR="00292294">
        <w:rPr>
          <w:rFonts w:eastAsia="Times New Roman"/>
        </w:rPr>
        <w:t xml:space="preserve">e Information über spannende Urlaubsangebote in der Nähe. „Viele Urlauber suchen ungewöhnliche Unterkünfte, weil sie mit Freunden etwas ganz </w:t>
      </w:r>
      <w:r w:rsidR="00876494">
        <w:rPr>
          <w:rFonts w:eastAsia="Times New Roman"/>
        </w:rPr>
        <w:t>B</w:t>
      </w:r>
      <w:r w:rsidR="00292294">
        <w:rPr>
          <w:rFonts w:eastAsia="Times New Roman"/>
        </w:rPr>
        <w:t>esonderes erleben möchten: einmal im Hängezelt im Baum schlafen oder die Nacht unterm Sternenhimmel verbringen. Sie sind glücklich, wenn sie so etwas ganz in der Nähe finden“, sagt Schiffels.</w:t>
      </w:r>
    </w:p>
    <w:p w14:paraId="3AA2BC15" w14:textId="77777777" w:rsidR="00292294" w:rsidRDefault="00292294" w:rsidP="002E39D2">
      <w:pPr>
        <w:rPr>
          <w:rFonts w:eastAsia="Times New Roman"/>
        </w:rPr>
      </w:pPr>
    </w:p>
    <w:p w14:paraId="41181AC0" w14:textId="264D8C7C" w:rsidR="00292294" w:rsidRPr="00292294" w:rsidRDefault="00292294" w:rsidP="002E39D2">
      <w:pPr>
        <w:rPr>
          <w:rFonts w:eastAsia="Times New Roman"/>
          <w:b/>
        </w:rPr>
      </w:pPr>
      <w:r w:rsidRPr="00292294">
        <w:rPr>
          <w:rFonts w:eastAsia="Times New Roman"/>
          <w:b/>
        </w:rPr>
        <w:t>Ungewöhnliche Unterkünfte und abenteuerliche Erlebnisse</w:t>
      </w:r>
    </w:p>
    <w:p w14:paraId="0B330871" w14:textId="746F1A65" w:rsidR="00C75113" w:rsidRDefault="00292294" w:rsidP="00033D93">
      <w:pPr>
        <w:rPr>
          <w:rFonts w:eastAsia="Times New Roman"/>
        </w:rPr>
      </w:pPr>
      <w:r>
        <w:rPr>
          <w:rFonts w:eastAsia="Times New Roman"/>
        </w:rPr>
        <w:t xml:space="preserve">Daher sammelt das Katzensprung-Team Ideen für besondere </w:t>
      </w:r>
      <w:r w:rsidR="00876494">
        <w:rPr>
          <w:rFonts w:eastAsia="Times New Roman"/>
        </w:rPr>
        <w:t>Erlebnisse</w:t>
      </w:r>
      <w:r>
        <w:rPr>
          <w:rFonts w:eastAsia="Times New Roman"/>
        </w:rPr>
        <w:t xml:space="preserve"> und veröffentlicht diese unter </w:t>
      </w:r>
      <w:hyperlink r:id="rId9" w:history="1">
        <w:r w:rsidR="009824D5" w:rsidRPr="002869D0">
          <w:rPr>
            <w:rStyle w:val="Hyperlink"/>
            <w:rFonts w:eastAsia="Times New Roman"/>
          </w:rPr>
          <w:t>www.katzensprung-deutschland.de</w:t>
        </w:r>
      </w:hyperlink>
      <w:r w:rsidR="009824D5">
        <w:rPr>
          <w:rFonts w:eastAsia="Times New Roman"/>
        </w:rPr>
        <w:t xml:space="preserve">. </w:t>
      </w:r>
      <w:r>
        <w:rPr>
          <w:rFonts w:eastAsia="Times New Roman"/>
        </w:rPr>
        <w:t xml:space="preserve">Hier finden </w:t>
      </w:r>
      <w:r w:rsidR="007954B8">
        <w:rPr>
          <w:rFonts w:eastAsia="Times New Roman"/>
        </w:rPr>
        <w:lastRenderedPageBreak/>
        <w:t xml:space="preserve">abenteuerlustige Klimaschützer </w:t>
      </w:r>
      <w:r>
        <w:rPr>
          <w:rFonts w:eastAsia="Times New Roman"/>
        </w:rPr>
        <w:t xml:space="preserve">neben </w:t>
      </w:r>
      <w:hyperlink r:id="rId10" w:history="1">
        <w:r w:rsidRPr="005B27D7">
          <w:rPr>
            <w:rStyle w:val="Hyperlink"/>
            <w:rFonts w:eastAsia="Times New Roman"/>
          </w:rPr>
          <w:t>Husk</w:t>
        </w:r>
        <w:r w:rsidR="009824D5" w:rsidRPr="005B27D7">
          <w:rPr>
            <w:rStyle w:val="Hyperlink"/>
            <w:rFonts w:eastAsia="Times New Roman"/>
          </w:rPr>
          <w:t>y</w:t>
        </w:r>
        <w:r w:rsidRPr="005B27D7">
          <w:rPr>
            <w:rStyle w:val="Hyperlink"/>
            <w:rFonts w:eastAsia="Times New Roman"/>
          </w:rPr>
          <w:t>-</w:t>
        </w:r>
        <w:r w:rsidR="005B27D7">
          <w:rPr>
            <w:rStyle w:val="Hyperlink"/>
            <w:rFonts w:eastAsia="Times New Roman"/>
          </w:rPr>
          <w:t>Spaziergängen</w:t>
        </w:r>
      </w:hyperlink>
      <w:r>
        <w:rPr>
          <w:rFonts w:eastAsia="Times New Roman"/>
        </w:rPr>
        <w:t xml:space="preserve"> und </w:t>
      </w:r>
      <w:hyperlink r:id="rId11" w:history="1">
        <w:r w:rsidRPr="005B27D7">
          <w:rPr>
            <w:rStyle w:val="Hyperlink"/>
            <w:rFonts w:eastAsia="Times New Roman"/>
          </w:rPr>
          <w:t>Baumhausferien</w:t>
        </w:r>
      </w:hyperlink>
      <w:r>
        <w:rPr>
          <w:rFonts w:eastAsia="Times New Roman"/>
        </w:rPr>
        <w:t xml:space="preserve"> auch </w:t>
      </w:r>
      <w:hyperlink r:id="rId12" w:history="1">
        <w:r w:rsidR="00876494" w:rsidRPr="005B27D7">
          <w:rPr>
            <w:rStyle w:val="Hyperlink"/>
            <w:rFonts w:eastAsia="Times New Roman"/>
          </w:rPr>
          <w:t>Lama-</w:t>
        </w:r>
      </w:hyperlink>
      <w:r w:rsidR="00876494">
        <w:rPr>
          <w:rFonts w:eastAsia="Times New Roman"/>
        </w:rPr>
        <w:t xml:space="preserve"> oder </w:t>
      </w:r>
      <w:hyperlink r:id="rId13" w:history="1">
        <w:r w:rsidRPr="005B27D7">
          <w:rPr>
            <w:rStyle w:val="Hyperlink"/>
            <w:rFonts w:eastAsia="Times New Roman"/>
          </w:rPr>
          <w:t>Eselwanderungen</w:t>
        </w:r>
      </w:hyperlink>
      <w:r>
        <w:rPr>
          <w:rFonts w:eastAsia="Times New Roman"/>
        </w:rPr>
        <w:t xml:space="preserve">, </w:t>
      </w:r>
      <w:hyperlink r:id="rId14" w:history="1">
        <w:r w:rsidRPr="005B27D7">
          <w:rPr>
            <w:rStyle w:val="Hyperlink"/>
            <w:rFonts w:eastAsia="Times New Roman"/>
          </w:rPr>
          <w:t>Abenteuer</w:t>
        </w:r>
      </w:hyperlink>
      <w:r w:rsidR="00876494">
        <w:rPr>
          <w:rFonts w:eastAsia="Times New Roman"/>
        </w:rPr>
        <w:t xml:space="preserve">- oder </w:t>
      </w:r>
      <w:hyperlink r:id="rId15" w:history="1">
        <w:r w:rsidR="00876494" w:rsidRPr="005B27D7">
          <w:rPr>
            <w:rStyle w:val="Hyperlink"/>
            <w:rFonts w:eastAsia="Times New Roman"/>
          </w:rPr>
          <w:t>Trekking</w:t>
        </w:r>
        <w:r w:rsidRPr="005B27D7">
          <w:rPr>
            <w:rStyle w:val="Hyperlink"/>
            <w:rFonts w:eastAsia="Times New Roman"/>
          </w:rPr>
          <w:t>camps</w:t>
        </w:r>
      </w:hyperlink>
      <w:r>
        <w:rPr>
          <w:rFonts w:eastAsia="Times New Roman"/>
        </w:rPr>
        <w:t xml:space="preserve"> oder Tipps für </w:t>
      </w:r>
      <w:hyperlink r:id="rId16" w:history="1">
        <w:r w:rsidRPr="005B27D7">
          <w:rPr>
            <w:rStyle w:val="Hyperlink"/>
            <w:rFonts w:eastAsia="Times New Roman"/>
          </w:rPr>
          <w:t>Mountainbike-Parks</w:t>
        </w:r>
      </w:hyperlink>
      <w:r>
        <w:rPr>
          <w:rFonts w:eastAsia="Times New Roman"/>
        </w:rPr>
        <w:t xml:space="preserve">, </w:t>
      </w:r>
      <w:proofErr w:type="spellStart"/>
      <w:r>
        <w:rPr>
          <w:rFonts w:eastAsia="Times New Roman"/>
        </w:rPr>
        <w:t>Ziplines</w:t>
      </w:r>
      <w:proofErr w:type="spellEnd"/>
      <w:r>
        <w:rPr>
          <w:rFonts w:eastAsia="Times New Roman"/>
        </w:rPr>
        <w:t xml:space="preserve"> oder – für ganz Mutige – </w:t>
      </w:r>
      <w:hyperlink r:id="rId17" w:history="1">
        <w:proofErr w:type="spellStart"/>
        <w:r w:rsidRPr="005B27D7">
          <w:rPr>
            <w:rStyle w:val="Hyperlink"/>
            <w:rFonts w:eastAsia="Times New Roman"/>
          </w:rPr>
          <w:t>Zorbing</w:t>
        </w:r>
        <w:proofErr w:type="spellEnd"/>
        <w:r w:rsidRPr="005B27D7">
          <w:rPr>
            <w:rStyle w:val="Hyperlink"/>
            <w:rFonts w:eastAsia="Times New Roman"/>
          </w:rPr>
          <w:t xml:space="preserve"> im Schwarzwald</w:t>
        </w:r>
      </w:hyperlink>
      <w:r>
        <w:rPr>
          <w:rFonts w:eastAsia="Times New Roman"/>
        </w:rPr>
        <w:t xml:space="preserve">. </w:t>
      </w:r>
      <w:r w:rsidR="009824D5">
        <w:rPr>
          <w:rFonts w:eastAsia="Times New Roman"/>
        </w:rPr>
        <w:t>Bei letzterem stürzt man in sich in einer riesigen Kugel eine</w:t>
      </w:r>
      <w:r w:rsidR="00096C4B">
        <w:rPr>
          <w:rFonts w:eastAsia="Times New Roman"/>
        </w:rPr>
        <w:t xml:space="preserve">n Hang </w:t>
      </w:r>
      <w:r w:rsidR="009824D5">
        <w:rPr>
          <w:rFonts w:eastAsia="Times New Roman"/>
        </w:rPr>
        <w:t>hinunter</w:t>
      </w:r>
      <w:r w:rsidR="00096C4B">
        <w:rPr>
          <w:rFonts w:eastAsia="Times New Roman"/>
        </w:rPr>
        <w:t>, so dass die Welt Kopf steht.</w:t>
      </w:r>
      <w:r w:rsidR="009824D5">
        <w:rPr>
          <w:rFonts w:eastAsia="Times New Roman"/>
        </w:rPr>
        <w:t xml:space="preserve">. </w:t>
      </w:r>
    </w:p>
    <w:p w14:paraId="00AB4EDC" w14:textId="77777777" w:rsidR="009824D5" w:rsidRPr="0099293A" w:rsidRDefault="009824D5" w:rsidP="00033D93"/>
    <w:p w14:paraId="6ABD7A8D" w14:textId="77777777" w:rsidR="00D74B87" w:rsidRPr="00B95626" w:rsidRDefault="00D74B87" w:rsidP="00033D93">
      <w:pPr>
        <w:rPr>
          <w:b/>
        </w:rPr>
      </w:pPr>
      <w:r w:rsidRPr="00B95626">
        <w:rPr>
          <w:b/>
        </w:rPr>
        <w:t>Was das Projekt Katzensprung erreichen möchte</w:t>
      </w:r>
    </w:p>
    <w:p w14:paraId="1B6A5123" w14:textId="14A29212" w:rsidR="00365065" w:rsidRDefault="007A7AF3" w:rsidP="00033D93">
      <w:r w:rsidRPr="0099293A">
        <w:t xml:space="preserve">Fernflüge belasten das Klima stark. </w:t>
      </w:r>
      <w:r w:rsidR="002E39D2">
        <w:t xml:space="preserve">Und nur selten muss man tatsächlich fliegen, um einen schönen Urlaub zu verbringen. </w:t>
      </w:r>
      <w:r w:rsidRPr="0099293A">
        <w:t xml:space="preserve">Wer mit netten Menschen eine gute Zeit haben möchte, kann das </w:t>
      </w:r>
      <w:r w:rsidR="00CF1EA6" w:rsidRPr="0099293A">
        <w:t xml:space="preserve">an </w:t>
      </w:r>
      <w:r w:rsidR="002E39D2">
        <w:t xml:space="preserve">vielen </w:t>
      </w:r>
      <w:r w:rsidR="00CF1EA6" w:rsidRPr="0099293A">
        <w:t xml:space="preserve">spannenden Orten </w:t>
      </w:r>
      <w:r w:rsidRPr="0099293A">
        <w:t xml:space="preserve">in Deutschland tun. Das Projekt </w:t>
      </w:r>
      <w:r w:rsidRPr="009824D5">
        <w:rPr>
          <w:i/>
        </w:rPr>
        <w:t>Katzensprung – Kleine Wege.</w:t>
      </w:r>
      <w:r w:rsidR="00CF1EA6" w:rsidRPr="009824D5">
        <w:rPr>
          <w:i/>
        </w:rPr>
        <w:t xml:space="preserve"> </w:t>
      </w:r>
      <w:r w:rsidRPr="009824D5">
        <w:rPr>
          <w:i/>
        </w:rPr>
        <w:t>Große Erlebnisse</w:t>
      </w:r>
      <w:r w:rsidR="00B54924" w:rsidRPr="009824D5">
        <w:rPr>
          <w:i/>
        </w:rPr>
        <w:t>.</w:t>
      </w:r>
      <w:r w:rsidRPr="009824D5">
        <w:rPr>
          <w:i/>
        </w:rPr>
        <w:t xml:space="preserve"> </w:t>
      </w:r>
      <w:r w:rsidRPr="0099293A">
        <w:t>hat sich zum Ziel gesetzt, ein Bewusstsein für den Zusammenhang zwischen Reisen und Klim</w:t>
      </w:r>
      <w:r w:rsidR="002E39D2">
        <w:t xml:space="preserve">abelastung zu schaffen und </w:t>
      </w:r>
      <w:r w:rsidRPr="0099293A">
        <w:t xml:space="preserve">vermeidbare Fernreisen durch sinnvolle Alternativen zu ersetzen. </w:t>
      </w:r>
      <w:r w:rsidR="00AA53E3" w:rsidRPr="0099293A">
        <w:br/>
      </w:r>
    </w:p>
    <w:p w14:paraId="34179851" w14:textId="5F8BE500" w:rsidR="00E07733" w:rsidRPr="00E07733" w:rsidRDefault="00E07733" w:rsidP="00033D93">
      <w:pPr>
        <w:rPr>
          <w:b/>
        </w:rPr>
      </w:pPr>
      <w:r w:rsidRPr="00E07733">
        <w:rPr>
          <w:b/>
        </w:rPr>
        <w:t>Weiterführende Informationen</w:t>
      </w:r>
    </w:p>
    <w:p w14:paraId="083B21CA" w14:textId="0D517E36" w:rsidR="00E07733" w:rsidRDefault="00E07733" w:rsidP="00033D93">
      <w:r>
        <w:t xml:space="preserve">Katzensprung bietet auf </w:t>
      </w:r>
      <w:r w:rsidR="00876494">
        <w:t>zahlreichen</w:t>
      </w:r>
      <w:r>
        <w:t xml:space="preserve"> </w:t>
      </w:r>
      <w:hyperlink r:id="rId18" w:history="1">
        <w:proofErr w:type="spellStart"/>
        <w:r w:rsidRPr="007954B8">
          <w:rPr>
            <w:rStyle w:val="Hyperlink"/>
          </w:rPr>
          <w:t>Factsheets</w:t>
        </w:r>
        <w:proofErr w:type="spellEnd"/>
      </w:hyperlink>
      <w:r>
        <w:t xml:space="preserve"> eine Zusammenfassung </w:t>
      </w:r>
      <w:r w:rsidR="00876494">
        <w:t>wertvoller</w:t>
      </w:r>
      <w:r>
        <w:t xml:space="preserve"> Tipps für klimaschonenden Urlaub. Hier erfahren Sie mehr:</w:t>
      </w:r>
    </w:p>
    <w:p w14:paraId="72753ACD" w14:textId="30CA3C31" w:rsidR="00E07733" w:rsidRDefault="00A24ADF" w:rsidP="00E07733">
      <w:pPr>
        <w:pStyle w:val="Listenabsatz"/>
        <w:numPr>
          <w:ilvl w:val="0"/>
          <w:numId w:val="5"/>
        </w:numPr>
      </w:pPr>
      <w:hyperlink r:id="rId19" w:history="1">
        <w:r w:rsidR="00E07733" w:rsidRPr="00E07733">
          <w:rPr>
            <w:rStyle w:val="Hyperlink"/>
          </w:rPr>
          <w:t>Wie kann ich klimaschonender reisen?</w:t>
        </w:r>
      </w:hyperlink>
      <w:r w:rsidR="00E07733">
        <w:t xml:space="preserve"> </w:t>
      </w:r>
      <w:bookmarkStart w:id="0" w:name="_GoBack"/>
      <w:bookmarkEnd w:id="0"/>
    </w:p>
    <w:p w14:paraId="49306692" w14:textId="539D55F3" w:rsidR="00E07733" w:rsidRDefault="00A24ADF" w:rsidP="00E07733">
      <w:pPr>
        <w:pStyle w:val="Listenabsatz"/>
        <w:numPr>
          <w:ilvl w:val="0"/>
          <w:numId w:val="5"/>
        </w:numPr>
      </w:pPr>
      <w:hyperlink r:id="rId20" w:history="1">
        <w:r w:rsidR="00E07733" w:rsidRPr="00E07733">
          <w:rPr>
            <w:rStyle w:val="Hyperlink"/>
          </w:rPr>
          <w:t>Urlaubsaktivitäten und ihr CO</w:t>
        </w:r>
        <w:r w:rsidR="00E07733" w:rsidRPr="00E07733">
          <w:rPr>
            <w:rStyle w:val="Hyperlink"/>
            <w:vertAlign w:val="subscript"/>
          </w:rPr>
          <w:t>2</w:t>
        </w:r>
        <w:r w:rsidR="00E07733" w:rsidRPr="00E07733">
          <w:rPr>
            <w:rStyle w:val="Hyperlink"/>
          </w:rPr>
          <w:t>-Abdruck</w:t>
        </w:r>
      </w:hyperlink>
    </w:p>
    <w:p w14:paraId="55F72291" w14:textId="602395E7" w:rsidR="00E07733" w:rsidRPr="00096C4B" w:rsidRDefault="00A24ADF" w:rsidP="00E07733">
      <w:pPr>
        <w:pStyle w:val="Listenabsatz"/>
        <w:numPr>
          <w:ilvl w:val="0"/>
          <w:numId w:val="5"/>
        </w:numPr>
        <w:rPr>
          <w:rStyle w:val="Hyperlink"/>
          <w:color w:val="auto"/>
          <w:u w:val="none"/>
        </w:rPr>
      </w:pPr>
      <w:hyperlink r:id="rId21" w:history="1">
        <w:r w:rsidR="00E07733" w:rsidRPr="00E07733">
          <w:rPr>
            <w:rStyle w:val="Hyperlink"/>
          </w:rPr>
          <w:t>Woran erkenne ich eine klimaschonende Unterkunft?</w:t>
        </w:r>
      </w:hyperlink>
    </w:p>
    <w:p w14:paraId="40BFBFB6" w14:textId="77777777" w:rsidR="00096C4B" w:rsidRDefault="00096C4B" w:rsidP="00096C4B"/>
    <w:p w14:paraId="77067CF6" w14:textId="4EF4D68A" w:rsidR="009E667D" w:rsidRPr="009E667D" w:rsidRDefault="009E667D" w:rsidP="00096C4B">
      <w:pPr>
        <w:rPr>
          <w:b/>
        </w:rPr>
      </w:pPr>
      <w:r w:rsidRPr="009E667D">
        <w:rPr>
          <w:b/>
        </w:rPr>
        <w:t>Bildmaterial:</w:t>
      </w:r>
    </w:p>
    <w:p w14:paraId="6AE92F3C" w14:textId="77777777" w:rsidR="009E667D" w:rsidRDefault="009E667D" w:rsidP="009E667D">
      <w:pPr>
        <w:rPr>
          <w:noProof/>
        </w:rPr>
      </w:pPr>
      <w:r>
        <w:rPr>
          <w:noProof/>
        </w:rPr>
        <w:t>Bildrechte: Baumhaushotel Seemühle</w:t>
      </w:r>
    </w:p>
    <w:p w14:paraId="0EC5FA26" w14:textId="77777777" w:rsidR="009E667D" w:rsidRDefault="009E667D" w:rsidP="009E667D">
      <w:pPr>
        <w:rPr>
          <w:noProof/>
        </w:rPr>
      </w:pPr>
      <w:r>
        <w:rPr>
          <w:noProof/>
        </w:rPr>
        <w:t>Bildunterschrift: In luftigen Höhen schläft man im Baumhaushotel Seemühle. Noch mehr außergewöhnliche Übernachtungs- und Urlaubsangebote in Deutschland bietet die Webseite www.katzensprung-deutschland.de</w:t>
      </w:r>
    </w:p>
    <w:p w14:paraId="5C1A4644" w14:textId="77777777" w:rsidR="009E667D" w:rsidRPr="0099293A" w:rsidRDefault="009E667D" w:rsidP="009E667D">
      <w:r>
        <w:rPr>
          <w:noProof/>
        </w:rPr>
        <w:t xml:space="preserve">Weiteres Bildmaterial zum Projekt finden Sie hier: </w:t>
      </w:r>
      <w:hyperlink r:id="rId22" w:history="1">
        <w:r w:rsidRPr="00C357A8">
          <w:rPr>
            <w:rStyle w:val="Hyperlink"/>
            <w:noProof/>
          </w:rPr>
          <w:t>https://www.katzensprung-deutschland.de/information/presse/pressebilder/</w:t>
        </w:r>
      </w:hyperlink>
    </w:p>
    <w:p w14:paraId="582051A6" w14:textId="77777777" w:rsidR="009E667D" w:rsidRDefault="009E667D" w:rsidP="00096C4B"/>
    <w:p w14:paraId="58B77179" w14:textId="467AFC5C" w:rsidR="0055780F" w:rsidRPr="00033D93" w:rsidRDefault="0096005D" w:rsidP="00033D93">
      <w:pPr>
        <w:rPr>
          <w:sz w:val="18"/>
          <w:szCs w:val="18"/>
        </w:rPr>
      </w:pPr>
      <w:r w:rsidRPr="00033D93">
        <w:rPr>
          <w:rStyle w:val="berschrift3Zchn"/>
          <w:rFonts w:ascii="Myriad tippingpoints" w:hAnsi="Myriad tippingpoints"/>
          <w:b w:val="0"/>
          <w:sz w:val="18"/>
          <w:szCs w:val="18"/>
        </w:rPr>
        <w:t xml:space="preserve">Über </w:t>
      </w:r>
      <w:r w:rsidR="00FC6026" w:rsidRPr="00033D93">
        <w:rPr>
          <w:rStyle w:val="berschrift3Zchn"/>
          <w:rFonts w:ascii="Myriad tippingpoints" w:hAnsi="Myriad tippingpoints"/>
          <w:b w:val="0"/>
          <w:sz w:val="18"/>
          <w:szCs w:val="18"/>
        </w:rPr>
        <w:t>Katzensprung</w:t>
      </w:r>
      <w:r w:rsidR="00D54831" w:rsidRPr="00033D93">
        <w:rPr>
          <w:sz w:val="18"/>
          <w:szCs w:val="18"/>
        </w:rPr>
        <w:br/>
        <w:t>Das Projekt „Katzensprung – Kleine Wege. Große Erlebnisse“ wird geförd</w:t>
      </w:r>
      <w:r w:rsidR="001128CC" w:rsidRPr="00033D93">
        <w:rPr>
          <w:sz w:val="18"/>
          <w:szCs w:val="18"/>
        </w:rPr>
        <w:t>ert vom Bundesministerium für Umwel</w:t>
      </w:r>
      <w:r w:rsidR="00365065" w:rsidRPr="00033D93">
        <w:rPr>
          <w:sz w:val="18"/>
          <w:szCs w:val="18"/>
        </w:rPr>
        <w:t>t,</w:t>
      </w:r>
      <w:r w:rsidR="001128CC" w:rsidRPr="00033D93">
        <w:rPr>
          <w:sz w:val="18"/>
          <w:szCs w:val="18"/>
        </w:rPr>
        <w:t xml:space="preserve"> Naturschutz</w:t>
      </w:r>
      <w:r w:rsidR="00230F48" w:rsidRPr="00033D93">
        <w:rPr>
          <w:sz w:val="18"/>
          <w:szCs w:val="18"/>
        </w:rPr>
        <w:t xml:space="preserve"> und nukleare Sicherheit</w:t>
      </w:r>
      <w:r w:rsidR="000B1423" w:rsidRPr="00033D93">
        <w:rPr>
          <w:sz w:val="18"/>
          <w:szCs w:val="18"/>
        </w:rPr>
        <w:t xml:space="preserve"> aufgrund eines Beschlusses des deutschen Bundestages</w:t>
      </w:r>
      <w:r w:rsidR="001128CC" w:rsidRPr="00033D93">
        <w:rPr>
          <w:sz w:val="18"/>
          <w:szCs w:val="18"/>
        </w:rPr>
        <w:t xml:space="preserve"> </w:t>
      </w:r>
      <w:r w:rsidR="00D54831" w:rsidRPr="00033D93">
        <w:rPr>
          <w:sz w:val="18"/>
          <w:szCs w:val="18"/>
        </w:rPr>
        <w:t>im Rahmen</w:t>
      </w:r>
      <w:r w:rsidR="000B1423" w:rsidRPr="00033D93">
        <w:rPr>
          <w:sz w:val="18"/>
          <w:szCs w:val="18"/>
        </w:rPr>
        <w:t xml:space="preserve"> des Förderprogramms für innovative Klimaschutz-Einzelprojekte der Nationalen Klimaschutzinitiative (NKI) (Förderkennzeichen 03KF0057A)</w:t>
      </w:r>
      <w:r w:rsidR="00D54831" w:rsidRPr="00033D93">
        <w:rPr>
          <w:sz w:val="18"/>
          <w:szCs w:val="18"/>
        </w:rPr>
        <w:t>.</w:t>
      </w:r>
      <w:r w:rsidR="001D4AB6" w:rsidRPr="00033D93">
        <w:rPr>
          <w:sz w:val="18"/>
          <w:szCs w:val="18"/>
        </w:rPr>
        <w:t xml:space="preserve"> Projektpartner sind COMPASS GmbH, Verband Deutscher Naturparke e.V., fairkehr GmbH und </w:t>
      </w:r>
      <w:proofErr w:type="spellStart"/>
      <w:r w:rsidR="001D4AB6" w:rsidRPr="00033D93">
        <w:rPr>
          <w:sz w:val="18"/>
          <w:szCs w:val="18"/>
        </w:rPr>
        <w:t>tippingpoints</w:t>
      </w:r>
      <w:proofErr w:type="spellEnd"/>
      <w:r w:rsidR="001D4AB6" w:rsidRPr="00033D93">
        <w:rPr>
          <w:sz w:val="18"/>
          <w:szCs w:val="18"/>
        </w:rPr>
        <w:t xml:space="preserve"> GmbH.</w:t>
      </w:r>
    </w:p>
    <w:sectPr w:rsidR="0055780F" w:rsidRPr="00033D93" w:rsidSect="00EB4ABE">
      <w:headerReference w:type="default" r:id="rId23"/>
      <w:footerReference w:type="default" r:id="rId24"/>
      <w:headerReference w:type="first" r:id="rId25"/>
      <w:footerReference w:type="first" r:id="rId26"/>
      <w:pgSz w:w="11900" w:h="16840"/>
      <w:pgMar w:top="1502" w:right="2828" w:bottom="1134" w:left="1278" w:header="708" w:footer="2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4F49B8" w14:textId="77777777" w:rsidR="00A24ADF" w:rsidRDefault="00A24ADF" w:rsidP="00EA7AA4">
      <w:pPr>
        <w:spacing w:line="240" w:lineRule="auto"/>
      </w:pPr>
      <w:r>
        <w:separator/>
      </w:r>
    </w:p>
  </w:endnote>
  <w:endnote w:type="continuationSeparator" w:id="0">
    <w:p w14:paraId="314300EA" w14:textId="77777777" w:rsidR="00A24ADF" w:rsidRDefault="00A24ADF" w:rsidP="00EA7AA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Light">
    <w:panose1 w:val="020B0403030101060003"/>
    <w:charset w:val="00"/>
    <w:family w:val="swiss"/>
    <w:pitch w:val="variable"/>
    <w:sig w:usb0="A00002FF" w:usb1="5000205B" w:usb2="00000000" w:usb3="00000000" w:csb0="00000097"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Raleway">
    <w:panose1 w:val="020B0803030101060003"/>
    <w:charset w:val="00"/>
    <w:family w:val="swiss"/>
    <w:pitch w:val="variable"/>
    <w:sig w:usb0="A00002FF" w:usb1="5000205B" w:usb2="00000000" w:usb3="00000000" w:csb0="00000097"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yriad tippingpoints">
    <w:altName w:val="Corbel"/>
    <w:panose1 w:val="020B0503030403020204"/>
    <w:charset w:val="00"/>
    <w:family w:val="swiss"/>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D7FE2F" w14:textId="75678C71" w:rsidR="00A24ADF" w:rsidRDefault="00A24ADF">
    <w:pPr>
      <w:pStyle w:val="Fuzeile"/>
    </w:pPr>
    <w:r>
      <w:rPr>
        <w:noProof/>
      </w:rPr>
      <w:drawing>
        <wp:inline distT="0" distB="0" distL="0" distR="0" wp14:anchorId="46DADE21" wp14:editId="3FC4A12A">
          <wp:extent cx="4589145" cy="355600"/>
          <wp:effectExtent l="0" t="0" r="8255" b="0"/>
          <wp:docPr id="5" name="Bild 5" descr="Daten-fk:fk_Agentur:2018:NKI_Tourismus_Katzensprung:CD_CI:Styleguide:Logoleiste:Fuß-Neu-BM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en-fk:fk_Agentur:2018:NKI_Tourismus_Katzensprung:CD_CI:Styleguide:Logoleiste:Fuß-Neu-BMU.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89145" cy="35560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8F7DE4" w14:textId="421089F5" w:rsidR="00A24ADF" w:rsidRDefault="00A24ADF">
    <w:pPr>
      <w:pStyle w:val="Fuzeile"/>
    </w:pPr>
    <w:r>
      <w:rPr>
        <w:noProof/>
      </w:rPr>
      <mc:AlternateContent>
        <mc:Choice Requires="wps">
          <w:drawing>
            <wp:anchor distT="0" distB="0" distL="114300" distR="114300" simplePos="0" relativeHeight="251660288" behindDoc="0" locked="0" layoutInCell="1" allowOverlap="1" wp14:anchorId="5FB446DD" wp14:editId="41FC5D0D">
              <wp:simplePos x="0" y="0"/>
              <wp:positionH relativeFrom="column">
                <wp:posOffset>4992370</wp:posOffset>
              </wp:positionH>
              <wp:positionV relativeFrom="paragraph">
                <wp:posOffset>-2639695</wp:posOffset>
              </wp:positionV>
              <wp:extent cx="1722120" cy="2564765"/>
              <wp:effectExtent l="0" t="0" r="11430" b="26035"/>
              <wp:wrapNone/>
              <wp:docPr id="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2564765"/>
                      </a:xfrm>
                      <a:prstGeom prst="rect">
                        <a:avLst/>
                      </a:prstGeom>
                      <a:solidFill>
                        <a:srgbClr val="FFFFFF"/>
                      </a:solidFill>
                      <a:ln w="9525">
                        <a:solidFill>
                          <a:schemeClr val="bg1">
                            <a:lumMod val="100000"/>
                            <a:lumOff val="0"/>
                          </a:schemeClr>
                        </a:solidFill>
                        <a:miter lim="800000"/>
                        <a:headEnd/>
                        <a:tailEnd/>
                      </a:ln>
                    </wps:spPr>
                    <wps:txbx>
                      <w:txbxContent>
                        <w:p w14:paraId="40A9B58E" w14:textId="77777777" w:rsidR="00A24ADF" w:rsidRPr="00A95C9D" w:rsidRDefault="00A24ADF" w:rsidP="006B2ACE">
                          <w:pPr>
                            <w:rPr>
                              <w:b/>
                              <w:bCs/>
                            </w:rPr>
                          </w:pPr>
                          <w:r w:rsidRPr="00A95C9D">
                            <w:rPr>
                              <w:b/>
                              <w:bCs/>
                            </w:rPr>
                            <w:t xml:space="preserve">Kontakt </w:t>
                          </w:r>
                        </w:p>
                        <w:p w14:paraId="49A6F0E3" w14:textId="77777777" w:rsidR="00A24ADF" w:rsidRDefault="00A24ADF" w:rsidP="006B2ACE">
                          <w:r w:rsidRPr="00A95C9D">
                            <w:t>Agentur fairkehr</w:t>
                          </w:r>
                          <w:r w:rsidRPr="00A95C9D">
                            <w:br/>
                            <w:t>Mareike Schiffels</w:t>
                          </w:r>
                          <w:r w:rsidRPr="00A95C9D">
                            <w:br/>
                            <w:t>Weiherstraße 38</w:t>
                          </w:r>
                          <w:r w:rsidRPr="00A95C9D">
                            <w:br/>
                            <w:t>53111 Bonn</w:t>
                          </w:r>
                          <w:r>
                            <w:br/>
                          </w:r>
                          <w:r w:rsidRPr="00A95C9D">
                            <w:br/>
                          </w:r>
                          <w:hyperlink r:id="rId1" w:tooltip="presse@katzensprung-deutschland.de" w:history="1">
                            <w:r>
                              <w:rPr>
                                <w:rStyle w:val="Hyperlink"/>
                              </w:rPr>
                              <w:t>presse@</w:t>
                            </w:r>
                            <w:r w:rsidRPr="00A95C9D">
                              <w:rPr>
                                <w:rStyle w:val="Hyperlink"/>
                              </w:rPr>
                              <w:t>katzensprung-deutschland.de</w:t>
                            </w:r>
                          </w:hyperlink>
                          <w:r>
                            <w:br/>
                          </w:r>
                          <w:r w:rsidRPr="00A95C9D">
                            <w:br/>
                            <w:t>Tel: 0228 98585-14</w:t>
                          </w:r>
                          <w:r w:rsidRPr="00A95C9D">
                            <w:br/>
                            <w:t>Fax: 0228 98585-50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FB446DD" id="_x0000_t202" coordsize="21600,21600" o:spt="202" path="m,l,21600r21600,l21600,xe">
              <v:stroke joinstyle="miter"/>
              <v:path gradientshapeok="t" o:connecttype="rect"/>
            </v:shapetype>
            <v:shape id="Text Box 5" o:spid="_x0000_s1027" type="#_x0000_t202" style="position:absolute;margin-left:393.1pt;margin-top:-207.85pt;width:135.6pt;height:20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" strokecolor="white [3212]">
              <v:textbox>
                <w:txbxContent>
                  <w:p w14:paraId="40A9B58E" w14:textId="77777777" w:rsidR="005C16FB" w:rsidRPr="00A95C9D" w:rsidRDefault="005C16FB" w:rsidP="006B2ACE">
                    <w:pPr>
                      <w:rPr>
                        <w:b/>
                        <w:bCs/>
                      </w:rPr>
                    </w:pPr>
                    <w:r w:rsidRPr="00A95C9D">
                      <w:rPr>
                        <w:b/>
                        <w:bCs/>
                      </w:rPr>
                      <w:t xml:space="preserve">Kontakt </w:t>
                    </w:r>
                  </w:p>
                  <w:p w14:paraId="49A6F0E3" w14:textId="77777777" w:rsidR="005C16FB" w:rsidRDefault="005C16FB" w:rsidP="006B2ACE">
                    <w:r w:rsidRPr="00A95C9D">
                      <w:t>Agentur fairkehr</w:t>
                    </w:r>
                    <w:r w:rsidRPr="00A95C9D">
                      <w:br/>
                      <w:t>Mareike Schiffels</w:t>
                    </w:r>
                    <w:r w:rsidRPr="00A95C9D">
                      <w:br/>
                      <w:t>Weiherstraße 38</w:t>
                    </w:r>
                    <w:r w:rsidRPr="00A95C9D">
                      <w:br/>
                      <w:t>53111 Bonn</w:t>
                    </w:r>
                    <w:r>
                      <w:br/>
                    </w:r>
                    <w:r w:rsidRPr="00A95C9D">
                      <w:br/>
                    </w:r>
                    <w:hyperlink r:id="rId2" w:tooltip="presse@katzensprung-deutschland.de" w:history="1">
                      <w:r>
                        <w:rPr>
                          <w:rStyle w:val="Hyperlink"/>
                        </w:rPr>
                        <w:t>presse@</w:t>
                      </w:r>
                      <w:r w:rsidRPr="00A95C9D">
                        <w:rPr>
                          <w:rStyle w:val="Hyperlink"/>
                        </w:rPr>
                        <w:t>katzensprung-deutschland.de</w:t>
                      </w:r>
                    </w:hyperlink>
                    <w:r>
                      <w:br/>
                    </w:r>
                    <w:r w:rsidRPr="00A95C9D">
                      <w:br/>
                      <w:t>Tel: 0228 98585-14</w:t>
                    </w:r>
                    <w:r w:rsidRPr="00A95C9D">
                      <w:br/>
                      <w:t>Fax: 0228 98585-50</w:t>
                    </w:r>
                  </w:p>
                </w:txbxContent>
              </v:textbox>
            </v:shape>
          </w:pict>
        </mc:Fallback>
      </mc:AlternateContent>
    </w:r>
    <w:r>
      <w:rPr>
        <w:noProof/>
      </w:rPr>
      <w:drawing>
        <wp:inline distT="0" distB="0" distL="0" distR="0" wp14:anchorId="1510773B" wp14:editId="5186F923">
          <wp:extent cx="5902960" cy="464185"/>
          <wp:effectExtent l="0" t="0" r="2540" b="0"/>
          <wp:docPr id="1" name="Bild 1" descr="Fuß-Neu-B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ß-Neu-BMU"/>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5902960" cy="46418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C164AA" w14:textId="77777777" w:rsidR="00A24ADF" w:rsidRDefault="00A24ADF" w:rsidP="00EA7AA4">
      <w:pPr>
        <w:spacing w:line="240" w:lineRule="auto"/>
      </w:pPr>
      <w:r>
        <w:separator/>
      </w:r>
    </w:p>
  </w:footnote>
  <w:footnote w:type="continuationSeparator" w:id="0">
    <w:p w14:paraId="3D4302BD" w14:textId="77777777" w:rsidR="00A24ADF" w:rsidRDefault="00A24ADF" w:rsidP="00EA7AA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D89528" w14:textId="77777777" w:rsidR="00A24ADF" w:rsidRDefault="00A24ADF" w:rsidP="00CF169C">
    <w:pPr>
      <w:pStyle w:val="berschrift3"/>
    </w:pPr>
    <w:r>
      <w:rPr>
        <w:noProof/>
      </w:rPr>
      <w:drawing>
        <wp:anchor distT="0" distB="0" distL="114300" distR="114300" simplePos="0" relativeHeight="251657216" behindDoc="0" locked="0" layoutInCell="1" allowOverlap="1" wp14:anchorId="36AA2970" wp14:editId="39047DA3">
          <wp:simplePos x="0" y="0"/>
          <wp:positionH relativeFrom="column">
            <wp:posOffset>4610735</wp:posOffset>
          </wp:positionH>
          <wp:positionV relativeFrom="paragraph">
            <wp:posOffset>-235585</wp:posOffset>
          </wp:positionV>
          <wp:extent cx="1797050" cy="717550"/>
          <wp:effectExtent l="0" t="0" r="6350" b="0"/>
          <wp:wrapNone/>
          <wp:docPr id="14" name="Bild 14" descr="Katzensprung Logo Textmar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Katzensprung Logo Textmark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7050" cy="71755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8A7350" w14:textId="327E4711" w:rsidR="00A24ADF" w:rsidRDefault="00A24ADF">
    <w:pPr>
      <w:pStyle w:val="Kopfzeile"/>
    </w:pPr>
    <w:r>
      <w:rPr>
        <w:noProof/>
      </w:rPr>
      <mc:AlternateContent>
        <mc:Choice Requires="wps">
          <w:drawing>
            <wp:anchor distT="0" distB="0" distL="114300" distR="114300" simplePos="0" relativeHeight="251658240" behindDoc="0" locked="0" layoutInCell="1" allowOverlap="1" wp14:anchorId="5210FE8C" wp14:editId="5395BCF1">
              <wp:simplePos x="0" y="0"/>
              <wp:positionH relativeFrom="column">
                <wp:posOffset>-276225</wp:posOffset>
              </wp:positionH>
              <wp:positionV relativeFrom="paragraph">
                <wp:posOffset>64135</wp:posOffset>
              </wp:positionV>
              <wp:extent cx="3820160" cy="492760"/>
              <wp:effectExtent l="0" t="0" r="0" b="0"/>
              <wp:wrapThrough wrapText="bothSides">
                <wp:wrapPolygon edited="0">
                  <wp:start x="144" y="0"/>
                  <wp:lineTo x="144" y="20041"/>
                  <wp:lineTo x="21255" y="20041"/>
                  <wp:lineTo x="21255" y="0"/>
                  <wp:lineTo x="144" y="0"/>
                </wp:wrapPolygon>
              </wp:wrapThrough>
              <wp:docPr id="2"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20160" cy="492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cx1="http://schemas.microsoft.com/office/drawing/2015/9/8/chartex" xmlns:cx="http://schemas.microsoft.com/office/drawing/2014/chartex"/>
                        </a:ext>
                      </a:extLst>
                    </wps:spPr>
                    <wps:txbx>
                      <w:txbxContent>
                        <w:p w14:paraId="31880681" w14:textId="77777777" w:rsidR="00A24ADF" w:rsidRPr="00B61452" w:rsidRDefault="00A24ADF"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5210FE8C" id="_x0000_t202" coordsize="21600,21600" o:spt="202" path="m,l,21600r21600,l21600,xe">
              <v:stroke joinstyle="miter"/>
              <v:path gradientshapeok="t" o:connecttype="rect"/>
            </v:shapetype>
            <v:shape id="Textfeld 1" o:spid="_x0000_s1026" type="#_x0000_t202" style="position:absolute;margin-left:-21.75pt;margin-top:5.05pt;width:300.8pt;height:38.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" filled="f" stroked="f">
              <v:path arrowok="t"/>
              <v:textbox>
                <w:txbxContent>
                  <w:p w14:paraId="31880681" w14:textId="77777777" w:rsidR="005C16FB" w:rsidRPr="00B61452" w:rsidRDefault="005C16FB" w:rsidP="00B61452">
                    <w:pPr>
                      <w:rPr>
                        <w:rFonts w:ascii="Raleway" w:hAnsi="Raleway"/>
                        <w:b/>
                        <w:color w:val="308099"/>
                        <w:sz w:val="48"/>
                        <w:szCs w:val="48"/>
                      </w:rPr>
                    </w:pPr>
                    <w:r w:rsidRPr="00B61452">
                      <w:rPr>
                        <w:rFonts w:ascii="Raleway" w:hAnsi="Raleway"/>
                        <w:b/>
                        <w:color w:val="308099"/>
                        <w:sz w:val="48"/>
                        <w:szCs w:val="48"/>
                      </w:rPr>
                      <w:t>Pressemitteilun</w:t>
                    </w:r>
                    <w:r>
                      <w:rPr>
                        <w:rFonts w:ascii="Raleway" w:hAnsi="Raleway"/>
                        <w:b/>
                        <w:color w:val="308099"/>
                        <w:sz w:val="48"/>
                        <w:szCs w:val="48"/>
                      </w:rPr>
                      <w:t>g</w:t>
                    </w:r>
                  </w:p>
                </w:txbxContent>
              </v:textbox>
              <w10:wrap type="through"/>
            </v:shape>
          </w:pict>
        </mc:Fallback>
      </mc:AlternateContent>
    </w:r>
    <w:r>
      <w:rPr>
        <w:noProof/>
      </w:rPr>
      <w:drawing>
        <wp:anchor distT="0" distB="0" distL="114300" distR="114300" simplePos="0" relativeHeight="251656192" behindDoc="0" locked="0" layoutInCell="1" allowOverlap="1" wp14:anchorId="71021813" wp14:editId="78627B39">
          <wp:simplePos x="0" y="0"/>
          <wp:positionH relativeFrom="column">
            <wp:posOffset>4224020</wp:posOffset>
          </wp:positionH>
          <wp:positionV relativeFrom="paragraph">
            <wp:posOffset>-367030</wp:posOffset>
          </wp:positionV>
          <wp:extent cx="2520950" cy="1441450"/>
          <wp:effectExtent l="0" t="0" r="0" b="6350"/>
          <wp:wrapSquare wrapText="bothSides"/>
          <wp:docPr id="1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20950" cy="144145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E61F46"/>
    <w:multiLevelType w:val="hybridMultilevel"/>
    <w:tmpl w:val="6F78C7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6096F94"/>
    <w:multiLevelType w:val="hybridMultilevel"/>
    <w:tmpl w:val="986AAB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1A0768A"/>
    <w:multiLevelType w:val="hybridMultilevel"/>
    <w:tmpl w:val="C8D05AC0"/>
    <w:lvl w:ilvl="0" w:tplc="25FA53A8">
      <w:numFmt w:val="bullet"/>
      <w:lvlText w:val="-"/>
      <w:lvlJc w:val="left"/>
      <w:pPr>
        <w:ind w:left="720" w:hanging="360"/>
      </w:pPr>
      <w:rPr>
        <w:rFonts w:ascii="Raleway Light" w:eastAsia="MS Mincho" w:hAnsi="Raleway Light"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5D316D8D"/>
    <w:multiLevelType w:val="hybridMultilevel"/>
    <w:tmpl w:val="1AA80ED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7D9080E"/>
    <w:multiLevelType w:val="hybridMultilevel"/>
    <w:tmpl w:val="50425C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trackRevisions/>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FCE"/>
    <w:rsid w:val="000135D9"/>
    <w:rsid w:val="0001464B"/>
    <w:rsid w:val="00033D93"/>
    <w:rsid w:val="00037462"/>
    <w:rsid w:val="00047C3B"/>
    <w:rsid w:val="00055247"/>
    <w:rsid w:val="00086F22"/>
    <w:rsid w:val="00096C4B"/>
    <w:rsid w:val="000A0CE0"/>
    <w:rsid w:val="000B1423"/>
    <w:rsid w:val="000F7198"/>
    <w:rsid w:val="00101970"/>
    <w:rsid w:val="001128CC"/>
    <w:rsid w:val="001969E6"/>
    <w:rsid w:val="001B3D14"/>
    <w:rsid w:val="001C551A"/>
    <w:rsid w:val="001D4AB6"/>
    <w:rsid w:val="001E59AF"/>
    <w:rsid w:val="001E6101"/>
    <w:rsid w:val="00205DDA"/>
    <w:rsid w:val="002103B7"/>
    <w:rsid w:val="00210B7A"/>
    <w:rsid w:val="00230F48"/>
    <w:rsid w:val="00235312"/>
    <w:rsid w:val="002368D6"/>
    <w:rsid w:val="00254AC4"/>
    <w:rsid w:val="00292294"/>
    <w:rsid w:val="002973E0"/>
    <w:rsid w:val="002E39D2"/>
    <w:rsid w:val="002F79F6"/>
    <w:rsid w:val="00332010"/>
    <w:rsid w:val="00365065"/>
    <w:rsid w:val="0036607B"/>
    <w:rsid w:val="00387571"/>
    <w:rsid w:val="00387A41"/>
    <w:rsid w:val="003E4C0F"/>
    <w:rsid w:val="003F09D8"/>
    <w:rsid w:val="003F2312"/>
    <w:rsid w:val="00426CF5"/>
    <w:rsid w:val="00440A69"/>
    <w:rsid w:val="004514F8"/>
    <w:rsid w:val="0045743C"/>
    <w:rsid w:val="00461B38"/>
    <w:rsid w:val="004F1751"/>
    <w:rsid w:val="00510366"/>
    <w:rsid w:val="0055041A"/>
    <w:rsid w:val="0055780F"/>
    <w:rsid w:val="00591150"/>
    <w:rsid w:val="00593088"/>
    <w:rsid w:val="005934BF"/>
    <w:rsid w:val="005B1E74"/>
    <w:rsid w:val="005B27D7"/>
    <w:rsid w:val="005B33F0"/>
    <w:rsid w:val="005B51B0"/>
    <w:rsid w:val="005C16FB"/>
    <w:rsid w:val="0060412A"/>
    <w:rsid w:val="00614914"/>
    <w:rsid w:val="0062556A"/>
    <w:rsid w:val="00633D70"/>
    <w:rsid w:val="00660D16"/>
    <w:rsid w:val="0067032F"/>
    <w:rsid w:val="00697EC2"/>
    <w:rsid w:val="006B2ACE"/>
    <w:rsid w:val="006F6F63"/>
    <w:rsid w:val="0070553D"/>
    <w:rsid w:val="00761307"/>
    <w:rsid w:val="007673A0"/>
    <w:rsid w:val="00780FA2"/>
    <w:rsid w:val="007954B8"/>
    <w:rsid w:val="007A7AF3"/>
    <w:rsid w:val="007C1D13"/>
    <w:rsid w:val="00814EA1"/>
    <w:rsid w:val="00876494"/>
    <w:rsid w:val="008871B0"/>
    <w:rsid w:val="008B541C"/>
    <w:rsid w:val="008D201A"/>
    <w:rsid w:val="009105DE"/>
    <w:rsid w:val="00923BE3"/>
    <w:rsid w:val="00947FCE"/>
    <w:rsid w:val="00950069"/>
    <w:rsid w:val="009574D9"/>
    <w:rsid w:val="0096005D"/>
    <w:rsid w:val="00971A4A"/>
    <w:rsid w:val="009773F9"/>
    <w:rsid w:val="009824D5"/>
    <w:rsid w:val="0098285A"/>
    <w:rsid w:val="0099293A"/>
    <w:rsid w:val="009E667D"/>
    <w:rsid w:val="009E7712"/>
    <w:rsid w:val="00A16E58"/>
    <w:rsid w:val="00A24ADF"/>
    <w:rsid w:val="00A30F5B"/>
    <w:rsid w:val="00A522B6"/>
    <w:rsid w:val="00A775BC"/>
    <w:rsid w:val="00A95C9D"/>
    <w:rsid w:val="00AA53E3"/>
    <w:rsid w:val="00AC47E1"/>
    <w:rsid w:val="00AC5266"/>
    <w:rsid w:val="00AD03FE"/>
    <w:rsid w:val="00AE2B24"/>
    <w:rsid w:val="00AE609F"/>
    <w:rsid w:val="00AF2906"/>
    <w:rsid w:val="00AF4BC6"/>
    <w:rsid w:val="00B07505"/>
    <w:rsid w:val="00B54924"/>
    <w:rsid w:val="00B61452"/>
    <w:rsid w:val="00B63B07"/>
    <w:rsid w:val="00B922EE"/>
    <w:rsid w:val="00B95626"/>
    <w:rsid w:val="00BA54AB"/>
    <w:rsid w:val="00BC223F"/>
    <w:rsid w:val="00BF25F5"/>
    <w:rsid w:val="00BF4977"/>
    <w:rsid w:val="00C60450"/>
    <w:rsid w:val="00C75113"/>
    <w:rsid w:val="00C97471"/>
    <w:rsid w:val="00CC29B5"/>
    <w:rsid w:val="00CE2460"/>
    <w:rsid w:val="00CF169C"/>
    <w:rsid w:val="00CF1EA6"/>
    <w:rsid w:val="00D00951"/>
    <w:rsid w:val="00D17423"/>
    <w:rsid w:val="00D42EB8"/>
    <w:rsid w:val="00D50206"/>
    <w:rsid w:val="00D54831"/>
    <w:rsid w:val="00D71FCB"/>
    <w:rsid w:val="00D74B87"/>
    <w:rsid w:val="00D9107A"/>
    <w:rsid w:val="00D97919"/>
    <w:rsid w:val="00DC33DE"/>
    <w:rsid w:val="00DD162E"/>
    <w:rsid w:val="00DE0628"/>
    <w:rsid w:val="00DE7D77"/>
    <w:rsid w:val="00E07733"/>
    <w:rsid w:val="00E11B92"/>
    <w:rsid w:val="00E3713F"/>
    <w:rsid w:val="00E96FBE"/>
    <w:rsid w:val="00EA6766"/>
    <w:rsid w:val="00EA7AA4"/>
    <w:rsid w:val="00EB4ABE"/>
    <w:rsid w:val="00EF5333"/>
    <w:rsid w:val="00F04899"/>
    <w:rsid w:val="00F3797D"/>
    <w:rsid w:val="00F6774B"/>
    <w:rsid w:val="00F7581E"/>
    <w:rsid w:val="00F86A5D"/>
    <w:rsid w:val="00FA7F70"/>
    <w:rsid w:val="00FC6026"/>
    <w:rsid w:val="00FE147B"/>
    <w:rsid w:val="00FE39C6"/>
    <w:rsid w:val="00FF483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AE567E4"/>
  <w15:docId w15:val="{215065C1-B78D-4464-8D65-A01E5A08E5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A7AA4"/>
    <w:pPr>
      <w:spacing w:line="360" w:lineRule="auto"/>
    </w:pPr>
    <w:rPr>
      <w:rFonts w:ascii="Raleway Light" w:hAnsi="Raleway Light"/>
      <w:szCs w:val="24"/>
    </w:rPr>
  </w:style>
  <w:style w:type="paragraph" w:styleId="berschrift1">
    <w:name w:val="heading 1"/>
    <w:basedOn w:val="Standard"/>
    <w:next w:val="Standard"/>
    <w:link w:val="berschrift1Zchn"/>
    <w:autoRedefine/>
    <w:uiPriority w:val="9"/>
    <w:qFormat/>
    <w:rsid w:val="00C60450"/>
    <w:pPr>
      <w:widowControl w:val="0"/>
      <w:spacing w:before="480"/>
      <w:outlineLvl w:val="0"/>
    </w:pPr>
    <w:rPr>
      <w:rFonts w:ascii="Raleway" w:eastAsia="MS Gothic" w:hAnsi="Raleway"/>
      <w:b/>
      <w:bCs/>
      <w:color w:val="EC7404"/>
      <w:sz w:val="32"/>
      <w:szCs w:val="32"/>
    </w:rPr>
  </w:style>
  <w:style w:type="paragraph" w:styleId="berschrift2">
    <w:name w:val="heading 2"/>
    <w:basedOn w:val="Standard"/>
    <w:next w:val="Standard"/>
    <w:link w:val="berschrift2Zchn"/>
    <w:uiPriority w:val="9"/>
    <w:unhideWhenUsed/>
    <w:qFormat/>
    <w:rsid w:val="00C60450"/>
    <w:pPr>
      <w:keepNext/>
      <w:keepLines/>
      <w:spacing w:before="200"/>
      <w:outlineLvl w:val="1"/>
    </w:pPr>
    <w:rPr>
      <w:rFonts w:ascii="Raleway" w:eastAsia="MS Gothic" w:hAnsi="Raleway"/>
      <w:b/>
      <w:bCs/>
      <w:sz w:val="24"/>
      <w:szCs w:val="26"/>
    </w:rPr>
  </w:style>
  <w:style w:type="paragraph" w:styleId="berschrift3">
    <w:name w:val="heading 3"/>
    <w:basedOn w:val="Standard"/>
    <w:next w:val="Standard"/>
    <w:link w:val="berschrift3Zchn"/>
    <w:autoRedefine/>
    <w:uiPriority w:val="9"/>
    <w:unhideWhenUsed/>
    <w:qFormat/>
    <w:rsid w:val="00CF169C"/>
    <w:pPr>
      <w:keepNext/>
      <w:keepLines/>
      <w:spacing w:before="200"/>
      <w:outlineLvl w:val="2"/>
    </w:pPr>
    <w:rPr>
      <w:rFonts w:ascii="Raleway" w:eastAsia="MS Gothic" w:hAnsi="Raleway"/>
      <w:b/>
      <w:bCs/>
    </w:rPr>
  </w:style>
  <w:style w:type="paragraph" w:styleId="berschrift4">
    <w:name w:val="heading 4"/>
    <w:basedOn w:val="Standard"/>
    <w:next w:val="Standard"/>
    <w:link w:val="berschrift4Zchn"/>
    <w:uiPriority w:val="9"/>
    <w:semiHidden/>
    <w:unhideWhenUsed/>
    <w:rsid w:val="0055780F"/>
    <w:pPr>
      <w:keepNext/>
      <w:spacing w:before="240" w:after="60"/>
      <w:outlineLvl w:val="3"/>
    </w:pPr>
    <w:rPr>
      <w:rFonts w:ascii="Cambria" w:hAnsi="Cambria"/>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rsid w:val="00EA7AA4"/>
  </w:style>
  <w:style w:type="character" w:customStyle="1" w:styleId="berschrift1Zchn">
    <w:name w:val="Überschrift 1 Zchn"/>
    <w:link w:val="berschrift1"/>
    <w:uiPriority w:val="9"/>
    <w:rsid w:val="00C60450"/>
    <w:rPr>
      <w:rFonts w:ascii="Raleway" w:eastAsia="MS Gothic" w:hAnsi="Raleway"/>
      <w:b/>
      <w:bCs/>
      <w:color w:val="EC7404"/>
      <w:sz w:val="32"/>
      <w:szCs w:val="32"/>
    </w:rPr>
  </w:style>
  <w:style w:type="character" w:customStyle="1" w:styleId="berschrift2Zchn">
    <w:name w:val="Überschrift 2 Zchn"/>
    <w:link w:val="berschrift2"/>
    <w:uiPriority w:val="9"/>
    <w:rsid w:val="00C60450"/>
    <w:rPr>
      <w:rFonts w:ascii="Raleway" w:eastAsia="MS Gothic" w:hAnsi="Raleway"/>
      <w:b/>
      <w:bCs/>
      <w:sz w:val="24"/>
      <w:szCs w:val="26"/>
    </w:rPr>
  </w:style>
  <w:style w:type="paragraph" w:styleId="Kopfzeile">
    <w:name w:val="header"/>
    <w:basedOn w:val="Standard"/>
    <w:link w:val="KopfzeileZchn"/>
    <w:uiPriority w:val="99"/>
    <w:unhideWhenUsed/>
    <w:rsid w:val="00EA7AA4"/>
    <w:pPr>
      <w:tabs>
        <w:tab w:val="center" w:pos="4536"/>
        <w:tab w:val="right" w:pos="9072"/>
      </w:tabs>
    </w:pPr>
  </w:style>
  <w:style w:type="character" w:customStyle="1" w:styleId="KopfzeileZchn">
    <w:name w:val="Kopfzeile Zchn"/>
    <w:basedOn w:val="Absatz-Standardschriftart"/>
    <w:link w:val="Kopfzeile"/>
    <w:uiPriority w:val="99"/>
    <w:rsid w:val="00EA7AA4"/>
  </w:style>
  <w:style w:type="paragraph" w:styleId="Fuzeile">
    <w:name w:val="footer"/>
    <w:basedOn w:val="Standard"/>
    <w:link w:val="FuzeileZchn"/>
    <w:uiPriority w:val="99"/>
    <w:unhideWhenUsed/>
    <w:rsid w:val="00EA7AA4"/>
    <w:pPr>
      <w:tabs>
        <w:tab w:val="center" w:pos="4536"/>
        <w:tab w:val="right" w:pos="9072"/>
      </w:tabs>
    </w:pPr>
  </w:style>
  <w:style w:type="character" w:customStyle="1" w:styleId="FuzeileZchn">
    <w:name w:val="Fußzeile Zchn"/>
    <w:basedOn w:val="Absatz-Standardschriftart"/>
    <w:link w:val="Fuzeile"/>
    <w:uiPriority w:val="99"/>
    <w:rsid w:val="00EA7AA4"/>
  </w:style>
  <w:style w:type="character" w:customStyle="1" w:styleId="KeinLeerraumZchn">
    <w:name w:val="Kein Leerraum Zchn"/>
    <w:link w:val="KeinLeerraum"/>
    <w:rsid w:val="00EA7AA4"/>
    <w:rPr>
      <w:rFonts w:ascii="Raleway Light" w:hAnsi="Raleway Light"/>
      <w:sz w:val="20"/>
    </w:rPr>
  </w:style>
  <w:style w:type="paragraph" w:styleId="Sprechblasentext">
    <w:name w:val="Balloon Text"/>
    <w:basedOn w:val="Standard"/>
    <w:link w:val="SprechblasentextZchn"/>
    <w:uiPriority w:val="99"/>
    <w:semiHidden/>
    <w:unhideWhenUsed/>
    <w:rsid w:val="00EA7AA4"/>
    <w:rPr>
      <w:rFonts w:ascii="Lucida Grande" w:hAnsi="Lucida Grande" w:cs="Lucida Grande"/>
      <w:sz w:val="18"/>
      <w:szCs w:val="18"/>
    </w:rPr>
  </w:style>
  <w:style w:type="character" w:customStyle="1" w:styleId="SprechblasentextZchn">
    <w:name w:val="Sprechblasentext Zchn"/>
    <w:link w:val="Sprechblasentext"/>
    <w:uiPriority w:val="99"/>
    <w:semiHidden/>
    <w:rsid w:val="00EA7AA4"/>
    <w:rPr>
      <w:rFonts w:ascii="Lucida Grande" w:hAnsi="Lucida Grande" w:cs="Lucida Grande"/>
      <w:sz w:val="18"/>
      <w:szCs w:val="18"/>
    </w:rPr>
  </w:style>
  <w:style w:type="character" w:customStyle="1" w:styleId="berschrift3Zchn">
    <w:name w:val="Überschrift 3 Zchn"/>
    <w:link w:val="berschrift3"/>
    <w:uiPriority w:val="9"/>
    <w:rsid w:val="00CF169C"/>
    <w:rPr>
      <w:rFonts w:ascii="Raleway" w:eastAsia="MS Gothic" w:hAnsi="Raleway"/>
      <w:b/>
      <w:bCs/>
      <w:szCs w:val="24"/>
    </w:rPr>
  </w:style>
  <w:style w:type="character" w:customStyle="1" w:styleId="berschrift4Zchn">
    <w:name w:val="Überschrift 4 Zchn"/>
    <w:link w:val="berschrift4"/>
    <w:uiPriority w:val="9"/>
    <w:semiHidden/>
    <w:rsid w:val="0055780F"/>
    <w:rPr>
      <w:rFonts w:ascii="Cambria" w:eastAsia="MS Mincho" w:hAnsi="Cambria" w:cs="Times New Roman"/>
      <w:b/>
      <w:bCs/>
      <w:sz w:val="28"/>
      <w:szCs w:val="28"/>
    </w:rPr>
  </w:style>
  <w:style w:type="paragraph" w:styleId="Kommentartext">
    <w:name w:val="annotation text"/>
    <w:basedOn w:val="Standard"/>
    <w:link w:val="KommentartextZchn"/>
    <w:uiPriority w:val="99"/>
    <w:semiHidden/>
    <w:unhideWhenUsed/>
    <w:rsid w:val="009773F9"/>
    <w:pPr>
      <w:spacing w:line="240" w:lineRule="auto"/>
    </w:pPr>
    <w:rPr>
      <w:rFonts w:asciiTheme="minorHAnsi" w:eastAsiaTheme="minorEastAsia" w:hAnsiTheme="minorHAnsi" w:cstheme="minorBidi"/>
      <w:szCs w:val="20"/>
    </w:rPr>
  </w:style>
  <w:style w:type="character" w:customStyle="1" w:styleId="KommentartextZchn">
    <w:name w:val="Kommentartext Zchn"/>
    <w:basedOn w:val="Absatz-Standardschriftart"/>
    <w:link w:val="Kommentartext"/>
    <w:uiPriority w:val="99"/>
    <w:semiHidden/>
    <w:rsid w:val="009773F9"/>
    <w:rPr>
      <w:rFonts w:asciiTheme="minorHAnsi" w:eastAsiaTheme="minorEastAsia" w:hAnsiTheme="minorHAnsi" w:cstheme="minorBidi"/>
    </w:rPr>
  </w:style>
  <w:style w:type="character" w:styleId="Kommentarzeichen">
    <w:name w:val="annotation reference"/>
    <w:basedOn w:val="Absatz-Standardschriftart"/>
    <w:uiPriority w:val="99"/>
    <w:semiHidden/>
    <w:unhideWhenUsed/>
    <w:rsid w:val="009773F9"/>
    <w:rPr>
      <w:sz w:val="16"/>
      <w:szCs w:val="16"/>
    </w:rPr>
  </w:style>
  <w:style w:type="character" w:styleId="Hyperlink">
    <w:name w:val="Hyperlink"/>
    <w:basedOn w:val="Absatz-Standardschriftart"/>
    <w:uiPriority w:val="99"/>
    <w:unhideWhenUsed/>
    <w:rsid w:val="009773F9"/>
    <w:rPr>
      <w:color w:val="0000FF" w:themeColor="hyperlink"/>
      <w:u w:val="single"/>
    </w:rPr>
  </w:style>
  <w:style w:type="paragraph" w:styleId="Listenabsatz">
    <w:name w:val="List Paragraph"/>
    <w:basedOn w:val="Standard"/>
    <w:uiPriority w:val="34"/>
    <w:qFormat/>
    <w:rsid w:val="00D54831"/>
    <w:pPr>
      <w:ind w:left="720"/>
      <w:contextualSpacing/>
    </w:pPr>
  </w:style>
  <w:style w:type="paragraph" w:styleId="Kommentarthema">
    <w:name w:val="annotation subject"/>
    <w:basedOn w:val="Kommentartext"/>
    <w:next w:val="Kommentartext"/>
    <w:link w:val="KommentarthemaZchn"/>
    <w:uiPriority w:val="99"/>
    <w:semiHidden/>
    <w:unhideWhenUsed/>
    <w:rsid w:val="000F7198"/>
    <w:rPr>
      <w:rFonts w:ascii="Raleway Light" w:eastAsia="MS Mincho" w:hAnsi="Raleway Light" w:cs="Times New Roman"/>
      <w:b/>
      <w:bCs/>
    </w:rPr>
  </w:style>
  <w:style w:type="character" w:customStyle="1" w:styleId="KommentarthemaZchn">
    <w:name w:val="Kommentarthema Zchn"/>
    <w:basedOn w:val="KommentartextZchn"/>
    <w:link w:val="Kommentarthema"/>
    <w:uiPriority w:val="99"/>
    <w:semiHidden/>
    <w:rsid w:val="000F7198"/>
    <w:rPr>
      <w:rFonts w:ascii="Raleway Light" w:eastAsiaTheme="minorEastAsia" w:hAnsi="Raleway Light" w:cstheme="minorBidi"/>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8798210">
      <w:bodyDiv w:val="1"/>
      <w:marLeft w:val="0"/>
      <w:marRight w:val="0"/>
      <w:marTop w:val="0"/>
      <w:marBottom w:val="0"/>
      <w:divBdr>
        <w:top w:val="none" w:sz="0" w:space="0" w:color="auto"/>
        <w:left w:val="none" w:sz="0" w:space="0" w:color="auto"/>
        <w:bottom w:val="none" w:sz="0" w:space="0" w:color="auto"/>
        <w:right w:val="none" w:sz="0" w:space="0" w:color="auto"/>
      </w:divBdr>
      <w:divsChild>
        <w:div w:id="1008948111">
          <w:marLeft w:val="0"/>
          <w:marRight w:val="0"/>
          <w:marTop w:val="0"/>
          <w:marBottom w:val="0"/>
          <w:divBdr>
            <w:top w:val="none" w:sz="0" w:space="0" w:color="auto"/>
            <w:left w:val="none" w:sz="0" w:space="0" w:color="auto"/>
            <w:bottom w:val="none" w:sz="0" w:space="0" w:color="auto"/>
            <w:right w:val="none" w:sz="0" w:space="0" w:color="auto"/>
          </w:divBdr>
          <w:divsChild>
            <w:div w:id="9920247">
              <w:marLeft w:val="0"/>
              <w:marRight w:val="0"/>
              <w:marTop w:val="0"/>
              <w:marBottom w:val="0"/>
              <w:divBdr>
                <w:top w:val="none" w:sz="0" w:space="0" w:color="auto"/>
                <w:left w:val="none" w:sz="0" w:space="0" w:color="auto"/>
                <w:bottom w:val="none" w:sz="0" w:space="0" w:color="auto"/>
                <w:right w:val="none" w:sz="0" w:space="0" w:color="auto"/>
              </w:divBdr>
              <w:divsChild>
                <w:div w:id="417870962">
                  <w:marLeft w:val="0"/>
                  <w:marRight w:val="0"/>
                  <w:marTop w:val="0"/>
                  <w:marBottom w:val="0"/>
                  <w:divBdr>
                    <w:top w:val="none" w:sz="0" w:space="0" w:color="auto"/>
                    <w:left w:val="none" w:sz="0" w:space="0" w:color="auto"/>
                    <w:bottom w:val="none" w:sz="0" w:space="0" w:color="auto"/>
                    <w:right w:val="none" w:sz="0" w:space="0" w:color="auto"/>
                  </w:divBdr>
                  <w:divsChild>
                    <w:div w:id="174030237">
                      <w:marLeft w:val="0"/>
                      <w:marRight w:val="0"/>
                      <w:marTop w:val="0"/>
                      <w:marBottom w:val="0"/>
                      <w:divBdr>
                        <w:top w:val="none" w:sz="0" w:space="0" w:color="auto"/>
                        <w:left w:val="none" w:sz="0" w:space="0" w:color="auto"/>
                        <w:bottom w:val="none" w:sz="0" w:space="0" w:color="auto"/>
                        <w:right w:val="none" w:sz="0" w:space="0" w:color="auto"/>
                      </w:divBdr>
                      <w:divsChild>
                        <w:div w:id="2037925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9633881">
      <w:bodyDiv w:val="1"/>
      <w:marLeft w:val="0"/>
      <w:marRight w:val="0"/>
      <w:marTop w:val="0"/>
      <w:marBottom w:val="0"/>
      <w:divBdr>
        <w:top w:val="none" w:sz="0" w:space="0" w:color="auto"/>
        <w:left w:val="none" w:sz="0" w:space="0" w:color="auto"/>
        <w:bottom w:val="none" w:sz="0" w:space="0" w:color="auto"/>
        <w:right w:val="none" w:sz="0" w:space="0" w:color="auto"/>
      </w:divBdr>
    </w:div>
    <w:div w:id="1305742428">
      <w:bodyDiv w:val="1"/>
      <w:marLeft w:val="0"/>
      <w:marRight w:val="0"/>
      <w:marTop w:val="0"/>
      <w:marBottom w:val="0"/>
      <w:divBdr>
        <w:top w:val="none" w:sz="0" w:space="0" w:color="auto"/>
        <w:left w:val="none" w:sz="0" w:space="0" w:color="auto"/>
        <w:bottom w:val="none" w:sz="0" w:space="0" w:color="auto"/>
        <w:right w:val="none" w:sz="0" w:space="0" w:color="auto"/>
      </w:divBdr>
    </w:div>
    <w:div w:id="1378622663">
      <w:bodyDiv w:val="1"/>
      <w:marLeft w:val="0"/>
      <w:marRight w:val="0"/>
      <w:marTop w:val="0"/>
      <w:marBottom w:val="0"/>
      <w:divBdr>
        <w:top w:val="none" w:sz="0" w:space="0" w:color="auto"/>
        <w:left w:val="none" w:sz="0" w:space="0" w:color="auto"/>
        <w:bottom w:val="none" w:sz="0" w:space="0" w:color="auto"/>
        <w:right w:val="none" w:sz="0" w:space="0" w:color="auto"/>
      </w:divBdr>
      <w:divsChild>
        <w:div w:id="732700523">
          <w:marLeft w:val="0"/>
          <w:marRight w:val="0"/>
          <w:marTop w:val="0"/>
          <w:marBottom w:val="0"/>
          <w:divBdr>
            <w:top w:val="none" w:sz="0" w:space="0" w:color="auto"/>
            <w:left w:val="none" w:sz="0" w:space="0" w:color="auto"/>
            <w:bottom w:val="none" w:sz="0" w:space="0" w:color="auto"/>
            <w:right w:val="none" w:sz="0" w:space="0" w:color="auto"/>
          </w:divBdr>
          <w:divsChild>
            <w:div w:id="12150402">
              <w:marLeft w:val="0"/>
              <w:marRight w:val="0"/>
              <w:marTop w:val="0"/>
              <w:marBottom w:val="0"/>
              <w:divBdr>
                <w:top w:val="none" w:sz="0" w:space="0" w:color="auto"/>
                <w:left w:val="none" w:sz="0" w:space="0" w:color="auto"/>
                <w:bottom w:val="none" w:sz="0" w:space="0" w:color="auto"/>
                <w:right w:val="none" w:sz="0" w:space="0" w:color="auto"/>
              </w:divBdr>
              <w:divsChild>
                <w:div w:id="434903412">
                  <w:marLeft w:val="0"/>
                  <w:marRight w:val="0"/>
                  <w:marTop w:val="0"/>
                  <w:marBottom w:val="0"/>
                  <w:divBdr>
                    <w:top w:val="none" w:sz="0" w:space="0" w:color="auto"/>
                    <w:left w:val="none" w:sz="0" w:space="0" w:color="auto"/>
                    <w:bottom w:val="none" w:sz="0" w:space="0" w:color="auto"/>
                    <w:right w:val="none" w:sz="0" w:space="0" w:color="auto"/>
                  </w:divBdr>
                  <w:divsChild>
                    <w:div w:id="1449546195">
                      <w:marLeft w:val="0"/>
                      <w:marRight w:val="0"/>
                      <w:marTop w:val="0"/>
                      <w:marBottom w:val="0"/>
                      <w:divBdr>
                        <w:top w:val="none" w:sz="0" w:space="0" w:color="auto"/>
                        <w:left w:val="none" w:sz="0" w:space="0" w:color="auto"/>
                        <w:bottom w:val="none" w:sz="0" w:space="0" w:color="auto"/>
                        <w:right w:val="none" w:sz="0" w:space="0" w:color="auto"/>
                      </w:divBdr>
                      <w:divsChild>
                        <w:div w:id="1224684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937038">
      <w:bodyDiv w:val="1"/>
      <w:marLeft w:val="0"/>
      <w:marRight w:val="0"/>
      <w:marTop w:val="0"/>
      <w:marBottom w:val="0"/>
      <w:divBdr>
        <w:top w:val="none" w:sz="0" w:space="0" w:color="auto"/>
        <w:left w:val="none" w:sz="0" w:space="0" w:color="auto"/>
        <w:bottom w:val="none" w:sz="0" w:space="0" w:color="auto"/>
        <w:right w:val="none" w:sz="0" w:space="0" w:color="auto"/>
      </w:divBdr>
    </w:div>
    <w:div w:id="1841311264">
      <w:bodyDiv w:val="1"/>
      <w:marLeft w:val="0"/>
      <w:marRight w:val="0"/>
      <w:marTop w:val="0"/>
      <w:marBottom w:val="0"/>
      <w:divBdr>
        <w:top w:val="none" w:sz="0" w:space="0" w:color="auto"/>
        <w:left w:val="none" w:sz="0" w:space="0" w:color="auto"/>
        <w:bottom w:val="none" w:sz="0" w:space="0" w:color="auto"/>
        <w:right w:val="none" w:sz="0" w:space="0" w:color="auto"/>
      </w:divBdr>
    </w:div>
    <w:div w:id="18769627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atzensprung-deutschland.de" TargetMode="External"/><Relationship Id="rId13" Type="http://schemas.openxmlformats.org/officeDocument/2006/relationships/hyperlink" Target="https://www.katzensprung-deutschland.de/leuchttuerme/renatour-wanderung-mit-esel/" TargetMode="External"/><Relationship Id="rId18" Type="http://schemas.openxmlformats.org/officeDocument/2006/relationships/hyperlink" Target="https://www.katzensprung-deutschland.de/information/fachinformation/factsheets/" TargetMode="External"/><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https://www.katzensprung-deutschland.de/fileadmin/user_upload/Factsheets/FS_Woran_erkenne_ich_eine_klimaschonende_Unterkunft.pdf" TargetMode="External"/><Relationship Id="rId7" Type="http://schemas.openxmlformats.org/officeDocument/2006/relationships/endnotes" Target="endnotes.xml"/><Relationship Id="rId12" Type="http://schemas.openxmlformats.org/officeDocument/2006/relationships/hyperlink" Target="https://www.katzensprung-deutschland.de/leuchttuerme/rhoenlamas/" TargetMode="External"/><Relationship Id="rId17" Type="http://schemas.openxmlformats.org/officeDocument/2006/relationships/hyperlink" Target="https://www.katzensprung-deutschland.de/leuchttuerme/myzorbing-schwarzwald/"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www.katzensprung-deutschland.de/leuchttuerme/mtb-park-pfaelzerwald-ev/" TargetMode="External"/><Relationship Id="rId20" Type="http://schemas.openxmlformats.org/officeDocument/2006/relationships/hyperlink" Target="https://www.katzensprung-deutschland.de/fileadmin/user_upload/Factsheets/FS_Urlaubsaktivitaeten_und_ihr_CO2-Fussabdruck.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katzensprung-deutschland.de/leuchttuerme/baumhaushotel-seemuehl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katzensprung-deutschland.de/leuchttuerme/naturpark-nordeifel/"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hyperlink" Target="https://www.katzensprung-deutschland.de/leuchttuerme/huskies-erleben/" TargetMode="External"/><Relationship Id="rId19" Type="http://schemas.openxmlformats.org/officeDocument/2006/relationships/hyperlink" Target="https://www.katzensprung-deutschland.de/fileadmin/user_upload/Factsheets/FS_Wie_kann_ich_klimaschonender_reisen.pdf" TargetMode="External"/><Relationship Id="rId4" Type="http://schemas.openxmlformats.org/officeDocument/2006/relationships/settings" Target="settings.xml"/><Relationship Id="rId9" Type="http://schemas.openxmlformats.org/officeDocument/2006/relationships/hyperlink" Target="http://www.katzensprung-deutschland.de" TargetMode="External"/><Relationship Id="rId14" Type="http://schemas.openxmlformats.org/officeDocument/2006/relationships/hyperlink" Target="https://www.katzensprung-deutschland.de/leuchttuerme/outdoor-zentrum-lahntal-gmbh/" TargetMode="External"/><Relationship Id="rId22" Type="http://schemas.openxmlformats.org/officeDocument/2006/relationships/hyperlink" Target="https://www.katzensprung-deutschland.de/information/presse/pressebilder/"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hyperlink" Target="javascript:linkTo_UnCryptMailto('kygjrm8npcqqcYiyrxclqnpsle+bcsrqafjylb,bc');" TargetMode="External"/><Relationship Id="rId1" Type="http://schemas.openxmlformats.org/officeDocument/2006/relationships/hyperlink" Target="javascript:linkTo_UnCryptMailto('kygjrm8npcqqcYiyrxclqnpsle+bcsrqafjylb,b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F10936-9AD3-421A-822D-1768C3A2B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29E15B2E</Template>
  <TotalTime>0</TotalTime>
  <Pages>2</Pages>
  <Words>754</Words>
  <Characters>4754</Characters>
  <Application>Microsoft Office Word</Application>
  <DocSecurity>0</DocSecurity>
  <Lines>39</Lines>
  <Paragraphs>10</Paragraphs>
  <ScaleCrop>false</ScaleCrop>
  <HeadingPairs>
    <vt:vector size="2" baseType="variant">
      <vt:variant>
        <vt:lpstr>Titel</vt:lpstr>
      </vt:variant>
      <vt:variant>
        <vt:i4>1</vt:i4>
      </vt:variant>
    </vt:vector>
  </HeadingPairs>
  <TitlesOfParts>
    <vt:vector size="1" baseType="lpstr">
      <vt:lpstr/>
    </vt:vector>
  </TitlesOfParts>
  <Company>Faktor E</Company>
  <LinksUpToDate>false</LinksUpToDate>
  <CharactersWithSpaces>5498</CharactersWithSpaces>
  <SharedDoc>false</SharedDoc>
  <HLinks>
    <vt:vector size="12" baseType="variant">
      <vt:variant>
        <vt:i4>2555971</vt:i4>
      </vt:variant>
      <vt:variant>
        <vt:i4>-1</vt:i4>
      </vt:variant>
      <vt:variant>
        <vt:i4>2062</vt:i4>
      </vt:variant>
      <vt:variant>
        <vt:i4>1</vt:i4>
      </vt:variant>
      <vt:variant>
        <vt:lpwstr>Katzensprung Logo Textmarke</vt:lpwstr>
      </vt:variant>
      <vt:variant>
        <vt:lpwstr/>
      </vt:variant>
      <vt:variant>
        <vt:i4>7667897</vt:i4>
      </vt:variant>
      <vt:variant>
        <vt:i4>-1</vt:i4>
      </vt:variant>
      <vt:variant>
        <vt:i4>2069</vt:i4>
      </vt:variant>
      <vt:variant>
        <vt:i4>1</vt:i4>
      </vt:variant>
      <vt:variant>
        <vt:lpwstr>Fuß</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Mareike Schiffels</dc:creator>
  <cp:lastModifiedBy>Schiffels, Mareike</cp:lastModifiedBy>
  <cp:revision>4</cp:revision>
  <cp:lastPrinted>2019-01-25T09:17:00Z</cp:lastPrinted>
  <dcterms:created xsi:type="dcterms:W3CDTF">2019-01-25T09:14:00Z</dcterms:created>
  <dcterms:modified xsi:type="dcterms:W3CDTF">2019-01-25T10:11:00Z</dcterms:modified>
</cp:coreProperties>
</file>