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3EB7" w14:textId="19D3950C" w:rsidR="00F26D3B" w:rsidRPr="00045578" w:rsidRDefault="00BD08D5" w:rsidP="001E6589">
      <w:pPr>
        <w:pStyle w:val="berschrift1"/>
        <w:rPr>
          <w:rFonts w:ascii="Times New Roman" w:hAnsi="Times New Roman"/>
          <w:szCs w:val="48"/>
        </w:rPr>
      </w:pPr>
      <w:r>
        <w:rPr>
          <w:noProof/>
        </w:rPr>
        <w:t>Katzensprung</w:t>
      </w:r>
      <w:r w:rsidR="00045578">
        <w:rPr>
          <w:noProof/>
        </w:rPr>
        <w:t xml:space="preserve">: </w:t>
      </w:r>
      <w:r w:rsidR="00045578">
        <w:t xml:space="preserve">Aktiv für den Klimaschutz im Deutschlandtourismus </w:t>
      </w:r>
    </w:p>
    <w:p w14:paraId="69DDD2FD" w14:textId="7D73E193" w:rsidR="00F26D3B" w:rsidRDefault="00F26D3B" w:rsidP="00F26D3B"/>
    <w:p w14:paraId="1ABFADD9" w14:textId="588C5290" w:rsidR="00F26D3B" w:rsidRPr="00F26D3B" w:rsidRDefault="0042049F" w:rsidP="00F26D3B">
      <w:r>
        <w:rPr>
          <w:noProof/>
        </w:rPr>
        <w:drawing>
          <wp:anchor distT="0" distB="0" distL="114300" distR="114300" simplePos="0" relativeHeight="251659264" behindDoc="0" locked="0" layoutInCell="1" allowOverlap="1" wp14:anchorId="2EC8D21D" wp14:editId="480A2BC7">
            <wp:simplePos x="0" y="0"/>
            <wp:positionH relativeFrom="column">
              <wp:posOffset>-19050</wp:posOffset>
            </wp:positionH>
            <wp:positionV relativeFrom="paragraph">
              <wp:posOffset>278765</wp:posOffset>
            </wp:positionV>
            <wp:extent cx="4905375" cy="2545715"/>
            <wp:effectExtent l="0" t="0" r="9525" b="6985"/>
            <wp:wrapTopAndBottom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8"/>
                    <a:srcRect t="22016" b="22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54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90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D93369" wp14:editId="1A48493D">
                <wp:simplePos x="0" y="0"/>
                <wp:positionH relativeFrom="column">
                  <wp:posOffset>-20955</wp:posOffset>
                </wp:positionH>
                <wp:positionV relativeFrom="paragraph">
                  <wp:posOffset>2907665</wp:posOffset>
                </wp:positionV>
                <wp:extent cx="4905375" cy="352425"/>
                <wp:effectExtent l="0" t="0" r="9525" b="9525"/>
                <wp:wrapTopAndBottom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3524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ED3603" w14:textId="38FD412B" w:rsidR="0024500C" w:rsidRPr="00105EB9" w:rsidRDefault="00186B01" w:rsidP="0024500C">
                            <w:pPr>
                              <w:pStyle w:val="Beschriftung"/>
                              <w:rPr>
                                <w:rFonts w:ascii="Rational Text Light" w:eastAsia="MS Gothic" w:hAnsi="Rational Text Light"/>
                                <w:b/>
                                <w:bCs/>
                                <w:noProof/>
                                <w:color w:val="FF0000"/>
                              </w:rPr>
                            </w:pPr>
                            <w:bookmarkStart w:id="0" w:name="_Hlk134775668"/>
                            <w:r w:rsidRPr="00186B01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Egal ob außergewöhnliche Unterkunft, kulinarische</w:t>
                            </w:r>
                            <w:r w:rsidR="004E7AA9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s</w:t>
                            </w:r>
                            <w:r w:rsidRPr="00186B01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Erlebnis oder Abenteuer in der Natur– </w:t>
                            </w:r>
                            <w:r w:rsidR="004E7AA9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das Projekt </w:t>
                            </w:r>
                            <w:r w:rsidRPr="00186B01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Katzensprung bietet auf der Website </w:t>
                            </w:r>
                            <w:hyperlink r:id="rId9" w:history="1">
                              <w:r w:rsidRPr="0042049F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15"/>
                                  <w:szCs w:val="15"/>
                                </w:rPr>
                                <w:t>www.katzensprung-deutschland.de</w:t>
                              </w:r>
                            </w:hyperlink>
                            <w:r w:rsidRPr="00186B01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eine vielfältige Auswahl spannende</w:t>
                            </w:r>
                            <w:r w:rsidR="00DB3EEA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r,</w:t>
                            </w:r>
                            <w:r w:rsidRPr="00186B01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klimafreundliche</w:t>
                            </w:r>
                            <w:r w:rsidR="00DB3EEA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r</w:t>
                            </w:r>
                            <w:r w:rsidRPr="00186B01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Urlaubsideen</w:t>
                            </w:r>
                            <w:r w:rsidR="004E7AA9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in </w:t>
                            </w:r>
                            <w:r w:rsidR="004E7AA9" w:rsidRPr="00282593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Deutschland</w:t>
                            </w:r>
                            <w:bookmarkEnd w:id="0"/>
                            <w:r w:rsidR="00266631" w:rsidRPr="00282593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;</w:t>
                            </w:r>
                            <w:r w:rsidR="002E38E3" w:rsidRPr="00282593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Copyright </w:t>
                            </w:r>
                            <w:r w:rsidR="002E38E3" w:rsidRPr="0042049F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Foto: </w:t>
                            </w:r>
                            <w:r w:rsidR="0042049F" w:rsidRPr="0042049F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Hof Sickenberg</w:t>
                            </w:r>
                            <w:r w:rsidR="00282593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/ Annika Löschau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6D93369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-1.65pt;margin-top:228.95pt;width:386.2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" stroked="f">
                <v:textbox inset="0,0,0,0">
                  <w:txbxContent>
                    <w:p w14:paraId="74ED3603" w14:textId="38FD412B" w:rsidR="0024500C" w:rsidRPr="00105EB9" w:rsidRDefault="00186B01" w:rsidP="0024500C">
                      <w:pPr>
                        <w:pStyle w:val="Beschriftung"/>
                        <w:rPr>
                          <w:rFonts w:ascii="Rational Text Light" w:eastAsia="MS Gothic" w:hAnsi="Rational Text Light"/>
                          <w:b/>
                          <w:bCs/>
                          <w:noProof/>
                          <w:color w:val="FF0000"/>
                        </w:rPr>
                      </w:pPr>
                      <w:bookmarkStart w:id="1" w:name="_Hlk134775668"/>
                      <w:r w:rsidRPr="00186B01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Egal ob außergewöhnliche Unterkunft, kulinarische</w:t>
                      </w:r>
                      <w:r w:rsidR="004E7AA9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s</w:t>
                      </w:r>
                      <w:r w:rsidRPr="00186B01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Erlebnis oder Abenteuer in der Natur– </w:t>
                      </w:r>
                      <w:r w:rsidR="004E7AA9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das Projekt </w:t>
                      </w:r>
                      <w:r w:rsidRPr="00186B01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Katzensprung bietet auf der Website </w:t>
                      </w:r>
                      <w:hyperlink r:id="rId10" w:history="1">
                        <w:r w:rsidRPr="0042049F">
                          <w:rPr>
                            <w:rStyle w:val="Hyperlink"/>
                            <w:rFonts w:ascii="Arial" w:hAnsi="Arial" w:cs="Arial"/>
                            <w:color w:val="auto"/>
                            <w:sz w:val="15"/>
                            <w:szCs w:val="15"/>
                          </w:rPr>
                          <w:t>www.katzensprung-deutschland.de</w:t>
                        </w:r>
                      </w:hyperlink>
                      <w:r w:rsidRPr="00186B01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eine vielfältige Auswahl spannende</w:t>
                      </w:r>
                      <w:r w:rsidR="00DB3EEA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r,</w:t>
                      </w:r>
                      <w:r w:rsidRPr="00186B01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klimafreundliche</w:t>
                      </w:r>
                      <w:r w:rsidR="00DB3EEA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r</w:t>
                      </w:r>
                      <w:r w:rsidRPr="00186B01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Urlaubsideen</w:t>
                      </w:r>
                      <w:r w:rsidR="004E7AA9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in </w:t>
                      </w:r>
                      <w:r w:rsidR="004E7AA9" w:rsidRPr="0028259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Deutschland</w:t>
                      </w:r>
                      <w:bookmarkEnd w:id="1"/>
                      <w:r w:rsidR="00266631" w:rsidRPr="0028259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;</w:t>
                      </w:r>
                      <w:r w:rsidR="002E38E3" w:rsidRPr="0028259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Copyright </w:t>
                      </w:r>
                      <w:r w:rsidR="002E38E3" w:rsidRPr="0042049F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Foto: </w:t>
                      </w:r>
                      <w:r w:rsidR="0042049F" w:rsidRPr="0042049F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Hof Sickenberg</w:t>
                      </w:r>
                      <w:r w:rsidR="0028259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/ Annika </w:t>
                      </w:r>
                      <w:proofErr w:type="spellStart"/>
                      <w:r w:rsidR="00282593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Löschau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5B3859E" w14:textId="77777777" w:rsidR="00475A8D" w:rsidRPr="0024500C" w:rsidRDefault="00475A8D" w:rsidP="0024500C"/>
    <w:p w14:paraId="4BA654E2" w14:textId="4E21F90C" w:rsidR="00045578" w:rsidRDefault="0024500C" w:rsidP="00AE2B24">
      <w:pPr>
        <w:widowControl w:val="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FE7763" wp14:editId="2572B33E">
                <wp:simplePos x="0" y="0"/>
                <wp:positionH relativeFrom="column">
                  <wp:posOffset>4992370</wp:posOffset>
                </wp:positionH>
                <wp:positionV relativeFrom="paragraph">
                  <wp:posOffset>136525</wp:posOffset>
                </wp:positionV>
                <wp:extent cx="1734820" cy="2564765"/>
                <wp:effectExtent l="0" t="0" r="17780" b="26035"/>
                <wp:wrapThrough wrapText="bothSides">
                  <wp:wrapPolygon edited="0">
                    <wp:start x="0" y="0"/>
                    <wp:lineTo x="0" y="21605"/>
                    <wp:lineTo x="21505" y="21605"/>
                    <wp:lineTo x="21505" y="0"/>
                    <wp:lineTo x="0" y="0"/>
                  </wp:wrapPolygon>
                </wp:wrapThrough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2564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23ECA" w14:textId="77777777" w:rsidR="00274C07" w:rsidRPr="00A95C9D" w:rsidRDefault="00274C07" w:rsidP="00BF30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95C9D">
                              <w:rPr>
                                <w:b/>
                                <w:bCs/>
                              </w:rPr>
                              <w:t xml:space="preserve">Kontakt </w:t>
                            </w:r>
                          </w:p>
                          <w:p w14:paraId="056F8F59" w14:textId="56F5484B" w:rsidR="00274C07" w:rsidRDefault="00274C07">
                            <w:r w:rsidRPr="00A95C9D">
                              <w:t>Agentur fairkehr</w:t>
                            </w:r>
                            <w:r w:rsidRPr="00A95C9D">
                              <w:br/>
                            </w:r>
                            <w:r w:rsidR="00E771A1">
                              <w:t>Hannah Rautenberg</w:t>
                            </w:r>
                            <w:r w:rsidRPr="00A95C9D">
                              <w:br/>
                            </w:r>
                            <w:r w:rsidR="00E771A1">
                              <w:t>Obere Wilhelmstraße 32</w:t>
                            </w:r>
                            <w:r w:rsidRPr="00A95C9D">
                              <w:br/>
                              <w:t>53</w:t>
                            </w:r>
                            <w:r w:rsidR="00E771A1">
                              <w:t>225</w:t>
                            </w:r>
                            <w:r w:rsidRPr="00A95C9D">
                              <w:t xml:space="preserve"> Bonn</w:t>
                            </w:r>
                            <w:r>
                              <w:br/>
                            </w:r>
                            <w:r w:rsidRPr="00A95C9D">
                              <w:br/>
                            </w:r>
                            <w:hyperlink r:id="rId11" w:history="1">
                              <w:r w:rsidRPr="00713E57">
                                <w:rPr>
                                  <w:rStyle w:val="Hyperlink"/>
                                  <w:color w:val="auto"/>
                                </w:rPr>
                                <w:t>presse@katzensprung-deutschland.de</w:t>
                              </w:r>
                            </w:hyperlink>
                            <w:r>
                              <w:br/>
                            </w:r>
                            <w:r w:rsidRPr="00A95C9D">
                              <w:br/>
                              <w:t>Tel: 0228 98585-</w:t>
                            </w:r>
                            <w:r w:rsidR="00E771A1">
                              <w:t>65</w:t>
                            </w:r>
                            <w:r w:rsidRPr="00A95C9D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4FE7763" id="Textfeld 2" o:spid="_x0000_s1027" type="#_x0000_t202" style="position:absolute;margin-left:393.1pt;margin-top:10.75pt;width:136.6pt;height:20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" strokecolor="white">
                <v:textbox>
                  <w:txbxContent>
                    <w:p w14:paraId="21423ECA" w14:textId="77777777" w:rsidR="00274C07" w:rsidRPr="00A95C9D" w:rsidRDefault="00274C07" w:rsidP="00BF3058">
                      <w:pPr>
                        <w:rPr>
                          <w:b/>
                          <w:bCs/>
                        </w:rPr>
                      </w:pPr>
                      <w:r w:rsidRPr="00A95C9D">
                        <w:rPr>
                          <w:b/>
                          <w:bCs/>
                        </w:rPr>
                        <w:t xml:space="preserve">Kontakt </w:t>
                      </w:r>
                    </w:p>
                    <w:p w14:paraId="056F8F59" w14:textId="56F5484B" w:rsidR="00274C07" w:rsidRDefault="00274C07">
                      <w:r w:rsidRPr="00A95C9D">
                        <w:t>Agentur fairkehr</w:t>
                      </w:r>
                      <w:r w:rsidRPr="00A95C9D">
                        <w:br/>
                      </w:r>
                      <w:r w:rsidR="00E771A1">
                        <w:t>Hannah Rautenberg</w:t>
                      </w:r>
                      <w:r w:rsidRPr="00A95C9D">
                        <w:br/>
                      </w:r>
                      <w:r w:rsidR="00E771A1">
                        <w:t>Obere Wilhelmstraße 32</w:t>
                      </w:r>
                      <w:r w:rsidRPr="00A95C9D">
                        <w:br/>
                        <w:t>53</w:t>
                      </w:r>
                      <w:r w:rsidR="00E771A1">
                        <w:t>225</w:t>
                      </w:r>
                      <w:r w:rsidRPr="00A95C9D">
                        <w:t xml:space="preserve"> Bonn</w:t>
                      </w:r>
                      <w:r>
                        <w:br/>
                      </w:r>
                      <w:r w:rsidRPr="00A95C9D">
                        <w:br/>
                      </w:r>
                      <w:hyperlink r:id="rId12" w:history="1">
                        <w:r w:rsidRPr="00713E57">
                          <w:rPr>
                            <w:rStyle w:val="Hyperlink"/>
                            <w:color w:val="auto"/>
                          </w:rPr>
                          <w:t>presse@katzensprung-deutschland.de</w:t>
                        </w:r>
                      </w:hyperlink>
                      <w:r>
                        <w:br/>
                      </w:r>
                      <w:r w:rsidRPr="00A95C9D">
                        <w:br/>
                        <w:t>Tel: 0228 98585-</w:t>
                      </w:r>
                      <w:r w:rsidR="00E771A1">
                        <w:t>65</w:t>
                      </w:r>
                      <w:r w:rsidRPr="00A95C9D">
                        <w:br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45578">
        <w:rPr>
          <w:b/>
          <w:bCs/>
        </w:rPr>
        <w:t xml:space="preserve">Außergewöhnliche Urlaubs- und ursprüngliche Naturerlebnisse sind nur einen </w:t>
      </w:r>
      <w:r w:rsidR="00BD08D5">
        <w:rPr>
          <w:b/>
          <w:bCs/>
        </w:rPr>
        <w:t xml:space="preserve">Katzensprung </w:t>
      </w:r>
      <w:r w:rsidR="00045578">
        <w:rPr>
          <w:b/>
          <w:bCs/>
        </w:rPr>
        <w:t xml:space="preserve">entfernt – und lassen sich klimaschonend erkunden. Das Projekt „Katzensprung - </w:t>
      </w:r>
      <w:r w:rsidR="00045578" w:rsidRPr="00045578">
        <w:rPr>
          <w:b/>
          <w:bCs/>
        </w:rPr>
        <w:t>Aktiv für den Klimaschutz im Deutschlandtourismus</w:t>
      </w:r>
      <w:r w:rsidR="00045578">
        <w:rPr>
          <w:b/>
          <w:bCs/>
        </w:rPr>
        <w:t xml:space="preserve">“ </w:t>
      </w:r>
      <w:r w:rsidR="005D2E3F">
        <w:rPr>
          <w:b/>
          <w:bCs/>
        </w:rPr>
        <w:t>zeigt</w:t>
      </w:r>
      <w:r w:rsidR="00045578">
        <w:rPr>
          <w:b/>
          <w:bCs/>
        </w:rPr>
        <w:t xml:space="preserve"> die Vielfalt an nachhaltigen touristischen Angeboten innerhalb Deutschlands. </w:t>
      </w:r>
    </w:p>
    <w:p w14:paraId="46E5A4A7" w14:textId="77777777" w:rsidR="008D5E68" w:rsidRDefault="008D5E68" w:rsidP="00AE2B24">
      <w:pPr>
        <w:widowControl w:val="0"/>
        <w:rPr>
          <w:i/>
          <w:iCs/>
        </w:rPr>
      </w:pPr>
    </w:p>
    <w:p w14:paraId="4BC690FF" w14:textId="65225C96" w:rsidR="0059078C" w:rsidRDefault="0059078C" w:rsidP="00AE2B24">
      <w:pPr>
        <w:widowControl w:val="0"/>
        <w:rPr>
          <w:i/>
          <w:iCs/>
        </w:rPr>
      </w:pPr>
      <w:r w:rsidRPr="00D808A6">
        <w:rPr>
          <w:i/>
          <w:iCs/>
        </w:rPr>
        <w:t>Bonn</w:t>
      </w:r>
      <w:r w:rsidR="00E82084">
        <w:rPr>
          <w:i/>
          <w:iCs/>
        </w:rPr>
        <w:t xml:space="preserve">, 22. </w:t>
      </w:r>
      <w:r w:rsidR="00105EB9">
        <w:rPr>
          <w:i/>
          <w:iCs/>
        </w:rPr>
        <w:t xml:space="preserve"> Mai</w:t>
      </w:r>
      <w:r w:rsidRPr="00D808A6">
        <w:rPr>
          <w:i/>
          <w:iCs/>
        </w:rPr>
        <w:t xml:space="preserve"> 202</w:t>
      </w:r>
      <w:r w:rsidR="008D5E68">
        <w:rPr>
          <w:i/>
          <w:iCs/>
        </w:rPr>
        <w:t>3</w:t>
      </w:r>
    </w:p>
    <w:p w14:paraId="646EDE26" w14:textId="0C4D41C2" w:rsidR="000B0AB8" w:rsidRDefault="000B0AB8" w:rsidP="00AE2B24">
      <w:pPr>
        <w:widowControl w:val="0"/>
        <w:rPr>
          <w:i/>
          <w:iCs/>
        </w:rPr>
      </w:pPr>
    </w:p>
    <w:p w14:paraId="24CA3EC9" w14:textId="127A0868" w:rsidR="005D2E3F" w:rsidRDefault="00BD08D5" w:rsidP="00105EB9">
      <w:pPr>
        <w:widowControl w:val="0"/>
        <w:rPr>
          <w:szCs w:val="20"/>
        </w:rPr>
      </w:pPr>
      <w:r>
        <w:rPr>
          <w:szCs w:val="20"/>
        </w:rPr>
        <w:t xml:space="preserve">Nachhaltiger Tourismus in Deutschland ist </w:t>
      </w:r>
      <w:r w:rsidR="006F6C2B">
        <w:rPr>
          <w:szCs w:val="20"/>
        </w:rPr>
        <w:t>abwechslungsreich</w:t>
      </w:r>
      <w:r>
        <w:rPr>
          <w:szCs w:val="20"/>
        </w:rPr>
        <w:t>. Doch nicht immer sind die</w:t>
      </w:r>
      <w:r w:rsidR="005D2E3F">
        <w:rPr>
          <w:szCs w:val="20"/>
        </w:rPr>
        <w:t xml:space="preserve"> vielfältigen</w:t>
      </w:r>
      <w:r>
        <w:rPr>
          <w:szCs w:val="20"/>
        </w:rPr>
        <w:t xml:space="preserve"> Angebote auf einen Blick erkennbar. Daher hat </w:t>
      </w:r>
      <w:r w:rsidR="00965DFF">
        <w:rPr>
          <w:szCs w:val="20"/>
        </w:rPr>
        <w:t xml:space="preserve">es sich </w:t>
      </w:r>
      <w:r w:rsidR="004E7AA9">
        <w:rPr>
          <w:szCs w:val="20"/>
        </w:rPr>
        <w:t xml:space="preserve">das Projekt </w:t>
      </w:r>
      <w:r>
        <w:rPr>
          <w:szCs w:val="20"/>
        </w:rPr>
        <w:t xml:space="preserve">Katzensprung </w:t>
      </w:r>
      <w:r w:rsidR="00965DFF">
        <w:rPr>
          <w:szCs w:val="20"/>
        </w:rPr>
        <w:t xml:space="preserve">des Verbands Deutscher Naturparke e.V. </w:t>
      </w:r>
      <w:r>
        <w:rPr>
          <w:szCs w:val="20"/>
        </w:rPr>
        <w:t xml:space="preserve">zur Aufgabe gemacht, klimafreundliche Reiseangebote, die ausgewählte Kriterien erfüllen, auf einer </w:t>
      </w:r>
      <w:r w:rsidR="00965DFF">
        <w:rPr>
          <w:szCs w:val="20"/>
        </w:rPr>
        <w:t>eigenen Website zu präsentieren</w:t>
      </w:r>
      <w:r w:rsidR="004E7AA9">
        <w:rPr>
          <w:szCs w:val="20"/>
        </w:rPr>
        <w:t xml:space="preserve">. Die </w:t>
      </w:r>
      <w:r w:rsidR="005D2E3F" w:rsidRPr="0008186A">
        <w:rPr>
          <w:szCs w:val="20"/>
        </w:rPr>
        <w:t>nachhaltige</w:t>
      </w:r>
      <w:r w:rsidR="004E7AA9">
        <w:rPr>
          <w:szCs w:val="20"/>
        </w:rPr>
        <w:t>n</w:t>
      </w:r>
      <w:r w:rsidR="005D2E3F" w:rsidRPr="0008186A">
        <w:rPr>
          <w:szCs w:val="20"/>
        </w:rPr>
        <w:t xml:space="preserve"> touristische</w:t>
      </w:r>
      <w:r w:rsidR="004E7AA9">
        <w:rPr>
          <w:szCs w:val="20"/>
        </w:rPr>
        <w:t>n</w:t>
      </w:r>
      <w:r w:rsidR="005D2E3F" w:rsidRPr="0008186A">
        <w:rPr>
          <w:szCs w:val="20"/>
        </w:rPr>
        <w:t xml:space="preserve"> Angebote</w:t>
      </w:r>
      <w:r w:rsidR="007307CB" w:rsidRPr="0008186A">
        <w:rPr>
          <w:szCs w:val="20"/>
        </w:rPr>
        <w:t>, sogenannte „Leuchttürme“,</w:t>
      </w:r>
      <w:r w:rsidR="005D2E3F" w:rsidRPr="0008186A">
        <w:rPr>
          <w:szCs w:val="20"/>
        </w:rPr>
        <w:t xml:space="preserve"> </w:t>
      </w:r>
      <w:r w:rsidR="004E7AA9">
        <w:rPr>
          <w:szCs w:val="20"/>
        </w:rPr>
        <w:t xml:space="preserve">reichen von ungewöhnlichen Unterkünften über Angebote zur Bildung für nachhaltige Entwicklung bis hin zu kulinarischen Abenteuern. </w:t>
      </w:r>
      <w:r w:rsidR="00965DFF">
        <w:rPr>
          <w:szCs w:val="20"/>
        </w:rPr>
        <w:t>Anfang des Jahres</w:t>
      </w:r>
      <w:r w:rsidR="004E7AA9">
        <w:rPr>
          <w:szCs w:val="20"/>
        </w:rPr>
        <w:t xml:space="preserve"> hat Katzensprung 31 neue Leuchttürme in die Sammlung aufgenommen</w:t>
      </w:r>
      <w:r w:rsidR="00965DFF">
        <w:rPr>
          <w:szCs w:val="20"/>
        </w:rPr>
        <w:t>;</w:t>
      </w:r>
      <w:r w:rsidR="004E7AA9">
        <w:rPr>
          <w:szCs w:val="20"/>
        </w:rPr>
        <w:t xml:space="preserve"> </w:t>
      </w:r>
      <w:r w:rsidR="006658FD">
        <w:rPr>
          <w:szCs w:val="20"/>
        </w:rPr>
        <w:t>I</w:t>
      </w:r>
      <w:r w:rsidR="00965DFF">
        <w:rPr>
          <w:szCs w:val="20"/>
        </w:rPr>
        <w:t xml:space="preserve">nsgesamt </w:t>
      </w:r>
      <w:r w:rsidR="004E7AA9">
        <w:rPr>
          <w:szCs w:val="20"/>
        </w:rPr>
        <w:t xml:space="preserve">sind </w:t>
      </w:r>
      <w:r w:rsidR="00965DFF">
        <w:rPr>
          <w:szCs w:val="20"/>
        </w:rPr>
        <w:t xml:space="preserve">nun über </w:t>
      </w:r>
      <w:r w:rsidR="004E7AA9">
        <w:rPr>
          <w:szCs w:val="20"/>
        </w:rPr>
        <w:t xml:space="preserve">80 vorbildliche Tourismus-Anbieter </w:t>
      </w:r>
      <w:r w:rsidR="005D2E3F" w:rsidRPr="0008186A">
        <w:rPr>
          <w:szCs w:val="20"/>
        </w:rPr>
        <w:t xml:space="preserve">auf der Website </w:t>
      </w:r>
      <w:hyperlink r:id="rId13" w:history="1">
        <w:r w:rsidR="005D2E3F" w:rsidRPr="0008186A">
          <w:rPr>
            <w:rStyle w:val="Hyperlink"/>
            <w:color w:val="auto"/>
            <w:szCs w:val="20"/>
          </w:rPr>
          <w:t>www.katzensprung-deutschland.de</w:t>
        </w:r>
      </w:hyperlink>
      <w:r w:rsidR="005D2E3F" w:rsidRPr="0008186A">
        <w:rPr>
          <w:szCs w:val="20"/>
        </w:rPr>
        <w:t xml:space="preserve"> zu finden</w:t>
      </w:r>
      <w:r w:rsidR="005D2E3F">
        <w:rPr>
          <w:szCs w:val="20"/>
        </w:rPr>
        <w:t>.</w:t>
      </w:r>
    </w:p>
    <w:p w14:paraId="0BE8664E" w14:textId="77777777" w:rsidR="001A1DC8" w:rsidRDefault="001A1DC8" w:rsidP="00105EB9">
      <w:pPr>
        <w:widowControl w:val="0"/>
        <w:rPr>
          <w:szCs w:val="20"/>
        </w:rPr>
      </w:pPr>
    </w:p>
    <w:p w14:paraId="2FA74EFE" w14:textId="6A7EEE3E" w:rsidR="0064552C" w:rsidRPr="009623A2" w:rsidRDefault="0064552C" w:rsidP="00105EB9">
      <w:pPr>
        <w:widowControl w:val="0"/>
        <w:rPr>
          <w:b/>
          <w:bCs/>
          <w:szCs w:val="20"/>
        </w:rPr>
      </w:pPr>
      <w:r>
        <w:rPr>
          <w:b/>
          <w:bCs/>
          <w:szCs w:val="20"/>
        </w:rPr>
        <w:lastRenderedPageBreak/>
        <w:t>Ungewöhnlich Übernachten</w:t>
      </w:r>
    </w:p>
    <w:p w14:paraId="4E841407" w14:textId="5BA7BABA" w:rsidR="0064552C" w:rsidRPr="00282593" w:rsidRDefault="0064552C" w:rsidP="00105EB9">
      <w:pPr>
        <w:widowControl w:val="0"/>
        <w:rPr>
          <w:szCs w:val="20"/>
        </w:rPr>
      </w:pPr>
      <w:r w:rsidRPr="00282593">
        <w:rPr>
          <w:szCs w:val="20"/>
        </w:rPr>
        <w:t xml:space="preserve">Sowohl im </w:t>
      </w:r>
      <w:hyperlink r:id="rId14" w:history="1">
        <w:r w:rsidRPr="00282593">
          <w:rPr>
            <w:rStyle w:val="Hyperlink"/>
            <w:color w:val="auto"/>
            <w:szCs w:val="20"/>
          </w:rPr>
          <w:t>Resort Baumgeflüster</w:t>
        </w:r>
      </w:hyperlink>
      <w:r w:rsidRPr="00282593">
        <w:rPr>
          <w:szCs w:val="20"/>
        </w:rPr>
        <w:t xml:space="preserve"> als auch im </w:t>
      </w:r>
      <w:hyperlink r:id="rId15" w:history="1">
        <w:r w:rsidRPr="00282593">
          <w:rPr>
            <w:rStyle w:val="Hyperlink"/>
            <w:color w:val="auto"/>
            <w:szCs w:val="20"/>
          </w:rPr>
          <w:t>Baumwipfelresort Lug ins Land</w:t>
        </w:r>
      </w:hyperlink>
      <w:r w:rsidRPr="00282593">
        <w:rPr>
          <w:szCs w:val="20"/>
        </w:rPr>
        <w:t xml:space="preserve"> im </w:t>
      </w:r>
      <w:hyperlink r:id="rId16" w:history="1">
        <w:r w:rsidRPr="00282593">
          <w:rPr>
            <w:rStyle w:val="Hyperlink"/>
            <w:color w:val="auto"/>
            <w:szCs w:val="20"/>
          </w:rPr>
          <w:t>Naturpark Harz</w:t>
        </w:r>
      </w:hyperlink>
      <w:r w:rsidRPr="00282593">
        <w:rPr>
          <w:szCs w:val="20"/>
        </w:rPr>
        <w:t xml:space="preserve"> wird hoch oben in Baumhäusern übernachtet. Mal nur auf kleinstem Raum Urlaub machen? Das geht in den modernen </w:t>
      </w:r>
      <w:hyperlink r:id="rId17" w:history="1">
        <w:r w:rsidRPr="00282593">
          <w:rPr>
            <w:rStyle w:val="Hyperlink"/>
            <w:color w:val="auto"/>
            <w:szCs w:val="20"/>
          </w:rPr>
          <w:t>Green Tiny Houses</w:t>
        </w:r>
      </w:hyperlink>
      <w:r w:rsidRPr="00282593">
        <w:rPr>
          <w:szCs w:val="20"/>
        </w:rPr>
        <w:t xml:space="preserve">, die mehrere Standorte in Deutschland haben – beispielsweise auch im </w:t>
      </w:r>
      <w:hyperlink r:id="rId18" w:history="1">
        <w:r w:rsidRPr="00282593">
          <w:rPr>
            <w:rStyle w:val="Hyperlink"/>
            <w:color w:val="auto"/>
            <w:szCs w:val="20"/>
          </w:rPr>
          <w:t>Naturpark Lauenburgische Seen</w:t>
        </w:r>
      </w:hyperlink>
      <w:r w:rsidRPr="00282593">
        <w:rPr>
          <w:szCs w:val="20"/>
        </w:rPr>
        <w:t>.</w:t>
      </w:r>
      <w:r w:rsidR="0010587D" w:rsidRPr="00282593">
        <w:rPr>
          <w:szCs w:val="20"/>
        </w:rPr>
        <w:t xml:space="preserve"> Klein, aber fein ist auch der </w:t>
      </w:r>
      <w:hyperlink r:id="rId19" w:history="1">
        <w:r w:rsidR="0010587D" w:rsidRPr="00282593">
          <w:rPr>
            <w:rStyle w:val="Hyperlink"/>
            <w:color w:val="auto"/>
            <w:szCs w:val="20"/>
          </w:rPr>
          <w:t>Fahrradcamper Fehmarn</w:t>
        </w:r>
        <w:r w:rsidR="009623A2" w:rsidRPr="00282593">
          <w:rPr>
            <w:rStyle w:val="Hyperlink"/>
            <w:color w:val="auto"/>
            <w:szCs w:val="20"/>
          </w:rPr>
          <w:t>,</w:t>
        </w:r>
      </w:hyperlink>
      <w:r w:rsidR="009623A2" w:rsidRPr="00282593">
        <w:rPr>
          <w:szCs w:val="20"/>
        </w:rPr>
        <w:t xml:space="preserve"> mit dem man sein Lager ganz bequem überall da aufschlagen kann, wo man es gerade will. </w:t>
      </w:r>
      <w:r w:rsidR="0008186A" w:rsidRPr="00282593">
        <w:rPr>
          <w:szCs w:val="20"/>
        </w:rPr>
        <w:t>Der</w:t>
      </w:r>
      <w:r w:rsidRPr="00282593">
        <w:rPr>
          <w:szCs w:val="20"/>
        </w:rPr>
        <w:t xml:space="preserve"> Natur n</w:t>
      </w:r>
      <w:r w:rsidR="0008186A" w:rsidRPr="00282593">
        <w:rPr>
          <w:szCs w:val="20"/>
        </w:rPr>
        <w:t>achts</w:t>
      </w:r>
      <w:r w:rsidRPr="00282593">
        <w:rPr>
          <w:szCs w:val="20"/>
        </w:rPr>
        <w:t xml:space="preserve"> näher </w:t>
      </w:r>
      <w:r w:rsidR="0008186A" w:rsidRPr="00282593">
        <w:rPr>
          <w:szCs w:val="20"/>
        </w:rPr>
        <w:t>ist man</w:t>
      </w:r>
      <w:r w:rsidRPr="00282593">
        <w:rPr>
          <w:szCs w:val="20"/>
        </w:rPr>
        <w:t xml:space="preserve"> im </w:t>
      </w:r>
      <w:hyperlink r:id="rId20" w:history="1">
        <w:r w:rsidR="006827E9" w:rsidRPr="006827E9">
          <w:rPr>
            <w:rStyle w:val="Hyperlink"/>
            <w:color w:val="auto"/>
          </w:rPr>
          <w:t>Internationale</w:t>
        </w:r>
        <w:r w:rsidR="006827E9" w:rsidRPr="006827E9">
          <w:rPr>
            <w:rStyle w:val="Hyperlink"/>
            <w:color w:val="auto"/>
          </w:rPr>
          <w:t>n</w:t>
        </w:r>
        <w:r w:rsidR="006827E9" w:rsidRPr="006827E9">
          <w:rPr>
            <w:rStyle w:val="Hyperlink"/>
            <w:color w:val="auto"/>
          </w:rPr>
          <w:t xml:space="preserve"> Sternenpark Rhön</w:t>
        </w:r>
      </w:hyperlink>
      <w:r w:rsidR="009D3FAF" w:rsidRPr="00282593">
        <w:rPr>
          <w:szCs w:val="20"/>
        </w:rPr>
        <w:t>. Hier erkundet</w:t>
      </w:r>
      <w:r w:rsidR="0008186A" w:rsidRPr="00282593">
        <w:rPr>
          <w:szCs w:val="20"/>
        </w:rPr>
        <w:t xml:space="preserve"> man</w:t>
      </w:r>
      <w:r w:rsidRPr="00282593">
        <w:rPr>
          <w:szCs w:val="20"/>
        </w:rPr>
        <w:t xml:space="preserve"> stundenlang den Sternenhimmel und </w:t>
      </w:r>
      <w:r w:rsidR="009D3FAF" w:rsidRPr="00282593">
        <w:rPr>
          <w:szCs w:val="20"/>
        </w:rPr>
        <w:t>erfährt</w:t>
      </w:r>
      <w:r w:rsidR="0008186A" w:rsidRPr="00282593">
        <w:rPr>
          <w:szCs w:val="20"/>
        </w:rPr>
        <w:t>,</w:t>
      </w:r>
      <w:r w:rsidRPr="00282593">
        <w:rPr>
          <w:szCs w:val="20"/>
        </w:rPr>
        <w:t xml:space="preserve"> wie dunkel eine Nacht ohne Lichtverschmutzung ist. Die </w:t>
      </w:r>
      <w:hyperlink r:id="rId21" w:history="1">
        <w:r w:rsidRPr="00282593">
          <w:rPr>
            <w:rStyle w:val="Hyperlink"/>
            <w:color w:val="auto"/>
            <w:szCs w:val="20"/>
          </w:rPr>
          <w:t xml:space="preserve">Trekkingplätze </w:t>
        </w:r>
        <w:r w:rsidR="00965DFF" w:rsidRPr="00282593">
          <w:rPr>
            <w:rStyle w:val="Hyperlink"/>
            <w:color w:val="auto"/>
            <w:szCs w:val="20"/>
          </w:rPr>
          <w:t xml:space="preserve">u.a. </w:t>
        </w:r>
        <w:r w:rsidRPr="00282593">
          <w:rPr>
            <w:rStyle w:val="Hyperlink"/>
            <w:color w:val="auto"/>
            <w:szCs w:val="20"/>
          </w:rPr>
          <w:t>im Naturpark Habichtswald</w:t>
        </w:r>
      </w:hyperlink>
      <w:r w:rsidRPr="00282593">
        <w:rPr>
          <w:szCs w:val="20"/>
        </w:rPr>
        <w:t xml:space="preserve"> und </w:t>
      </w:r>
      <w:hyperlink r:id="rId22" w:history="1">
        <w:r w:rsidRPr="00282593">
          <w:rPr>
            <w:rStyle w:val="Hyperlink"/>
            <w:color w:val="auto"/>
            <w:szCs w:val="20"/>
          </w:rPr>
          <w:t>Naturpark Neckartal Odenwald</w:t>
        </w:r>
      </w:hyperlink>
      <w:r w:rsidRPr="00282593">
        <w:rPr>
          <w:szCs w:val="20"/>
        </w:rPr>
        <w:t xml:space="preserve"> laden ebenfalls zu unvergesslichen Nächten unter freiem Himmel ein</w:t>
      </w:r>
      <w:r w:rsidR="007307CB" w:rsidRPr="00282593">
        <w:rPr>
          <w:szCs w:val="20"/>
        </w:rPr>
        <w:t xml:space="preserve"> – mitten in der Natur</w:t>
      </w:r>
      <w:r w:rsidRPr="00282593">
        <w:rPr>
          <w:szCs w:val="20"/>
        </w:rPr>
        <w:t>.</w:t>
      </w:r>
    </w:p>
    <w:p w14:paraId="2F7DC71D" w14:textId="77777777" w:rsidR="0064552C" w:rsidRPr="00282593" w:rsidRDefault="0064552C">
      <w:pPr>
        <w:spacing w:line="240" w:lineRule="auto"/>
      </w:pPr>
    </w:p>
    <w:p w14:paraId="55EDC036" w14:textId="28EEC95E" w:rsidR="0064552C" w:rsidRPr="00282593" w:rsidRDefault="009623A2" w:rsidP="0064552C">
      <w:pPr>
        <w:widowControl w:val="0"/>
        <w:rPr>
          <w:b/>
          <w:bCs/>
          <w:szCs w:val="20"/>
        </w:rPr>
      </w:pPr>
      <w:r w:rsidRPr="00282593">
        <w:rPr>
          <w:b/>
          <w:bCs/>
          <w:szCs w:val="20"/>
        </w:rPr>
        <w:t>Ursprüngliche</w:t>
      </w:r>
      <w:r w:rsidR="0064552C" w:rsidRPr="00282593">
        <w:rPr>
          <w:b/>
          <w:bCs/>
          <w:szCs w:val="20"/>
        </w:rPr>
        <w:t xml:space="preserve"> Natur</w:t>
      </w:r>
    </w:p>
    <w:p w14:paraId="45A02E5A" w14:textId="0F97F23F" w:rsidR="0064552C" w:rsidRPr="00282593" w:rsidRDefault="007307CB" w:rsidP="0008186A">
      <w:pPr>
        <w:widowControl w:val="0"/>
        <w:rPr>
          <w:szCs w:val="20"/>
        </w:rPr>
      </w:pPr>
      <w:r w:rsidRPr="00282593">
        <w:rPr>
          <w:szCs w:val="20"/>
        </w:rPr>
        <w:t xml:space="preserve">Denn Deutschlands Natur hat so einiges zu bieten. </w:t>
      </w:r>
      <w:r w:rsidR="004E7AA9" w:rsidRPr="00282593">
        <w:rPr>
          <w:szCs w:val="20"/>
        </w:rPr>
        <w:t>Allein</w:t>
      </w:r>
      <w:r w:rsidRPr="00282593">
        <w:rPr>
          <w:szCs w:val="20"/>
        </w:rPr>
        <w:t xml:space="preserve"> </w:t>
      </w:r>
      <w:hyperlink r:id="rId23" w:history="1">
        <w:r w:rsidRPr="00282593">
          <w:rPr>
            <w:rStyle w:val="Hyperlink"/>
            <w:color w:val="auto"/>
            <w:szCs w:val="20"/>
          </w:rPr>
          <w:t>104 Naturparke</w:t>
        </w:r>
      </w:hyperlink>
      <w:r w:rsidRPr="00282593">
        <w:rPr>
          <w:szCs w:val="20"/>
        </w:rPr>
        <w:t xml:space="preserve"> </w:t>
      </w:r>
      <w:r w:rsidR="004E7AA9" w:rsidRPr="00282593">
        <w:rPr>
          <w:szCs w:val="20"/>
        </w:rPr>
        <w:t>widmen sich der Aufgabe</w:t>
      </w:r>
      <w:r w:rsidRPr="00282593">
        <w:rPr>
          <w:szCs w:val="20"/>
        </w:rPr>
        <w:t>, die vorhandene Flora und Fauna zu bewahren</w:t>
      </w:r>
      <w:r w:rsidR="004E7AA9" w:rsidRPr="00282593">
        <w:rPr>
          <w:szCs w:val="20"/>
        </w:rPr>
        <w:t>.</w:t>
      </w:r>
      <w:r w:rsidRPr="00282593">
        <w:rPr>
          <w:szCs w:val="20"/>
        </w:rPr>
        <w:t xml:space="preserve"> Und auch viele </w:t>
      </w:r>
      <w:r w:rsidRPr="00F44E1B">
        <w:rPr>
          <w:szCs w:val="20"/>
        </w:rPr>
        <w:t>der Katzensprung-Leuchttürme widmen sich aktiv dem Erhalt der Natur. So liegt d</w:t>
      </w:r>
      <w:r w:rsidR="0010587D" w:rsidRPr="00F44E1B">
        <w:rPr>
          <w:szCs w:val="20"/>
        </w:rPr>
        <w:t xml:space="preserve">er </w:t>
      </w:r>
      <w:hyperlink r:id="rId24" w:history="1">
        <w:r w:rsidR="0010587D" w:rsidRPr="00F44E1B">
          <w:rPr>
            <w:rStyle w:val="Hyperlink"/>
            <w:color w:val="auto"/>
            <w:szCs w:val="20"/>
          </w:rPr>
          <w:t>Hof Sickenberg</w:t>
        </w:r>
      </w:hyperlink>
      <w:r w:rsidRPr="00F44E1B">
        <w:rPr>
          <w:szCs w:val="20"/>
        </w:rPr>
        <w:t xml:space="preserve"> </w:t>
      </w:r>
      <w:r w:rsidR="0010587D" w:rsidRPr="00F44E1B">
        <w:rPr>
          <w:szCs w:val="20"/>
        </w:rPr>
        <w:t xml:space="preserve">beispielsweise </w:t>
      </w:r>
      <w:r w:rsidR="0010587D" w:rsidRPr="00282593">
        <w:rPr>
          <w:szCs w:val="20"/>
        </w:rPr>
        <w:t>mitten im Grünen Band</w:t>
      </w:r>
      <w:r w:rsidR="004E7AA9" w:rsidRPr="00282593">
        <w:rPr>
          <w:szCs w:val="20"/>
        </w:rPr>
        <w:t xml:space="preserve">. Dieses ist der längste zusammenhängende Biotopverbund Deutschlands und verläuft entlang </w:t>
      </w:r>
      <w:r w:rsidR="0010587D" w:rsidRPr="00282593">
        <w:rPr>
          <w:szCs w:val="20"/>
        </w:rPr>
        <w:t>der ehemaligen innerdeutschen Grenz</w:t>
      </w:r>
      <w:r w:rsidR="001A1DC8" w:rsidRPr="00282593">
        <w:rPr>
          <w:szCs w:val="20"/>
        </w:rPr>
        <w:t>e</w:t>
      </w:r>
      <w:r w:rsidR="0010587D" w:rsidRPr="00282593">
        <w:rPr>
          <w:szCs w:val="20"/>
        </w:rPr>
        <w:t>.</w:t>
      </w:r>
      <w:r w:rsidRPr="00282593">
        <w:rPr>
          <w:szCs w:val="20"/>
        </w:rPr>
        <w:t xml:space="preserve"> </w:t>
      </w:r>
      <w:r w:rsidR="00FB7F6A" w:rsidRPr="00282593">
        <w:rPr>
          <w:szCs w:val="20"/>
        </w:rPr>
        <w:t xml:space="preserve">Auf dem Hof Sickenberg </w:t>
      </w:r>
      <w:r w:rsidRPr="00282593">
        <w:rPr>
          <w:szCs w:val="20"/>
        </w:rPr>
        <w:t xml:space="preserve">wird Obst und Gemüse insekten- sowie klimafreundlich angebaut, um so die Biodiversität zu unterstützen. </w:t>
      </w:r>
      <w:r w:rsidR="00FB7F6A" w:rsidRPr="00282593">
        <w:rPr>
          <w:szCs w:val="20"/>
        </w:rPr>
        <w:t>Einiges über die globalen Nachhaltigkeitsziele lernt man a</w:t>
      </w:r>
      <w:r w:rsidRPr="00282593">
        <w:rPr>
          <w:szCs w:val="20"/>
        </w:rPr>
        <w:t xml:space="preserve">uf der Radtour </w:t>
      </w:r>
      <w:hyperlink r:id="rId25" w:history="1">
        <w:r w:rsidRPr="00282593">
          <w:rPr>
            <w:rStyle w:val="Hyperlink"/>
            <w:color w:val="auto"/>
            <w:szCs w:val="20"/>
          </w:rPr>
          <w:t>„Nachhaltigkeit liegt auf dem Weg“</w:t>
        </w:r>
      </w:hyperlink>
      <w:r w:rsidR="00FB7F6A" w:rsidRPr="00282593">
        <w:rPr>
          <w:szCs w:val="20"/>
        </w:rPr>
        <w:t xml:space="preserve">, die durch </w:t>
      </w:r>
      <w:r w:rsidRPr="00282593">
        <w:rPr>
          <w:szCs w:val="20"/>
        </w:rPr>
        <w:t xml:space="preserve">den </w:t>
      </w:r>
      <w:hyperlink r:id="rId26" w:history="1">
        <w:r w:rsidRPr="00282593">
          <w:rPr>
            <w:rStyle w:val="Hyperlink"/>
            <w:color w:val="auto"/>
            <w:szCs w:val="20"/>
          </w:rPr>
          <w:t>Naturpark Hohe Mark</w:t>
        </w:r>
      </w:hyperlink>
      <w:r w:rsidRPr="00282593">
        <w:rPr>
          <w:szCs w:val="20"/>
        </w:rPr>
        <w:t xml:space="preserve"> </w:t>
      </w:r>
      <w:r w:rsidR="00FB7F6A" w:rsidRPr="00282593">
        <w:rPr>
          <w:szCs w:val="20"/>
        </w:rPr>
        <w:t>in Nordrhein-Westfalen führt.</w:t>
      </w:r>
      <w:r w:rsidR="001A1DC8" w:rsidRPr="00282593">
        <w:rPr>
          <w:szCs w:val="20"/>
        </w:rPr>
        <w:t xml:space="preserve"> </w:t>
      </w:r>
      <w:r w:rsidRPr="00282593">
        <w:rPr>
          <w:szCs w:val="20"/>
        </w:rPr>
        <w:t>Klimaschonender Tourismus funktioniert aber auch auf dem Wasser. Das zeig</w:t>
      </w:r>
      <w:r w:rsidR="0008186A" w:rsidRPr="00282593">
        <w:rPr>
          <w:szCs w:val="20"/>
        </w:rPr>
        <w:t>t</w:t>
      </w:r>
      <w:r w:rsidRPr="00282593">
        <w:rPr>
          <w:szCs w:val="20"/>
        </w:rPr>
        <w:t xml:space="preserve"> </w:t>
      </w:r>
      <w:r w:rsidR="0008186A" w:rsidRPr="00282593">
        <w:rPr>
          <w:szCs w:val="20"/>
        </w:rPr>
        <w:t xml:space="preserve">zum Beispiel </w:t>
      </w:r>
      <w:r w:rsidR="00FB7F6A" w:rsidRPr="00282593">
        <w:rPr>
          <w:szCs w:val="20"/>
        </w:rPr>
        <w:t>das</w:t>
      </w:r>
      <w:r w:rsidRPr="00282593">
        <w:rPr>
          <w:szCs w:val="20"/>
        </w:rPr>
        <w:t xml:space="preserve"> </w:t>
      </w:r>
      <w:hyperlink r:id="rId27" w:history="1">
        <w:r w:rsidRPr="00282593">
          <w:rPr>
            <w:rStyle w:val="Hyperlink"/>
            <w:color w:val="auto"/>
            <w:szCs w:val="20"/>
          </w:rPr>
          <w:t>„Kanu-Center Krebs“</w:t>
        </w:r>
      </w:hyperlink>
      <w:r w:rsidR="001A1DC8" w:rsidRPr="00282593">
        <w:rPr>
          <w:szCs w:val="20"/>
        </w:rPr>
        <w:t>,</w:t>
      </w:r>
      <w:r w:rsidR="0008186A" w:rsidRPr="00282593">
        <w:rPr>
          <w:szCs w:val="20"/>
        </w:rPr>
        <w:t xml:space="preserve"> d</w:t>
      </w:r>
      <w:r w:rsidR="00032826" w:rsidRPr="00282593">
        <w:rPr>
          <w:szCs w:val="20"/>
        </w:rPr>
        <w:t>as</w:t>
      </w:r>
      <w:r w:rsidR="0008186A" w:rsidRPr="00282593">
        <w:rPr>
          <w:szCs w:val="20"/>
        </w:rPr>
        <w:t xml:space="preserve"> </w:t>
      </w:r>
      <w:r w:rsidR="0008186A" w:rsidRPr="00282593">
        <w:t>Kanus, Kajaks und Stand-up-Paddling-Boards vermietet, mit denen man sanft über die Seen, Flüsse und Kanäle im</w:t>
      </w:r>
      <w:r w:rsidR="0008186A" w:rsidRPr="00282593">
        <w:rPr>
          <w:szCs w:val="20"/>
        </w:rPr>
        <w:t xml:space="preserve"> Naturpark Lauenburgische Seen gleitet. </w:t>
      </w:r>
    </w:p>
    <w:p w14:paraId="0F4F6BE8" w14:textId="77777777" w:rsidR="0064552C" w:rsidRPr="00282593" w:rsidRDefault="0064552C">
      <w:pPr>
        <w:spacing w:line="240" w:lineRule="auto"/>
      </w:pPr>
    </w:p>
    <w:p w14:paraId="27E36E7E" w14:textId="08F86CA1" w:rsidR="0010587D" w:rsidRPr="00282593" w:rsidRDefault="009623A2" w:rsidP="0064552C">
      <w:pPr>
        <w:widowControl w:val="0"/>
        <w:rPr>
          <w:b/>
          <w:bCs/>
          <w:szCs w:val="20"/>
        </w:rPr>
      </w:pPr>
      <w:r w:rsidRPr="00282593">
        <w:rPr>
          <w:b/>
          <w:bCs/>
          <w:szCs w:val="20"/>
        </w:rPr>
        <w:t>Kulinarische Abenteuer</w:t>
      </w:r>
    </w:p>
    <w:p w14:paraId="010F61A6" w14:textId="26D833BC" w:rsidR="009D3FAF" w:rsidRPr="00282593" w:rsidRDefault="0008186A" w:rsidP="0008186A">
      <w:pPr>
        <w:widowControl w:val="0"/>
        <w:rPr>
          <w:szCs w:val="20"/>
        </w:rPr>
      </w:pPr>
      <w:r w:rsidRPr="00282593">
        <w:rPr>
          <w:szCs w:val="20"/>
        </w:rPr>
        <w:t xml:space="preserve">Von den vielen Aktivitäten und der Bewegung in der Natur hungrig geworden? Auch da zeigt das Projekt Katzensprung viele Möglichkeiten, mit gutem Gewissen zu schlemmen. Im </w:t>
      </w:r>
      <w:hyperlink r:id="rId28" w:history="1">
        <w:r w:rsidRPr="00282593">
          <w:rPr>
            <w:rStyle w:val="Hyperlink"/>
            <w:color w:val="auto"/>
            <w:szCs w:val="20"/>
          </w:rPr>
          <w:t>a</w:t>
        </w:r>
        <w:r w:rsidR="0010587D" w:rsidRPr="00282593">
          <w:rPr>
            <w:rStyle w:val="Hyperlink"/>
            <w:color w:val="auto"/>
            <w:szCs w:val="20"/>
          </w:rPr>
          <w:t>head Burghotel</w:t>
        </w:r>
      </w:hyperlink>
      <w:r w:rsidRPr="00282593">
        <w:rPr>
          <w:szCs w:val="20"/>
        </w:rPr>
        <w:t xml:space="preserve"> erwartet euch ein veganes, klimapositives Restaurant mitten im Grünen. Das </w:t>
      </w:r>
      <w:hyperlink r:id="rId29" w:history="1">
        <w:r w:rsidRPr="00282593">
          <w:rPr>
            <w:rStyle w:val="Hyperlink"/>
            <w:color w:val="auto"/>
            <w:szCs w:val="20"/>
          </w:rPr>
          <w:t>Naturresort Schindelbruch</w:t>
        </w:r>
      </w:hyperlink>
      <w:r w:rsidRPr="00282593">
        <w:rPr>
          <w:szCs w:val="20"/>
        </w:rPr>
        <w:t xml:space="preserve"> setzt auf Regionalität und verbindet traditionelle Küche mit kreativen Einflüssen. Im </w:t>
      </w:r>
      <w:hyperlink r:id="rId30" w:history="1">
        <w:r w:rsidRPr="00282593">
          <w:rPr>
            <w:rStyle w:val="Hyperlink"/>
            <w:color w:val="auto"/>
            <w:szCs w:val="20"/>
          </w:rPr>
          <w:t>Nat</w:t>
        </w:r>
        <w:r w:rsidR="00630F9C" w:rsidRPr="00282593">
          <w:rPr>
            <w:rStyle w:val="Hyperlink"/>
            <w:color w:val="auto"/>
            <w:szCs w:val="20"/>
          </w:rPr>
          <w:t>ional</w:t>
        </w:r>
        <w:r w:rsidRPr="00282593">
          <w:rPr>
            <w:rStyle w:val="Hyperlink"/>
            <w:color w:val="auto"/>
            <w:szCs w:val="20"/>
          </w:rPr>
          <w:t>park Hunsrück Hochwald</w:t>
        </w:r>
      </w:hyperlink>
      <w:r w:rsidRPr="00282593">
        <w:rPr>
          <w:szCs w:val="20"/>
        </w:rPr>
        <w:t xml:space="preserve"> lädt derweilen </w:t>
      </w:r>
      <w:r w:rsidR="009D3FAF" w:rsidRPr="00282593">
        <w:rPr>
          <w:szCs w:val="20"/>
        </w:rPr>
        <w:t>die regionale Bio-Küche des</w:t>
      </w:r>
      <w:r w:rsidRPr="00282593">
        <w:rPr>
          <w:szCs w:val="20"/>
        </w:rPr>
        <w:t xml:space="preserve"> </w:t>
      </w:r>
      <w:hyperlink r:id="rId31" w:history="1">
        <w:r w:rsidRPr="00282593">
          <w:rPr>
            <w:rStyle w:val="Hyperlink"/>
            <w:color w:val="auto"/>
            <w:szCs w:val="20"/>
          </w:rPr>
          <w:t>Waldhotel</w:t>
        </w:r>
        <w:r w:rsidR="009D3FAF" w:rsidRPr="00282593">
          <w:rPr>
            <w:rStyle w:val="Hyperlink"/>
            <w:color w:val="auto"/>
            <w:szCs w:val="20"/>
          </w:rPr>
          <w:t>s</w:t>
        </w:r>
        <w:r w:rsidRPr="00282593">
          <w:rPr>
            <w:rStyle w:val="Hyperlink"/>
            <w:color w:val="auto"/>
            <w:szCs w:val="20"/>
          </w:rPr>
          <w:t xml:space="preserve"> Felschbachhof</w:t>
        </w:r>
      </w:hyperlink>
      <w:r w:rsidRPr="00282593">
        <w:rPr>
          <w:szCs w:val="20"/>
        </w:rPr>
        <w:t xml:space="preserve"> zu Tisch, welches der Slow-Food-Philosophie folgt. </w:t>
      </w:r>
    </w:p>
    <w:p w14:paraId="38D5B24B" w14:textId="77777777" w:rsidR="009D3FAF" w:rsidRPr="00282593" w:rsidRDefault="009D3FAF" w:rsidP="0008186A">
      <w:pPr>
        <w:widowControl w:val="0"/>
        <w:rPr>
          <w:szCs w:val="20"/>
        </w:rPr>
      </w:pPr>
    </w:p>
    <w:p w14:paraId="30776891" w14:textId="3F58285F" w:rsidR="00105EB9" w:rsidRPr="0008186A" w:rsidRDefault="0008186A" w:rsidP="0008186A">
      <w:pPr>
        <w:widowControl w:val="0"/>
        <w:rPr>
          <w:szCs w:val="20"/>
        </w:rPr>
      </w:pPr>
      <w:r w:rsidRPr="00282593">
        <w:rPr>
          <w:szCs w:val="20"/>
        </w:rPr>
        <w:t>Also: Wo soll es zuerst hingehen?</w:t>
      </w:r>
      <w:r w:rsidR="00105EB9" w:rsidRPr="0008186A">
        <w:rPr>
          <w:szCs w:val="20"/>
        </w:rPr>
        <w:br w:type="page"/>
      </w:r>
    </w:p>
    <w:p w14:paraId="105B13A8" w14:textId="2728DB01" w:rsidR="00AD3609" w:rsidRPr="00282593" w:rsidRDefault="00F044E0" w:rsidP="00F044E0">
      <w:pPr>
        <w:tabs>
          <w:tab w:val="left" w:pos="9639"/>
        </w:tabs>
        <w:ind w:right="-2"/>
        <w:rPr>
          <w:szCs w:val="20"/>
        </w:rPr>
      </w:pPr>
      <w:r w:rsidRPr="00282593">
        <w:rPr>
          <w:rStyle w:val="berschrift3Zchn"/>
          <w:szCs w:val="20"/>
        </w:rPr>
        <w:lastRenderedPageBreak/>
        <w:t>Über Katzensprung</w:t>
      </w:r>
      <w:r w:rsidRPr="00282593">
        <w:rPr>
          <w:rStyle w:val="berschrift3Zchn"/>
          <w:szCs w:val="20"/>
        </w:rPr>
        <w:br/>
      </w:r>
      <w:r w:rsidR="00AD3609" w:rsidRPr="00282593">
        <w:rPr>
          <w:szCs w:val="20"/>
        </w:rPr>
        <w:t xml:space="preserve">Das Projekt </w:t>
      </w:r>
      <w:r w:rsidR="00ED66BA" w:rsidRPr="00282593">
        <w:rPr>
          <w:szCs w:val="20"/>
        </w:rPr>
        <w:t>„</w:t>
      </w:r>
      <w:r w:rsidR="00AD3609" w:rsidRPr="00282593">
        <w:rPr>
          <w:szCs w:val="20"/>
        </w:rPr>
        <w:t xml:space="preserve">Katzensprung 2.0 - Aktiv für den Klimaschutz im </w:t>
      </w:r>
      <w:r w:rsidR="00282593">
        <w:rPr>
          <w:szCs w:val="20"/>
        </w:rPr>
        <w:t>D</w:t>
      </w:r>
      <w:r w:rsidR="00AD3609" w:rsidRPr="00282593">
        <w:rPr>
          <w:szCs w:val="20"/>
        </w:rPr>
        <w:t xml:space="preserve">eutschlandtourismus" wird vom Bundesministerium für Umwelt, Naturschutz und nukleare Sicherheit im Rahmen der Nationalen Klimaschutzinitiative gefördert. Das Vorhaben ist eine Fortführung </w:t>
      </w:r>
      <w:r w:rsidR="000F128B" w:rsidRPr="00282593">
        <w:rPr>
          <w:szCs w:val="20"/>
        </w:rPr>
        <w:t>des</w:t>
      </w:r>
      <w:r w:rsidR="00AD3609" w:rsidRPr="00282593">
        <w:rPr>
          <w:szCs w:val="20"/>
        </w:rPr>
        <w:t xml:space="preserve"> erfolgreichen Pilotprojektes </w:t>
      </w:r>
      <w:r w:rsidR="00ED66BA" w:rsidRPr="00282593">
        <w:rPr>
          <w:szCs w:val="20"/>
        </w:rPr>
        <w:t>„</w:t>
      </w:r>
      <w:r w:rsidR="00AD3609" w:rsidRPr="00282593">
        <w:rPr>
          <w:szCs w:val="20"/>
        </w:rPr>
        <w:t>Katzensprung. Kleine Wege. Große Erlebnisse"</w:t>
      </w:r>
      <w:r w:rsidR="005815AC" w:rsidRPr="00282593">
        <w:rPr>
          <w:szCs w:val="20"/>
        </w:rPr>
        <w:t xml:space="preserve"> und Verbundprojekt </w:t>
      </w:r>
      <w:r w:rsidR="001451BA" w:rsidRPr="00282593">
        <w:rPr>
          <w:szCs w:val="20"/>
        </w:rPr>
        <w:t>zwischen dem</w:t>
      </w:r>
      <w:r w:rsidR="005815AC" w:rsidRPr="00282593">
        <w:rPr>
          <w:szCs w:val="20"/>
        </w:rPr>
        <w:t xml:space="preserve"> Verband Deutscher Naturparke e.V., dem Institut für Nachhaltige Ernährung und Ernährungswirtschaft an der FH Münster, der Technische</w:t>
      </w:r>
      <w:r w:rsidR="001451BA" w:rsidRPr="00282593">
        <w:rPr>
          <w:szCs w:val="20"/>
        </w:rPr>
        <w:t>n</w:t>
      </w:r>
      <w:r w:rsidR="005815AC" w:rsidRPr="00282593">
        <w:rPr>
          <w:szCs w:val="20"/>
        </w:rPr>
        <w:t xml:space="preserve"> Universität Berlin – Institut für Berufliche Bildung und Arbeitslehre (TUB) sowie de</w:t>
      </w:r>
      <w:r w:rsidR="0045092E" w:rsidRPr="00282593">
        <w:rPr>
          <w:szCs w:val="20"/>
        </w:rPr>
        <w:t>s</w:t>
      </w:r>
      <w:r w:rsidR="005815AC" w:rsidRPr="00282593">
        <w:rPr>
          <w:szCs w:val="20"/>
        </w:rPr>
        <w:t xml:space="preserve"> Wuppertal Institut</w:t>
      </w:r>
      <w:r w:rsidR="0045092E" w:rsidRPr="00282593">
        <w:rPr>
          <w:szCs w:val="20"/>
        </w:rPr>
        <w:t>s</w:t>
      </w:r>
      <w:r w:rsidR="005815AC" w:rsidRPr="00282593">
        <w:rPr>
          <w:szCs w:val="20"/>
        </w:rPr>
        <w:t xml:space="preserve"> für Klima, Umwelt, Energie gGmbH.</w:t>
      </w:r>
    </w:p>
    <w:p w14:paraId="3D486C69" w14:textId="6F521F48" w:rsidR="0055780F" w:rsidRPr="00282593" w:rsidRDefault="0055780F" w:rsidP="00633D70">
      <w:pPr>
        <w:rPr>
          <w:noProof/>
          <w:szCs w:val="20"/>
        </w:rPr>
      </w:pPr>
    </w:p>
    <w:p w14:paraId="234F1D39" w14:textId="77777777" w:rsidR="00D808A6" w:rsidRPr="00282593" w:rsidRDefault="00D808A6" w:rsidP="00F76C4E">
      <w:pPr>
        <w:pStyle w:val="berschrift3"/>
        <w:rPr>
          <w:rStyle w:val="berschrift3Zchn"/>
          <w:b/>
          <w:bCs/>
          <w:szCs w:val="20"/>
        </w:rPr>
      </w:pPr>
      <w:r w:rsidRPr="00282593">
        <w:rPr>
          <w:rStyle w:val="berschrift3Zchn"/>
          <w:b/>
          <w:bCs/>
          <w:szCs w:val="20"/>
        </w:rPr>
        <w:t>Bildmaterial</w:t>
      </w:r>
    </w:p>
    <w:p w14:paraId="452CF447" w14:textId="31BF700C" w:rsidR="00EE1DD5" w:rsidRPr="00282593" w:rsidRDefault="00D808A6" w:rsidP="00EE1DD5">
      <w:pPr>
        <w:rPr>
          <w:color w:val="FF0000"/>
          <w:szCs w:val="20"/>
        </w:rPr>
      </w:pPr>
      <w:r w:rsidRPr="00282593">
        <w:rPr>
          <w:szCs w:val="20"/>
        </w:rPr>
        <w:t xml:space="preserve">Bildrechte: </w:t>
      </w:r>
      <w:r w:rsidR="0042049F" w:rsidRPr="00282593">
        <w:rPr>
          <w:szCs w:val="20"/>
        </w:rPr>
        <w:t>Copyright Foto: Hof Sickenberg</w:t>
      </w:r>
      <w:r w:rsidR="00282593" w:rsidRPr="00282593">
        <w:rPr>
          <w:szCs w:val="20"/>
        </w:rPr>
        <w:t xml:space="preserve"> / Annika Löschau</w:t>
      </w:r>
    </w:p>
    <w:p w14:paraId="09548F0E" w14:textId="43825C59" w:rsidR="00EE1DD5" w:rsidRPr="00282593" w:rsidRDefault="00D808A6" w:rsidP="00D808A6">
      <w:pPr>
        <w:rPr>
          <w:szCs w:val="20"/>
        </w:rPr>
      </w:pPr>
      <w:r w:rsidRPr="00282593">
        <w:rPr>
          <w:szCs w:val="20"/>
        </w:rPr>
        <w:t xml:space="preserve">Bildunterschrift: </w:t>
      </w:r>
      <w:r w:rsidR="0042049F" w:rsidRPr="00282593">
        <w:rPr>
          <w:szCs w:val="20"/>
        </w:rPr>
        <w:t xml:space="preserve">Egal ob außergewöhnliche Unterkunft, kulinarisches Erlebnis oder Abenteuer in der Natur– das Projekt Katzensprung bietet auf der Website </w:t>
      </w:r>
      <w:hyperlink r:id="rId32" w:history="1">
        <w:r w:rsidR="0042049F" w:rsidRPr="00282593">
          <w:rPr>
            <w:rStyle w:val="Hyperlink"/>
            <w:color w:val="auto"/>
            <w:szCs w:val="20"/>
          </w:rPr>
          <w:t>www.katzensprung-deutschland.de</w:t>
        </w:r>
      </w:hyperlink>
      <w:r w:rsidR="0042049F" w:rsidRPr="00282593">
        <w:rPr>
          <w:szCs w:val="20"/>
        </w:rPr>
        <w:t xml:space="preserve"> eine vielfältige Auswahl spannender, klimafreundlicher Urlaubsideen in Deutschland</w:t>
      </w:r>
      <w:r w:rsidR="005E43A8">
        <w:rPr>
          <w:szCs w:val="20"/>
        </w:rPr>
        <w:t>.</w:t>
      </w:r>
    </w:p>
    <w:p w14:paraId="0DC7A72F" w14:textId="52399411" w:rsidR="00D808A6" w:rsidRPr="00282593" w:rsidRDefault="00D808A6" w:rsidP="00D808A6">
      <w:pPr>
        <w:rPr>
          <w:szCs w:val="20"/>
        </w:rPr>
      </w:pPr>
      <w:r w:rsidRPr="00282593">
        <w:rPr>
          <w:szCs w:val="20"/>
        </w:rPr>
        <w:t xml:space="preserve">Weiteres Bildmaterial zum Projekt finden Sie hier: </w:t>
      </w:r>
      <w:hyperlink r:id="rId33" w:history="1">
        <w:r w:rsidR="0042049F" w:rsidRPr="00282593">
          <w:rPr>
            <w:rStyle w:val="Hyperlink"/>
            <w:color w:val="auto"/>
            <w:szCs w:val="20"/>
          </w:rPr>
          <w:t>www.katzensprung-deutschland.de/information/presse/pressebilder/</w:t>
        </w:r>
      </w:hyperlink>
      <w:r w:rsidR="00EE1DD5" w:rsidRPr="00282593">
        <w:rPr>
          <w:rStyle w:val="Hyperlink"/>
          <w:color w:val="auto"/>
          <w:szCs w:val="20"/>
        </w:rPr>
        <w:t xml:space="preserve">  </w:t>
      </w:r>
    </w:p>
    <w:p w14:paraId="3FFFF4B6" w14:textId="60904CC6" w:rsidR="0055780F" w:rsidRPr="00282593" w:rsidRDefault="0055780F" w:rsidP="00633D70">
      <w:pPr>
        <w:rPr>
          <w:noProof/>
          <w:szCs w:val="20"/>
        </w:rPr>
      </w:pPr>
    </w:p>
    <w:p w14:paraId="4843779B" w14:textId="77777777" w:rsidR="00F76C4E" w:rsidRPr="00282593" w:rsidRDefault="0024500C" w:rsidP="00F76C4E">
      <w:pPr>
        <w:pStyle w:val="berschrift3"/>
        <w:rPr>
          <w:szCs w:val="20"/>
        </w:rPr>
      </w:pPr>
      <w:r w:rsidRPr="00282593">
        <w:rPr>
          <w:szCs w:val="20"/>
        </w:rPr>
        <w:t>Pressebüro Katzensprung</w:t>
      </w:r>
    </w:p>
    <w:p w14:paraId="08EF6008" w14:textId="441A1850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fairkehr Verlags GmbH</w:t>
      </w:r>
      <w:r w:rsidRPr="00282593">
        <w:rPr>
          <w:szCs w:val="20"/>
        </w:rPr>
        <w:br/>
        <w:t>Obere Wilhelmstraße 32 · 53225 Bonn</w:t>
      </w:r>
      <w:r w:rsidRPr="00282593">
        <w:rPr>
          <w:szCs w:val="20"/>
        </w:rPr>
        <w:br/>
        <w:t>Tel. +49 (0)228 98585-65</w:t>
      </w:r>
      <w:r w:rsidRPr="00282593">
        <w:rPr>
          <w:szCs w:val="20"/>
        </w:rPr>
        <w:br/>
      </w:r>
      <w:r w:rsidR="00E82084" w:rsidRPr="00282593">
        <w:rPr>
          <w:szCs w:val="20"/>
        </w:rPr>
        <w:t>E-Mail</w:t>
      </w:r>
      <w:r w:rsidRPr="00282593">
        <w:rPr>
          <w:szCs w:val="20"/>
        </w:rPr>
        <w:t xml:space="preserve">: </w:t>
      </w:r>
      <w:hyperlink r:id="rId34" w:history="1">
        <w:r w:rsidRPr="00282593">
          <w:rPr>
            <w:szCs w:val="20"/>
            <w:u w:val="single"/>
          </w:rPr>
          <w:t>presse@katzensprung-deutschland.de</w:t>
        </w:r>
      </w:hyperlink>
    </w:p>
    <w:p w14:paraId="6243BAD7" w14:textId="0BDB9E83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Besuchen Sie uns auch online!</w:t>
      </w:r>
      <w:r w:rsidRPr="00282593">
        <w:rPr>
          <w:szCs w:val="20"/>
        </w:rPr>
        <w:br/>
        <w:t xml:space="preserve">Unsere </w:t>
      </w:r>
      <w:r w:rsidRPr="00713E57">
        <w:rPr>
          <w:szCs w:val="20"/>
        </w:rPr>
        <w:t>Website: </w:t>
      </w:r>
      <w:hyperlink r:id="rId35" w:tgtFrame="T3O27JOdEZ_kPnS87AvOIEq" w:history="1">
        <w:r w:rsidRPr="00713E57">
          <w:rPr>
            <w:szCs w:val="20"/>
          </w:rPr>
          <w:t>www.katzensprung-deutschland.de</w:t>
        </w:r>
      </w:hyperlink>
      <w:r w:rsidRPr="00713E57">
        <w:rPr>
          <w:szCs w:val="20"/>
        </w:rPr>
        <w:br/>
        <w:t>Facebook</w:t>
      </w:r>
      <w:r w:rsidR="00713E57" w:rsidRPr="00713E57">
        <w:rPr>
          <w:szCs w:val="20"/>
        </w:rPr>
        <w:t xml:space="preserve">: </w:t>
      </w:r>
      <w:hyperlink r:id="rId36" w:history="1">
        <w:r w:rsidR="00713E57" w:rsidRPr="00713E57">
          <w:rPr>
            <w:rStyle w:val="Hyperlink"/>
            <w:color w:val="auto"/>
            <w:szCs w:val="20"/>
            <w:u w:val="none"/>
          </w:rPr>
          <w:t>www.facebook.com/katzensprungdeutschland.de</w:t>
        </w:r>
        <w:r w:rsidR="00713E57" w:rsidRPr="00713E57">
          <w:rPr>
            <w:rStyle w:val="Hyperlink"/>
            <w:color w:val="auto"/>
            <w:szCs w:val="20"/>
            <w:u w:val="none"/>
          </w:rPr>
          <w:br/>
        </w:r>
      </w:hyperlink>
      <w:r w:rsidRPr="00713E57">
        <w:rPr>
          <w:szCs w:val="20"/>
        </w:rPr>
        <w:t xml:space="preserve">Instagram: </w:t>
      </w:r>
      <w:hyperlink r:id="rId37" w:history="1">
        <w:r w:rsidR="00713E57" w:rsidRPr="00713E57">
          <w:rPr>
            <w:rStyle w:val="Hyperlink"/>
            <w:color w:val="auto"/>
            <w:szCs w:val="20"/>
            <w:u w:val="none"/>
          </w:rPr>
          <w:t>www.instagram.com/katzensprung_de/</w:t>
        </w:r>
      </w:hyperlink>
      <w:r w:rsidRPr="00282593">
        <w:rPr>
          <w:szCs w:val="20"/>
        </w:rPr>
        <w:br/>
        <w:t xml:space="preserve">Twitter: </w:t>
      </w:r>
      <w:hyperlink r:id="rId38" w:tgtFrame="pQhSMuZgbjZHkdgDN150gQH" w:history="1">
        <w:r w:rsidRPr="00282593">
          <w:rPr>
            <w:szCs w:val="20"/>
          </w:rPr>
          <w:t>twitter.com/katzensprung_de</w:t>
        </w:r>
      </w:hyperlink>
      <w:r w:rsidRPr="00282593">
        <w:rPr>
          <w:szCs w:val="20"/>
        </w:rPr>
        <w:t> </w:t>
      </w:r>
    </w:p>
    <w:p w14:paraId="5B63C330" w14:textId="77777777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Sitz: Bonn - HRB 4546 Bonn</w:t>
      </w:r>
    </w:p>
    <w:p w14:paraId="1D43F6A9" w14:textId="77777777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Geschäftsführung: Michaela Mohrhardt und Regine Gwinner</w:t>
      </w:r>
    </w:p>
    <w:p w14:paraId="1ADE2930" w14:textId="77777777" w:rsidR="0024500C" w:rsidRDefault="0024500C" w:rsidP="00633D70">
      <w:pPr>
        <w:rPr>
          <w:noProof/>
        </w:rPr>
      </w:pPr>
    </w:p>
    <w:sectPr w:rsidR="0024500C" w:rsidSect="00E34E79">
      <w:headerReference w:type="default" r:id="rId39"/>
      <w:footerReference w:type="default" r:id="rId40"/>
      <w:headerReference w:type="first" r:id="rId41"/>
      <w:footerReference w:type="first" r:id="rId42"/>
      <w:pgSz w:w="11900" w:h="16840"/>
      <w:pgMar w:top="1502" w:right="3253" w:bottom="1134" w:left="1278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E8024" w14:textId="77777777" w:rsidR="00AF600F" w:rsidRDefault="00AF600F" w:rsidP="00EA7AA4">
      <w:pPr>
        <w:spacing w:line="240" w:lineRule="auto"/>
      </w:pPr>
      <w:r>
        <w:separator/>
      </w:r>
    </w:p>
  </w:endnote>
  <w:endnote w:type="continuationSeparator" w:id="0">
    <w:p w14:paraId="1F08E59B" w14:textId="77777777" w:rsidR="00AF600F" w:rsidRDefault="00AF600F" w:rsidP="00EA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 Light">
    <w:altName w:val="Trebuchet MS"/>
    <w:panose1 w:val="020B0403030101060003"/>
    <w:charset w:val="00"/>
    <w:family w:val="swiss"/>
    <w:pitch w:val="variable"/>
    <w:sig w:usb0="A00002FF" w:usb1="5000205B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altName w:val="Trebuchet MS"/>
    <w:panose1 w:val="020B0003030101060003"/>
    <w:charset w:val="00"/>
    <w:family w:val="swiss"/>
    <w:pitch w:val="variable"/>
    <w:sig w:usb0="A00002BF" w:usb1="5000005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tional Text Light">
    <w:altName w:val="Calibri"/>
    <w:panose1 w:val="00000000000000000000"/>
    <w:charset w:val="00"/>
    <w:family w:val="modern"/>
    <w:notTrueType/>
    <w:pitch w:val="variable"/>
    <w:sig w:usb0="00000007" w:usb1="00000023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EDA39" w14:textId="14584BDC" w:rsidR="00D808A6" w:rsidRDefault="00D808A6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A62FE55" wp14:editId="0B387C54">
              <wp:simplePos x="0" y="0"/>
              <wp:positionH relativeFrom="column">
                <wp:posOffset>-76200</wp:posOffset>
              </wp:positionH>
              <wp:positionV relativeFrom="paragraph">
                <wp:posOffset>-543560</wp:posOffset>
              </wp:positionV>
              <wp:extent cx="2803525" cy="844550"/>
              <wp:effectExtent l="0" t="0" r="0" b="0"/>
              <wp:wrapTight wrapText="bothSides">
                <wp:wrapPolygon edited="0">
                  <wp:start x="0" y="974"/>
                  <wp:lineTo x="0" y="20950"/>
                  <wp:lineTo x="10714" y="20950"/>
                  <wp:lineTo x="10714" y="17540"/>
                  <wp:lineTo x="15264" y="17540"/>
                  <wp:lineTo x="20108" y="13642"/>
                  <wp:lineTo x="20255" y="6821"/>
                  <wp:lineTo x="17906" y="4872"/>
                  <wp:lineTo x="10714" y="974"/>
                  <wp:lineTo x="0" y="974"/>
                </wp:wrapPolygon>
              </wp:wrapTight>
              <wp:docPr id="8" name="Gruppieren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3525" cy="844550"/>
                        <a:chOff x="0" y="0"/>
                        <a:chExt cx="2803525" cy="844550"/>
                      </a:xfrm>
                    </wpg:grpSpPr>
                    <pic:pic xmlns:pic="http://schemas.openxmlformats.org/drawingml/2006/picture">
                      <pic:nvPicPr>
                        <pic:cNvPr id="12" name="Grafik 12" descr="Ein Bild, das Text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8580"/>
                          <a:ext cx="138049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Grafik 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00" y="0"/>
                          <a:ext cx="1470025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1B3BD28B" id="Gruppieren 8" o:spid="_x0000_s1026" style="position:absolute;margin-left:-6pt;margin-top:-42.8pt;width:220.75pt;height:66.5pt;z-index:251662336;mso-width-relative:margin;mso-height-relative:margin" coordsize="28035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2" o:spid="_x0000_s1027" type="#_x0000_t75" alt="Ein Bild, das Text enthält.&#10;&#10;Automatisch generierte Beschreibung" style="position:absolute;top:685;width:13804;height:7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">
                <v:imagedata r:id="rId3" o:title="Ein Bild, das Text enthält"/>
              </v:shape>
              <v:shape id="Grafik 13" o:spid="_x0000_s1028" type="#_x0000_t75" style="position:absolute;left:13335;width:14700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">
                <v:imagedata r:id="rId4" o:title=""/>
              </v:shape>
              <w10:wrap type="tigh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7F4C" w14:textId="17AA81EA" w:rsidR="007C1D13" w:rsidRDefault="00AD3609" w:rsidP="00FA121E">
    <w:pPr>
      <w:pStyle w:val="Fuzeile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346B6EB" wp14:editId="78F963F6">
              <wp:simplePos x="0" y="0"/>
              <wp:positionH relativeFrom="column">
                <wp:posOffset>-87630</wp:posOffset>
              </wp:positionH>
              <wp:positionV relativeFrom="paragraph">
                <wp:posOffset>-548005</wp:posOffset>
              </wp:positionV>
              <wp:extent cx="2803525" cy="844550"/>
              <wp:effectExtent l="0" t="0" r="0" b="0"/>
              <wp:wrapTight wrapText="bothSides">
                <wp:wrapPolygon edited="0">
                  <wp:start x="0" y="974"/>
                  <wp:lineTo x="0" y="20950"/>
                  <wp:lineTo x="10714" y="20950"/>
                  <wp:lineTo x="10714" y="17540"/>
                  <wp:lineTo x="15264" y="17540"/>
                  <wp:lineTo x="20108" y="13642"/>
                  <wp:lineTo x="20255" y="6821"/>
                  <wp:lineTo x="17906" y="4872"/>
                  <wp:lineTo x="10714" y="974"/>
                  <wp:lineTo x="0" y="974"/>
                </wp:wrapPolygon>
              </wp:wrapTight>
              <wp:docPr id="11" name="Gruppieren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3525" cy="844550"/>
                        <a:chOff x="0" y="0"/>
                        <a:chExt cx="2803525" cy="844550"/>
                      </a:xfrm>
                    </wpg:grpSpPr>
                    <pic:pic xmlns:pic="http://schemas.openxmlformats.org/drawingml/2006/picture">
                      <pic:nvPicPr>
                        <pic:cNvPr id="9" name="Grafik 9" descr="Ein Bild, das Text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8580"/>
                          <a:ext cx="138049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Grafik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00" y="0"/>
                          <a:ext cx="1470025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13ACE5DB" id="Gruppieren 11" o:spid="_x0000_s1026" style="position:absolute;margin-left:-6.9pt;margin-top:-43.15pt;width:220.75pt;height:66.5pt;z-index:251660288;mso-width-relative:margin;mso-height-relative:margin" coordsize="28035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9" o:spid="_x0000_s1027" type="#_x0000_t75" alt="Ein Bild, das Text enthält.&#10;&#10;Automatisch generierte Beschreibung" style="position:absolute;top:685;width:13804;height:7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">
                <v:imagedata r:id="rId3" o:title="Ein Bild, das Text enthält"/>
              </v:shape>
              <v:shape id="Grafik 10" o:spid="_x0000_s1028" type="#_x0000_t75" style="position:absolute;left:13335;width:14700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">
                <v:imagedata r:id="rId4" o:title=""/>
              </v:shape>
              <w10:wrap type="tigh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DE38A" w14:textId="77777777" w:rsidR="00AF600F" w:rsidRDefault="00AF600F" w:rsidP="00EA7AA4">
      <w:pPr>
        <w:spacing w:line="240" w:lineRule="auto"/>
      </w:pPr>
      <w:r>
        <w:separator/>
      </w:r>
    </w:p>
  </w:footnote>
  <w:footnote w:type="continuationSeparator" w:id="0">
    <w:p w14:paraId="4288A872" w14:textId="77777777" w:rsidR="00AF600F" w:rsidRDefault="00AF600F" w:rsidP="00EA7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DD250" w14:textId="77777777" w:rsidR="00EA7AA4" w:rsidRDefault="00166112" w:rsidP="00CF169C">
    <w:pPr>
      <w:pStyle w:val="berschrift3"/>
    </w:pPr>
    <w:r>
      <w:rPr>
        <w:noProof/>
      </w:rPr>
      <w:drawing>
        <wp:anchor distT="0" distB="0" distL="114300" distR="114300" simplePos="0" relativeHeight="251656192" behindDoc="0" locked="0" layoutInCell="1" allowOverlap="1" wp14:anchorId="2C969CC1" wp14:editId="52F626DE">
          <wp:simplePos x="0" y="0"/>
          <wp:positionH relativeFrom="column">
            <wp:posOffset>4610735</wp:posOffset>
          </wp:positionH>
          <wp:positionV relativeFrom="paragraph">
            <wp:posOffset>-234950</wp:posOffset>
          </wp:positionV>
          <wp:extent cx="1797050" cy="717550"/>
          <wp:effectExtent l="0" t="0" r="6350" b="0"/>
          <wp:wrapNone/>
          <wp:docPr id="53" name="Bild 14" descr="Beschreibung: Katzensprung Logo Tex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4" descr="Beschreibung: Katzensprung Logo Textmar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3905" w14:textId="77C1C014" w:rsidR="0055780F" w:rsidRDefault="001E6589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041109F0" wp14:editId="7428F1FA">
          <wp:simplePos x="0" y="0"/>
          <wp:positionH relativeFrom="column">
            <wp:posOffset>4551045</wp:posOffset>
          </wp:positionH>
          <wp:positionV relativeFrom="paragraph">
            <wp:posOffset>-363855</wp:posOffset>
          </wp:positionV>
          <wp:extent cx="2197100" cy="1441450"/>
          <wp:effectExtent l="0" t="0" r="0" b="6350"/>
          <wp:wrapSquare wrapText="bothSides"/>
          <wp:docPr id="5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46"/>
                  <a:stretch/>
                </pic:blipFill>
                <pic:spPr bwMode="auto">
                  <a:xfrm>
                    <a:off x="0" y="0"/>
                    <a:ext cx="219710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1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02D9C4" wp14:editId="5EF2BB7F">
              <wp:simplePos x="0" y="0"/>
              <wp:positionH relativeFrom="column">
                <wp:posOffset>-276860</wp:posOffset>
              </wp:positionH>
              <wp:positionV relativeFrom="paragraph">
                <wp:posOffset>64135</wp:posOffset>
              </wp:positionV>
              <wp:extent cx="3362960" cy="492760"/>
              <wp:effectExtent l="0" t="0" r="0" b="0"/>
              <wp:wrapThrough wrapText="bothSides">
                <wp:wrapPolygon edited="0">
                  <wp:start x="163" y="0"/>
                  <wp:lineTo x="163" y="20041"/>
                  <wp:lineTo x="21208" y="20041"/>
                  <wp:lineTo x="21208" y="0"/>
                  <wp:lineTo x="163" y="0"/>
                </wp:wrapPolygon>
              </wp:wrapThrough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6296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15F8282" w14:textId="77777777" w:rsidR="00B61452" w:rsidRPr="00B61452" w:rsidRDefault="00B61452" w:rsidP="00B61452">
                          <w:pP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</w:pPr>
                          <w:r w:rsidRPr="00B61452"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802D9C4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-21.8pt;margin-top:5.05pt;width:264.8pt;height:3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" filled="f" stroked="f">
              <v:textbox>
                <w:txbxContent>
                  <w:p w14:paraId="415F8282" w14:textId="77777777" w:rsidR="00B61452" w:rsidRPr="00B61452" w:rsidRDefault="00B61452" w:rsidP="00B61452">
                    <w:pP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</w:pPr>
                    <w:r w:rsidRPr="00B61452"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Pressemitteilung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2857"/>
    <w:multiLevelType w:val="hybridMultilevel"/>
    <w:tmpl w:val="6778DF6C"/>
    <w:lvl w:ilvl="0" w:tplc="A11AF1F8">
      <w:start w:val="26"/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54218"/>
    <w:multiLevelType w:val="hybridMultilevel"/>
    <w:tmpl w:val="E9D4247A"/>
    <w:lvl w:ilvl="0" w:tplc="6EE48782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75244"/>
    <w:multiLevelType w:val="hybridMultilevel"/>
    <w:tmpl w:val="83D85A88"/>
    <w:lvl w:ilvl="0" w:tplc="D394732A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B5EA5"/>
    <w:multiLevelType w:val="hybridMultilevel"/>
    <w:tmpl w:val="61CC6316"/>
    <w:lvl w:ilvl="0" w:tplc="FECCA2CE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14BF0"/>
    <w:multiLevelType w:val="hybridMultilevel"/>
    <w:tmpl w:val="9112C7B2"/>
    <w:lvl w:ilvl="0" w:tplc="B6B0F51A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043701">
    <w:abstractNumId w:val="0"/>
  </w:num>
  <w:num w:numId="2" w16cid:durableId="954364122">
    <w:abstractNumId w:val="2"/>
  </w:num>
  <w:num w:numId="3" w16cid:durableId="1000499935">
    <w:abstractNumId w:val="1"/>
  </w:num>
  <w:num w:numId="4" w16cid:durableId="615604013">
    <w:abstractNumId w:val="3"/>
  </w:num>
  <w:num w:numId="5" w16cid:durableId="2101948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667"/>
    <w:rsid w:val="00001709"/>
    <w:rsid w:val="000169CC"/>
    <w:rsid w:val="00024C09"/>
    <w:rsid w:val="00032826"/>
    <w:rsid w:val="00037257"/>
    <w:rsid w:val="00045578"/>
    <w:rsid w:val="0008186A"/>
    <w:rsid w:val="000873C6"/>
    <w:rsid w:val="000879FB"/>
    <w:rsid w:val="0009487A"/>
    <w:rsid w:val="00097EE6"/>
    <w:rsid w:val="000A0CE0"/>
    <w:rsid w:val="000B0AB8"/>
    <w:rsid w:val="000D264B"/>
    <w:rsid w:val="000D39C6"/>
    <w:rsid w:val="000F128B"/>
    <w:rsid w:val="00101970"/>
    <w:rsid w:val="0010587D"/>
    <w:rsid w:val="00105B44"/>
    <w:rsid w:val="00105EB9"/>
    <w:rsid w:val="001451BA"/>
    <w:rsid w:val="00162219"/>
    <w:rsid w:val="0016540B"/>
    <w:rsid w:val="00166112"/>
    <w:rsid w:val="0018410F"/>
    <w:rsid w:val="00186B01"/>
    <w:rsid w:val="001A1DC8"/>
    <w:rsid w:val="001B3D14"/>
    <w:rsid w:val="001E6589"/>
    <w:rsid w:val="001F20C5"/>
    <w:rsid w:val="001F5EEA"/>
    <w:rsid w:val="00205DDA"/>
    <w:rsid w:val="00227C72"/>
    <w:rsid w:val="00235312"/>
    <w:rsid w:val="0024500C"/>
    <w:rsid w:val="00266631"/>
    <w:rsid w:val="00270398"/>
    <w:rsid w:val="00274C07"/>
    <w:rsid w:val="0028212D"/>
    <w:rsid w:val="00282593"/>
    <w:rsid w:val="002871BC"/>
    <w:rsid w:val="002877D7"/>
    <w:rsid w:val="002C64EC"/>
    <w:rsid w:val="002D0F44"/>
    <w:rsid w:val="002E20F2"/>
    <w:rsid w:val="002E38E3"/>
    <w:rsid w:val="002F1AAA"/>
    <w:rsid w:val="002F79F6"/>
    <w:rsid w:val="00313222"/>
    <w:rsid w:val="00324883"/>
    <w:rsid w:val="00343825"/>
    <w:rsid w:val="003644A0"/>
    <w:rsid w:val="0036607B"/>
    <w:rsid w:val="003719EC"/>
    <w:rsid w:val="003E5647"/>
    <w:rsid w:val="003F0979"/>
    <w:rsid w:val="003F0BE2"/>
    <w:rsid w:val="0040110E"/>
    <w:rsid w:val="0040564A"/>
    <w:rsid w:val="00415AAB"/>
    <w:rsid w:val="0042049F"/>
    <w:rsid w:val="00433CC5"/>
    <w:rsid w:val="00437EAC"/>
    <w:rsid w:val="00444C19"/>
    <w:rsid w:val="0045092E"/>
    <w:rsid w:val="004514F8"/>
    <w:rsid w:val="00461B38"/>
    <w:rsid w:val="00475A8D"/>
    <w:rsid w:val="0048493E"/>
    <w:rsid w:val="00484C8B"/>
    <w:rsid w:val="004A1B8B"/>
    <w:rsid w:val="004A4E0F"/>
    <w:rsid w:val="004E31F0"/>
    <w:rsid w:val="004E7AA9"/>
    <w:rsid w:val="00504BC4"/>
    <w:rsid w:val="00524459"/>
    <w:rsid w:val="0055780F"/>
    <w:rsid w:val="005815AC"/>
    <w:rsid w:val="0059078C"/>
    <w:rsid w:val="00591150"/>
    <w:rsid w:val="005934BF"/>
    <w:rsid w:val="005A2AC2"/>
    <w:rsid w:val="005B33F0"/>
    <w:rsid w:val="005D11D5"/>
    <w:rsid w:val="005D2E3F"/>
    <w:rsid w:val="005E43A8"/>
    <w:rsid w:val="005E761E"/>
    <w:rsid w:val="00614550"/>
    <w:rsid w:val="00614914"/>
    <w:rsid w:val="0062556A"/>
    <w:rsid w:val="00630F9C"/>
    <w:rsid w:val="00633D70"/>
    <w:rsid w:val="0064552C"/>
    <w:rsid w:val="006658FD"/>
    <w:rsid w:val="0067032F"/>
    <w:rsid w:val="006827E9"/>
    <w:rsid w:val="006B7850"/>
    <w:rsid w:val="006E103F"/>
    <w:rsid w:val="006F590E"/>
    <w:rsid w:val="006F6C2B"/>
    <w:rsid w:val="0071094F"/>
    <w:rsid w:val="00710B9F"/>
    <w:rsid w:val="00713E57"/>
    <w:rsid w:val="007203E9"/>
    <w:rsid w:val="007307CB"/>
    <w:rsid w:val="00736E81"/>
    <w:rsid w:val="00751A52"/>
    <w:rsid w:val="00754E2E"/>
    <w:rsid w:val="0075760F"/>
    <w:rsid w:val="00761307"/>
    <w:rsid w:val="007673A0"/>
    <w:rsid w:val="007720A7"/>
    <w:rsid w:val="00793B5E"/>
    <w:rsid w:val="007C1D13"/>
    <w:rsid w:val="007D1933"/>
    <w:rsid w:val="007D3A6C"/>
    <w:rsid w:val="00823FD6"/>
    <w:rsid w:val="00840C92"/>
    <w:rsid w:val="00844179"/>
    <w:rsid w:val="008511BF"/>
    <w:rsid w:val="008756F0"/>
    <w:rsid w:val="00881686"/>
    <w:rsid w:val="008B541C"/>
    <w:rsid w:val="008C7CAD"/>
    <w:rsid w:val="008D5E68"/>
    <w:rsid w:val="008F235C"/>
    <w:rsid w:val="008F4DEC"/>
    <w:rsid w:val="00907CAF"/>
    <w:rsid w:val="00923BE3"/>
    <w:rsid w:val="00944EE3"/>
    <w:rsid w:val="00951B41"/>
    <w:rsid w:val="009574D9"/>
    <w:rsid w:val="009606F7"/>
    <w:rsid w:val="009623A2"/>
    <w:rsid w:val="00965DFF"/>
    <w:rsid w:val="00967421"/>
    <w:rsid w:val="0097484A"/>
    <w:rsid w:val="009D3FAF"/>
    <w:rsid w:val="009F1667"/>
    <w:rsid w:val="009F374F"/>
    <w:rsid w:val="00A160E6"/>
    <w:rsid w:val="00A522B6"/>
    <w:rsid w:val="00A52E79"/>
    <w:rsid w:val="00A538F5"/>
    <w:rsid w:val="00A5723C"/>
    <w:rsid w:val="00A60F79"/>
    <w:rsid w:val="00A70258"/>
    <w:rsid w:val="00A878E7"/>
    <w:rsid w:val="00AD3609"/>
    <w:rsid w:val="00AE2B24"/>
    <w:rsid w:val="00AF600F"/>
    <w:rsid w:val="00B219A9"/>
    <w:rsid w:val="00B61452"/>
    <w:rsid w:val="00B63B07"/>
    <w:rsid w:val="00B72FD3"/>
    <w:rsid w:val="00B81A51"/>
    <w:rsid w:val="00B86562"/>
    <w:rsid w:val="00B903E8"/>
    <w:rsid w:val="00BB0F24"/>
    <w:rsid w:val="00BC0025"/>
    <w:rsid w:val="00BD08D5"/>
    <w:rsid w:val="00BD2A60"/>
    <w:rsid w:val="00BE020A"/>
    <w:rsid w:val="00BE7D10"/>
    <w:rsid w:val="00BF3058"/>
    <w:rsid w:val="00C01AEA"/>
    <w:rsid w:val="00C60450"/>
    <w:rsid w:val="00CB0F1A"/>
    <w:rsid w:val="00CB16AB"/>
    <w:rsid w:val="00CB296D"/>
    <w:rsid w:val="00CB703C"/>
    <w:rsid w:val="00CD3FFE"/>
    <w:rsid w:val="00CD7A4C"/>
    <w:rsid w:val="00CF09FC"/>
    <w:rsid w:val="00CF169C"/>
    <w:rsid w:val="00D00951"/>
    <w:rsid w:val="00D24F4D"/>
    <w:rsid w:val="00D655E2"/>
    <w:rsid w:val="00D7445F"/>
    <w:rsid w:val="00D808A6"/>
    <w:rsid w:val="00DB03E6"/>
    <w:rsid w:val="00DB3EEA"/>
    <w:rsid w:val="00DE4D47"/>
    <w:rsid w:val="00DE7D77"/>
    <w:rsid w:val="00DF7B10"/>
    <w:rsid w:val="00E05B67"/>
    <w:rsid w:val="00E11B92"/>
    <w:rsid w:val="00E12EAE"/>
    <w:rsid w:val="00E21F58"/>
    <w:rsid w:val="00E26457"/>
    <w:rsid w:val="00E34E79"/>
    <w:rsid w:val="00E3713F"/>
    <w:rsid w:val="00E42D7B"/>
    <w:rsid w:val="00E676B9"/>
    <w:rsid w:val="00E74C19"/>
    <w:rsid w:val="00E771A1"/>
    <w:rsid w:val="00E82084"/>
    <w:rsid w:val="00E96FBE"/>
    <w:rsid w:val="00EA7AA4"/>
    <w:rsid w:val="00ED66BA"/>
    <w:rsid w:val="00EE1DD5"/>
    <w:rsid w:val="00EF7D1C"/>
    <w:rsid w:val="00F01978"/>
    <w:rsid w:val="00F04392"/>
    <w:rsid w:val="00F044E0"/>
    <w:rsid w:val="00F26D3B"/>
    <w:rsid w:val="00F3797D"/>
    <w:rsid w:val="00F44E1B"/>
    <w:rsid w:val="00F72F4E"/>
    <w:rsid w:val="00F7581E"/>
    <w:rsid w:val="00F76C4E"/>
    <w:rsid w:val="00FA121E"/>
    <w:rsid w:val="00FA20C2"/>
    <w:rsid w:val="00FA2A1E"/>
    <w:rsid w:val="00FB7F6A"/>
    <w:rsid w:val="00FD54C0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B41489"/>
  <w14:defaultImageDpi w14:val="300"/>
  <w15:docId w15:val="{031B491A-E0BC-4987-B360-C89F5455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1E6589"/>
    <w:pPr>
      <w:widowControl w:val="0"/>
      <w:spacing w:before="480"/>
      <w:ind w:right="-569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F76C4E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rsid w:val="00EA7AA4"/>
  </w:style>
  <w:style w:type="character" w:customStyle="1" w:styleId="berschrift1Zchn">
    <w:name w:val="Überschrift 1 Zchn"/>
    <w:link w:val="berschrift1"/>
    <w:uiPriority w:val="9"/>
    <w:rsid w:val="001E6589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7AA4"/>
  </w:style>
  <w:style w:type="paragraph" w:styleId="Fuzeile">
    <w:name w:val="footer"/>
    <w:basedOn w:val="Standard"/>
    <w:link w:val="Fu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7AA4"/>
  </w:style>
  <w:style w:type="character" w:customStyle="1" w:styleId="KeinLeerraumZchn">
    <w:name w:val="Kein Leerraum Zch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chn">
    <w:name w:val="Überschrift 3 Zchn"/>
    <w:link w:val="berschrift3"/>
    <w:uiPriority w:val="9"/>
    <w:rsid w:val="00F76C4E"/>
    <w:rPr>
      <w:rFonts w:ascii="Raleway" w:eastAsia="MS Gothic" w:hAnsi="Raleway"/>
      <w:b/>
      <w:bCs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character" w:styleId="Hyperlink">
    <w:name w:val="Hyperlink"/>
    <w:uiPriority w:val="99"/>
    <w:unhideWhenUsed/>
    <w:rsid w:val="00274C07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A12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A121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A121E"/>
    <w:rPr>
      <w:rFonts w:ascii="Raleway Light" w:hAnsi="Raleway Ligh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12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A121E"/>
    <w:rPr>
      <w:rFonts w:ascii="Raleway Light" w:hAnsi="Raleway Light"/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6540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rsid w:val="004A4E0F"/>
    <w:pPr>
      <w:ind w:left="720"/>
      <w:contextualSpacing/>
    </w:pPr>
  </w:style>
  <w:style w:type="character" w:customStyle="1" w:styleId="cf01">
    <w:name w:val="cf01"/>
    <w:basedOn w:val="Absatz-Standardschriftart"/>
    <w:rsid w:val="00FA2A1E"/>
    <w:rPr>
      <w:rFonts w:ascii="Segoe UI" w:hAnsi="Segoe UI" w:cs="Segoe UI" w:hint="default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0F128B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3F0979"/>
    <w:rPr>
      <w:rFonts w:ascii="Raleway Light" w:hAnsi="Raleway Light"/>
      <w:szCs w:val="24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808A6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24500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2450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024C09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2593"/>
    <w:rPr>
      <w:color w:val="605E5C"/>
      <w:shd w:val="clear" w:color="auto" w:fill="E1DFDD"/>
    </w:rPr>
  </w:style>
  <w:style w:type="character" w:customStyle="1" w:styleId="slider-copyright">
    <w:name w:val="slider-copyright"/>
    <w:basedOn w:val="Absatz-Standardschriftart"/>
    <w:rsid w:val="00282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katzensprung-deutschland.de" TargetMode="External"/><Relationship Id="rId18" Type="http://schemas.openxmlformats.org/officeDocument/2006/relationships/hyperlink" Target="https://www.naturpark-lauenburgische-seen.de/" TargetMode="External"/><Relationship Id="rId26" Type="http://schemas.openxmlformats.org/officeDocument/2006/relationships/hyperlink" Target="https://naturpark-hohe-mark.de/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katzensprung-deutschland.de/trekkingplaetze-habichtswald" TargetMode="External"/><Relationship Id="rId34" Type="http://schemas.openxmlformats.org/officeDocument/2006/relationships/hyperlink" Target="mailto:presse@katzensprung-deutschland.de" TargetMode="External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presse@katzensprung-deutschland.de" TargetMode="External"/><Relationship Id="rId17" Type="http://schemas.openxmlformats.org/officeDocument/2006/relationships/hyperlink" Target="https://www.katzensprung-deutschland.de/green-tiny-houses" TargetMode="External"/><Relationship Id="rId25" Type="http://schemas.openxmlformats.org/officeDocument/2006/relationships/hyperlink" Target="https://www.katzensprung-deutschland.de/radtour-nachhaltigkeit-liegt-auf-dem-weg" TargetMode="External"/><Relationship Id="rId33" Type="http://schemas.openxmlformats.org/officeDocument/2006/relationships/hyperlink" Target="http://www.katzensprung-deutschland.de/information/presse/pressebilder/" TargetMode="External"/><Relationship Id="rId38" Type="http://schemas.openxmlformats.org/officeDocument/2006/relationships/hyperlink" Target="https://twitter.com/katzensprung_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aturpark-harz.de/de/" TargetMode="External"/><Relationship Id="rId20" Type="http://schemas.openxmlformats.org/officeDocument/2006/relationships/hyperlink" Target="https://www.katzensprung-deutschland.de/leuchttuerme/internationaler-sternenpark-rhoen" TargetMode="External"/><Relationship Id="rId29" Type="http://schemas.openxmlformats.org/officeDocument/2006/relationships/hyperlink" Target="https://www.katzensprung-deutschland.de/naturresort-schindelbruch" TargetMode="Externa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e@katzensprung-deutschland.de" TargetMode="External"/><Relationship Id="rId24" Type="http://schemas.openxmlformats.org/officeDocument/2006/relationships/hyperlink" Target="https://www.katzensprung-deutschland.de/hof-sickenberg" TargetMode="External"/><Relationship Id="rId32" Type="http://schemas.openxmlformats.org/officeDocument/2006/relationships/hyperlink" Target="http://www.katzensprung-deutschland.de" TargetMode="External"/><Relationship Id="rId37" Type="http://schemas.openxmlformats.org/officeDocument/2006/relationships/hyperlink" Target="http://www.instagram.com/katzensprung_de/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katzensprung-deutschland.de/baumwipfel-resort-lug-ins-land" TargetMode="External"/><Relationship Id="rId23" Type="http://schemas.openxmlformats.org/officeDocument/2006/relationships/hyperlink" Target="http://www.naturparke.de" TargetMode="External"/><Relationship Id="rId28" Type="http://schemas.openxmlformats.org/officeDocument/2006/relationships/hyperlink" Target="https://www.katzensprung-deutschland.de/ahead-burghotel" TargetMode="External"/><Relationship Id="rId36" Type="http://schemas.openxmlformats.org/officeDocument/2006/relationships/hyperlink" Target="http://www.facebook.com/katzensprungdeutschland.de" TargetMode="External"/><Relationship Id="rId10" Type="http://schemas.openxmlformats.org/officeDocument/2006/relationships/hyperlink" Target="http://www.katzensprung-deutschland.de" TargetMode="External"/><Relationship Id="rId19" Type="http://schemas.openxmlformats.org/officeDocument/2006/relationships/hyperlink" Target="https://www.katzensprung-deutschland.de/fehmarn-mal-anders" TargetMode="External"/><Relationship Id="rId31" Type="http://schemas.openxmlformats.org/officeDocument/2006/relationships/hyperlink" Target="https://www.katzensprung-deutschland.de/waldhotel-felschbachhof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atzensprung-deutschland.de" TargetMode="External"/><Relationship Id="rId14" Type="http://schemas.openxmlformats.org/officeDocument/2006/relationships/hyperlink" Target="https://www.katzensprung-deutschland.de/resort-baumgefluester" TargetMode="External"/><Relationship Id="rId22" Type="http://schemas.openxmlformats.org/officeDocument/2006/relationships/hyperlink" Target="https://www.katzensprung-deutschland.de/trekkingplatz-neckartal-odenwald" TargetMode="External"/><Relationship Id="rId27" Type="http://schemas.openxmlformats.org/officeDocument/2006/relationships/hyperlink" Target="https://www.katzensprung-deutschland.de/kanu-center-krebs" TargetMode="External"/><Relationship Id="rId30" Type="http://schemas.openxmlformats.org/officeDocument/2006/relationships/hyperlink" Target="https://www.nlphh.de/" TargetMode="External"/><Relationship Id="rId35" Type="http://schemas.openxmlformats.org/officeDocument/2006/relationships/hyperlink" Target="http://www.katzensprung-deutschland.de" TargetMode="External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fk_Agentur\2018\NKI_Tourismus_Katzensprung\CD_CI\Vorlagen_Neues_Logo\Pressemitteilung_2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886E76-A715-4A3A-A42F-4E6F608F3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Pressemitteilung_2.dotx</Template>
  <TotalTime>0</TotalTime>
  <Pages>3</Pages>
  <Words>954</Words>
  <Characters>6012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Faktor E</Company>
  <LinksUpToDate>false</LinksUpToDate>
  <CharactersWithSpaces>6953</CharactersWithSpaces>
  <SharedDoc>false</SharedDoc>
  <HLinks>
    <vt:vector size="6" baseType="variant">
      <vt:variant>
        <vt:i4>6881385</vt:i4>
      </vt:variant>
      <vt:variant>
        <vt:i4>0</vt:i4>
      </vt:variant>
      <vt:variant>
        <vt:i4>0</vt:i4>
      </vt:variant>
      <vt:variant>
        <vt:i4>5</vt:i4>
      </vt:variant>
      <vt:variant>
        <vt:lpwstr>javascript:linkTo_UnCryptMailto('kygjrm8npcqqcYiyrxclqnpsle+bcsrqafjylb,bc');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Rautenberg, Hannah</dc:creator>
  <cp:keywords/>
  <dc:description/>
  <cp:lastModifiedBy>Sophie Mühleip</cp:lastModifiedBy>
  <cp:revision>5</cp:revision>
  <cp:lastPrinted>2023-05-22T11:06:00Z</cp:lastPrinted>
  <dcterms:created xsi:type="dcterms:W3CDTF">2023-05-22T11:05:00Z</dcterms:created>
  <dcterms:modified xsi:type="dcterms:W3CDTF">2023-10-30T13:21:00Z</dcterms:modified>
</cp:coreProperties>
</file>