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023DF" w14:textId="2C3CBE5B" w:rsidR="0024500C" w:rsidRDefault="005A2AC2" w:rsidP="004E31F0">
      <w:pPr>
        <w:pStyle w:val="berschrift1"/>
      </w:pPr>
      <w:r>
        <w:rPr>
          <w:noProof/>
        </w:rPr>
        <w:t>Tipps für ein nachhaltiges Weihnachtsfest</w:t>
      </w:r>
    </w:p>
    <w:p w14:paraId="5DAE3EB7" w14:textId="00A8E174" w:rsidR="00F26D3B" w:rsidRDefault="00F26D3B" w:rsidP="00F26D3B"/>
    <w:p w14:paraId="69DDD2FD" w14:textId="7DF4286C" w:rsidR="00F26D3B" w:rsidRDefault="00F26D3B" w:rsidP="00F26D3B"/>
    <w:p w14:paraId="1ABFADD9" w14:textId="315F7AA8" w:rsidR="00F26D3B" w:rsidRPr="00F26D3B" w:rsidRDefault="00736E81" w:rsidP="00F26D3B">
      <w:r>
        <w:rPr>
          <w:noProof/>
        </w:rPr>
        <mc:AlternateContent>
          <mc:Choice Requires="wps">
            <w:drawing>
              <wp:anchor distT="0" distB="0" distL="114300" distR="114300" simplePos="0" relativeHeight="251661312" behindDoc="0" locked="0" layoutInCell="1" allowOverlap="1" wp14:anchorId="76D93369" wp14:editId="26631F9D">
                <wp:simplePos x="0" y="0"/>
                <wp:positionH relativeFrom="column">
                  <wp:posOffset>-19685</wp:posOffset>
                </wp:positionH>
                <wp:positionV relativeFrom="paragraph">
                  <wp:posOffset>2912110</wp:posOffset>
                </wp:positionV>
                <wp:extent cx="5145405" cy="352425"/>
                <wp:effectExtent l="0" t="0" r="0" b="9525"/>
                <wp:wrapTopAndBottom/>
                <wp:docPr id="6" name="Textfeld 6"/>
                <wp:cNvGraphicFramePr/>
                <a:graphic xmlns:a="http://schemas.openxmlformats.org/drawingml/2006/main">
                  <a:graphicData uri="http://schemas.microsoft.com/office/word/2010/wordprocessingShape">
                    <wps:wsp>
                      <wps:cNvSpPr txBox="1"/>
                      <wps:spPr>
                        <a:xfrm>
                          <a:off x="0" y="0"/>
                          <a:ext cx="5145405" cy="352425"/>
                        </a:xfrm>
                        <a:prstGeom prst="rect">
                          <a:avLst/>
                        </a:prstGeom>
                        <a:solidFill>
                          <a:prstClr val="white"/>
                        </a:solidFill>
                        <a:ln>
                          <a:noFill/>
                        </a:ln>
                      </wps:spPr>
                      <wps:txbx>
                        <w:txbxContent>
                          <w:p w14:paraId="74ED3603" w14:textId="2D3621C9" w:rsidR="0024500C" w:rsidRPr="00BD2A60" w:rsidRDefault="005A2AC2" w:rsidP="0024500C">
                            <w:pPr>
                              <w:pStyle w:val="Beschriftung"/>
                              <w:rPr>
                                <w:rFonts w:ascii="Rational Text Light" w:eastAsia="MS Gothic" w:hAnsi="Rational Text Light"/>
                                <w:b/>
                                <w:bCs/>
                                <w:noProof/>
                                <w:color w:val="FF0000"/>
                              </w:rPr>
                            </w:pPr>
                            <w:proofErr w:type="spellStart"/>
                            <w:r>
                              <w:rPr>
                                <w:rFonts w:ascii="Arial" w:hAnsi="Arial" w:cs="Arial"/>
                                <w:color w:val="101010"/>
                                <w:sz w:val="15"/>
                                <w:szCs w:val="15"/>
                              </w:rPr>
                              <w:t>Furoshiki</w:t>
                            </w:r>
                            <w:proofErr w:type="spellEnd"/>
                            <w:r>
                              <w:rPr>
                                <w:rFonts w:ascii="Arial" w:hAnsi="Arial" w:cs="Arial"/>
                                <w:color w:val="101010"/>
                                <w:sz w:val="15"/>
                                <w:szCs w:val="15"/>
                              </w:rPr>
                              <w:t xml:space="preserve"> nennt sich die Kunst, Geschenke in nichts weiter als einem Stofftuch dekorativ und </w:t>
                            </w:r>
                            <w:r w:rsidR="00A160E6">
                              <w:rPr>
                                <w:rFonts w:ascii="Arial" w:hAnsi="Arial" w:cs="Arial"/>
                                <w:color w:val="101010"/>
                                <w:sz w:val="15"/>
                                <w:szCs w:val="15"/>
                              </w:rPr>
                              <w:t>Müll frei</w:t>
                            </w:r>
                            <w:r>
                              <w:rPr>
                                <w:rFonts w:ascii="Arial" w:hAnsi="Arial" w:cs="Arial"/>
                                <w:color w:val="101010"/>
                                <w:sz w:val="15"/>
                                <w:szCs w:val="15"/>
                              </w:rPr>
                              <w:t xml:space="preserve"> zu verpacke</w:t>
                            </w:r>
                            <w:r w:rsidR="00736E81">
                              <w:rPr>
                                <w:rFonts w:ascii="Arial" w:hAnsi="Arial" w:cs="Arial"/>
                                <w:color w:val="101010"/>
                                <w:sz w:val="15"/>
                                <w:szCs w:val="15"/>
                              </w:rPr>
                              <w:t>n. So freut sich nicht nur der/die Beschenkte, sondern auch die Umwelt. Weitere nachhaltige Ideen für die Weihnachtszeit liefert der Katzensprung-Adventskalender 2022 unter</w:t>
                            </w:r>
                            <w:r w:rsidR="002E38E3">
                              <w:rPr>
                                <w:rFonts w:ascii="Arial" w:hAnsi="Arial" w:cs="Arial"/>
                                <w:color w:val="101010"/>
                                <w:sz w:val="15"/>
                                <w:szCs w:val="15"/>
                              </w:rPr>
                              <w:t xml:space="preserve"> www.katzensprung-deutschland.de</w:t>
                            </w:r>
                            <w:r w:rsidR="00266631">
                              <w:rPr>
                                <w:rFonts w:ascii="Arial" w:hAnsi="Arial" w:cs="Arial"/>
                                <w:color w:val="101010"/>
                                <w:sz w:val="15"/>
                                <w:szCs w:val="15"/>
                              </w:rPr>
                              <w:t>;</w:t>
                            </w:r>
                            <w:r w:rsidR="002E38E3">
                              <w:rPr>
                                <w:rFonts w:ascii="Arial" w:hAnsi="Arial" w:cs="Arial"/>
                                <w:color w:val="101010"/>
                                <w:sz w:val="15"/>
                                <w:szCs w:val="15"/>
                              </w:rPr>
                              <w:t xml:space="preserve"> Copyright Foto: </w:t>
                            </w:r>
                            <w:proofErr w:type="spellStart"/>
                            <w:r>
                              <w:rPr>
                                <w:rFonts w:ascii="Arial" w:hAnsi="Arial" w:cs="Arial"/>
                                <w:color w:val="101010"/>
                                <w:sz w:val="15"/>
                                <w:szCs w:val="15"/>
                              </w:rPr>
                              <w:t>Pexels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3369" id="_x0000_t202" coordsize="21600,21600" o:spt="202" path="m,l,21600r21600,l21600,xe">
                <v:stroke joinstyle="miter"/>
                <v:path gradientshapeok="t" o:connecttype="rect"/>
              </v:shapetype>
              <v:shape id="Textfeld 6" o:spid="_x0000_s1026" type="#_x0000_t202" style="position:absolute;margin-left:-1.55pt;margin-top:229.3pt;width:405.1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" stroked="f">
                <v:textbox inset="0,0,0,0">
                  <w:txbxContent>
                    <w:p w14:paraId="74ED3603" w14:textId="2D3621C9" w:rsidR="0024500C" w:rsidRPr="00BD2A60" w:rsidRDefault="005A2AC2" w:rsidP="0024500C">
                      <w:pPr>
                        <w:pStyle w:val="Beschriftung"/>
                        <w:rPr>
                          <w:rFonts w:ascii="Rational Text Light" w:eastAsia="MS Gothic" w:hAnsi="Rational Text Light"/>
                          <w:b/>
                          <w:bCs/>
                          <w:noProof/>
                          <w:color w:val="FF0000"/>
                        </w:rPr>
                      </w:pPr>
                      <w:proofErr w:type="spellStart"/>
                      <w:r>
                        <w:rPr>
                          <w:rFonts w:ascii="Arial" w:hAnsi="Arial" w:cs="Arial"/>
                          <w:color w:val="101010"/>
                          <w:sz w:val="15"/>
                          <w:szCs w:val="15"/>
                        </w:rPr>
                        <w:t>Furoshiki</w:t>
                      </w:r>
                      <w:proofErr w:type="spellEnd"/>
                      <w:r>
                        <w:rPr>
                          <w:rFonts w:ascii="Arial" w:hAnsi="Arial" w:cs="Arial"/>
                          <w:color w:val="101010"/>
                          <w:sz w:val="15"/>
                          <w:szCs w:val="15"/>
                        </w:rPr>
                        <w:t xml:space="preserve"> nennt sich die Kunst, Geschenke in nichts weiter als einem Stofftuch dekorativ und </w:t>
                      </w:r>
                      <w:r w:rsidR="00A160E6">
                        <w:rPr>
                          <w:rFonts w:ascii="Arial" w:hAnsi="Arial" w:cs="Arial"/>
                          <w:color w:val="101010"/>
                          <w:sz w:val="15"/>
                          <w:szCs w:val="15"/>
                        </w:rPr>
                        <w:t>Müll frei</w:t>
                      </w:r>
                      <w:r>
                        <w:rPr>
                          <w:rFonts w:ascii="Arial" w:hAnsi="Arial" w:cs="Arial"/>
                          <w:color w:val="101010"/>
                          <w:sz w:val="15"/>
                          <w:szCs w:val="15"/>
                        </w:rPr>
                        <w:t xml:space="preserve"> zu verpacke</w:t>
                      </w:r>
                      <w:r w:rsidR="00736E81">
                        <w:rPr>
                          <w:rFonts w:ascii="Arial" w:hAnsi="Arial" w:cs="Arial"/>
                          <w:color w:val="101010"/>
                          <w:sz w:val="15"/>
                          <w:szCs w:val="15"/>
                        </w:rPr>
                        <w:t>n. So freut sich nicht nur der/die Beschenkte, sondern auch die Umwelt. Weitere nachhaltige Ideen für die Weihnachtszeit liefert der Katzensprung-Adventskalender 2022 unter</w:t>
                      </w:r>
                      <w:r w:rsidR="002E38E3">
                        <w:rPr>
                          <w:rFonts w:ascii="Arial" w:hAnsi="Arial" w:cs="Arial"/>
                          <w:color w:val="101010"/>
                          <w:sz w:val="15"/>
                          <w:szCs w:val="15"/>
                        </w:rPr>
                        <w:t xml:space="preserve"> www.katzensprung-deutschland.de</w:t>
                      </w:r>
                      <w:r w:rsidR="00266631">
                        <w:rPr>
                          <w:rFonts w:ascii="Arial" w:hAnsi="Arial" w:cs="Arial"/>
                          <w:color w:val="101010"/>
                          <w:sz w:val="15"/>
                          <w:szCs w:val="15"/>
                        </w:rPr>
                        <w:t>;</w:t>
                      </w:r>
                      <w:r w:rsidR="002E38E3">
                        <w:rPr>
                          <w:rFonts w:ascii="Arial" w:hAnsi="Arial" w:cs="Arial"/>
                          <w:color w:val="101010"/>
                          <w:sz w:val="15"/>
                          <w:szCs w:val="15"/>
                        </w:rPr>
                        <w:t xml:space="preserve"> Copyright Foto: </w:t>
                      </w:r>
                      <w:proofErr w:type="spellStart"/>
                      <w:r>
                        <w:rPr>
                          <w:rFonts w:ascii="Arial" w:hAnsi="Arial" w:cs="Arial"/>
                          <w:color w:val="101010"/>
                          <w:sz w:val="15"/>
                          <w:szCs w:val="15"/>
                        </w:rPr>
                        <w:t>Pexels</w:t>
                      </w:r>
                      <w:proofErr w:type="spellEnd"/>
                    </w:p>
                  </w:txbxContent>
                </v:textbox>
                <w10:wrap type="topAndBottom"/>
              </v:shape>
            </w:pict>
          </mc:Fallback>
        </mc:AlternateContent>
      </w:r>
      <w:r w:rsidR="002E38E3">
        <w:rPr>
          <w:noProof/>
        </w:rPr>
        <w:drawing>
          <wp:anchor distT="0" distB="0" distL="114300" distR="114300" simplePos="0" relativeHeight="251659264" behindDoc="0" locked="0" layoutInCell="1" allowOverlap="1" wp14:anchorId="2EC8D21D" wp14:editId="7618F51E">
            <wp:simplePos x="0" y="0"/>
            <wp:positionH relativeFrom="column">
              <wp:posOffset>-19050</wp:posOffset>
            </wp:positionH>
            <wp:positionV relativeFrom="paragraph">
              <wp:posOffset>336550</wp:posOffset>
            </wp:positionV>
            <wp:extent cx="5145405" cy="25050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8"/>
                    <a:srcRect t="20473" b="30841"/>
                    <a:stretch/>
                  </pic:blipFill>
                  <pic:spPr bwMode="auto">
                    <a:xfrm>
                      <a:off x="0" y="0"/>
                      <a:ext cx="514540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3859E" w14:textId="77777777" w:rsidR="00475A8D" w:rsidRPr="0024500C" w:rsidRDefault="00475A8D" w:rsidP="0024500C"/>
    <w:p w14:paraId="76E780D2" w14:textId="3E4802E6" w:rsidR="00FA2A1E" w:rsidRPr="00D808A6" w:rsidRDefault="005A2AC2" w:rsidP="00AE2B24">
      <w:pPr>
        <w:widowControl w:val="0"/>
        <w:rPr>
          <w:b/>
          <w:bCs/>
        </w:rPr>
      </w:pPr>
      <w:r>
        <w:rPr>
          <w:b/>
          <w:bCs/>
        </w:rPr>
        <w:t xml:space="preserve">Weihnachten steht vor der Tür. Schnell werden </w:t>
      </w:r>
      <w:r w:rsidR="00736E81">
        <w:rPr>
          <w:b/>
          <w:bCs/>
        </w:rPr>
        <w:t xml:space="preserve">für den Weihnachtszauber </w:t>
      </w:r>
      <w:r>
        <w:rPr>
          <w:b/>
          <w:bCs/>
        </w:rPr>
        <w:t>noch letzte Geschenke besorgt, Leckereien gebacken und Wohnungen geschmückt</w:t>
      </w:r>
      <w:r w:rsidR="00736E81">
        <w:rPr>
          <w:b/>
          <w:bCs/>
        </w:rPr>
        <w:t xml:space="preserve">. </w:t>
      </w:r>
      <w:r>
        <w:rPr>
          <w:b/>
          <w:bCs/>
        </w:rPr>
        <w:t>Nachhaltigkeit bleibt bei den Vorbereitungen jedoch oft auf der Strecke – dabei gibt es einige Möglichkeiten, an und um Weihnachten herum auf Nachhaltigkeit zu achten. Katzensprung hat Tipps für ein nachhaltiges Weihnacht</w:t>
      </w:r>
      <w:r w:rsidR="00736E81">
        <w:rPr>
          <w:b/>
          <w:bCs/>
        </w:rPr>
        <w:t>sfest</w:t>
      </w:r>
      <w:r>
        <w:rPr>
          <w:b/>
          <w:bCs/>
        </w:rPr>
        <w:t xml:space="preserve">. </w:t>
      </w:r>
    </w:p>
    <w:p w14:paraId="3510A56C" w14:textId="51B4C62A" w:rsidR="00FA2A1E" w:rsidRDefault="0024500C" w:rsidP="00AE2B24">
      <w:pPr>
        <w:widowControl w:val="0"/>
      </w:pPr>
      <w:r>
        <w:rPr>
          <w:noProof/>
        </w:rPr>
        <mc:AlternateContent>
          <mc:Choice Requires="wps">
            <w:drawing>
              <wp:anchor distT="0" distB="0" distL="114300" distR="114300" simplePos="0" relativeHeight="251658240" behindDoc="0" locked="0" layoutInCell="1" allowOverlap="1" wp14:anchorId="44FE7763" wp14:editId="2572B33E">
                <wp:simplePos x="0" y="0"/>
                <wp:positionH relativeFrom="column">
                  <wp:posOffset>4992370</wp:posOffset>
                </wp:positionH>
                <wp:positionV relativeFrom="paragraph">
                  <wp:posOffset>136525</wp:posOffset>
                </wp:positionV>
                <wp:extent cx="1734820" cy="2564765"/>
                <wp:effectExtent l="0" t="0" r="17780" b="26035"/>
                <wp:wrapThrough wrapText="bothSides">
                  <wp:wrapPolygon edited="0">
                    <wp:start x="0" y="0"/>
                    <wp:lineTo x="0" y="21605"/>
                    <wp:lineTo x="21505" y="21605"/>
                    <wp:lineTo x="21505" y="0"/>
                    <wp:lineTo x="0" y="0"/>
                  </wp:wrapPolygon>
                </wp:wrapThrough>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564765"/>
                        </a:xfrm>
                        <a:prstGeom prst="rect">
                          <a:avLst/>
                        </a:prstGeom>
                        <a:solidFill>
                          <a:srgbClr val="FFFFFF"/>
                        </a:solidFill>
                        <a:ln w="9525">
                          <a:solidFill>
                            <a:sysClr val="window" lastClr="FFFFFF">
                              <a:lumMod val="100000"/>
                              <a:lumOff val="0"/>
                            </a:sysClr>
                          </a:solidFill>
                          <a:miter lim="800000"/>
                          <a:headEnd/>
                          <a:tailEnd/>
                        </a:ln>
                      </wps:spPr>
                      <wps:txbx>
                        <w:txbxContent>
                          <w:p w14:paraId="21423ECA" w14:textId="77777777" w:rsidR="00274C07" w:rsidRPr="00A95C9D" w:rsidRDefault="00274C07" w:rsidP="00BF3058">
                            <w:pPr>
                              <w:rPr>
                                <w:b/>
                                <w:bCs/>
                              </w:rPr>
                            </w:pPr>
                            <w:r w:rsidRPr="00A95C9D">
                              <w:rPr>
                                <w:b/>
                                <w:bCs/>
                              </w:rPr>
                              <w:t xml:space="preserve">Kontakt </w:t>
                            </w:r>
                          </w:p>
                          <w:p w14:paraId="056F8F59" w14:textId="0E8C3903" w:rsidR="00274C07" w:rsidRDefault="00274C07">
                            <w:r w:rsidRPr="00A95C9D">
                              <w:t>Agentur fairkehr</w:t>
                            </w:r>
                            <w:r w:rsidRPr="00A95C9D">
                              <w:br/>
                            </w:r>
                            <w:r w:rsidR="00E771A1">
                              <w:t>Hannah Rautenberg</w:t>
                            </w:r>
                            <w:r w:rsidRPr="00A95C9D">
                              <w:br/>
                            </w:r>
                            <w:r w:rsidR="00E771A1">
                              <w:t>Obere Wilhelmstraße 32</w:t>
                            </w:r>
                            <w:r w:rsidRPr="00A95C9D">
                              <w:br/>
                              <w:t>53</w:t>
                            </w:r>
                            <w:r w:rsidR="00E771A1">
                              <w:t>225</w:t>
                            </w:r>
                            <w:r w:rsidRPr="00A95C9D">
                              <w:t xml:space="preserve"> Bonn</w:t>
                            </w:r>
                            <w:r>
                              <w:br/>
                            </w:r>
                            <w:r w:rsidRPr="00A95C9D">
                              <w:br/>
                            </w:r>
                            <w:hyperlink r:id="rId9" w:tooltip="presse@katzensprung-deutschland.de" w:history="1">
                              <w:r w:rsidRPr="00F72F4E">
                                <w:rPr>
                                  <w:rStyle w:val="Hyperlink"/>
                                  <w:color w:val="auto"/>
                                </w:rPr>
                                <w:t>presse@katzensprung-deutschland.de</w:t>
                              </w:r>
                            </w:hyperlink>
                            <w:r>
                              <w:br/>
                            </w:r>
                            <w:r w:rsidRPr="00A95C9D">
                              <w:br/>
                              <w:t>Tel: 0228 98585-</w:t>
                            </w:r>
                            <w:r w:rsidR="00E771A1">
                              <w:t>65</w:t>
                            </w:r>
                            <w:r w:rsidRPr="00A95C9D">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E7763" id="Textfeld 2" o:spid="_x0000_s1027" type="#_x0000_t202" style="position:absolute;margin-left:393.1pt;margin-top:10.75pt;width:136.6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" strokecolor="white">
                <v:textbox>
                  <w:txbxContent>
                    <w:p w14:paraId="21423ECA" w14:textId="77777777" w:rsidR="00274C07" w:rsidRPr="00A95C9D" w:rsidRDefault="00274C07" w:rsidP="00BF3058">
                      <w:pPr>
                        <w:rPr>
                          <w:b/>
                          <w:bCs/>
                        </w:rPr>
                      </w:pPr>
                      <w:r w:rsidRPr="00A95C9D">
                        <w:rPr>
                          <w:b/>
                          <w:bCs/>
                        </w:rPr>
                        <w:t xml:space="preserve">Kontakt </w:t>
                      </w:r>
                    </w:p>
                    <w:p w14:paraId="056F8F59" w14:textId="0E8C3903" w:rsidR="00274C07" w:rsidRDefault="00274C07">
                      <w:r w:rsidRPr="00A95C9D">
                        <w:t>Agentur fairkehr</w:t>
                      </w:r>
                      <w:r w:rsidRPr="00A95C9D">
                        <w:br/>
                      </w:r>
                      <w:r w:rsidR="00E771A1">
                        <w:t>Hannah Rautenberg</w:t>
                      </w:r>
                      <w:r w:rsidRPr="00A95C9D">
                        <w:br/>
                      </w:r>
                      <w:r w:rsidR="00E771A1">
                        <w:t>Obere Wilhelmstraße 32</w:t>
                      </w:r>
                      <w:r w:rsidRPr="00A95C9D">
                        <w:br/>
                        <w:t>53</w:t>
                      </w:r>
                      <w:r w:rsidR="00E771A1">
                        <w:t>225</w:t>
                      </w:r>
                      <w:r w:rsidRPr="00A95C9D">
                        <w:t xml:space="preserve"> Bonn</w:t>
                      </w:r>
                      <w:r>
                        <w:br/>
                      </w:r>
                      <w:r w:rsidRPr="00A95C9D">
                        <w:br/>
                      </w:r>
                      <w:hyperlink r:id="rId10" w:tooltip="presse@katzensprung-deutschland.de" w:history="1">
                        <w:r w:rsidRPr="00F72F4E">
                          <w:rPr>
                            <w:rStyle w:val="Hyperlink"/>
                            <w:color w:val="auto"/>
                          </w:rPr>
                          <w:t>presse@katzensprung-deutschland.de</w:t>
                        </w:r>
                      </w:hyperlink>
                      <w:r>
                        <w:br/>
                      </w:r>
                      <w:r w:rsidRPr="00A95C9D">
                        <w:br/>
                        <w:t>Tel: 0228 98585-</w:t>
                      </w:r>
                      <w:r w:rsidR="00E771A1">
                        <w:t>65</w:t>
                      </w:r>
                      <w:r w:rsidRPr="00A95C9D">
                        <w:br/>
                      </w:r>
                    </w:p>
                  </w:txbxContent>
                </v:textbox>
                <w10:wrap type="through"/>
              </v:shape>
            </w:pict>
          </mc:Fallback>
        </mc:AlternateContent>
      </w:r>
    </w:p>
    <w:p w14:paraId="4BC690FF" w14:textId="06FBE006" w:rsidR="0059078C" w:rsidRDefault="0059078C" w:rsidP="00AE2B24">
      <w:pPr>
        <w:widowControl w:val="0"/>
        <w:rPr>
          <w:i/>
          <w:iCs/>
        </w:rPr>
      </w:pPr>
      <w:r w:rsidRPr="00D808A6">
        <w:rPr>
          <w:i/>
          <w:iCs/>
        </w:rPr>
        <w:t xml:space="preserve">Bonn, </w:t>
      </w:r>
      <w:r w:rsidR="00EE1DD5">
        <w:rPr>
          <w:i/>
          <w:iCs/>
        </w:rPr>
        <w:t>16.</w:t>
      </w:r>
      <w:r w:rsidRPr="00D808A6">
        <w:rPr>
          <w:i/>
          <w:iCs/>
        </w:rPr>
        <w:t xml:space="preserve"> </w:t>
      </w:r>
      <w:r w:rsidR="00736E81">
        <w:rPr>
          <w:i/>
          <w:iCs/>
        </w:rPr>
        <w:t>Dezemb</w:t>
      </w:r>
      <w:r w:rsidR="00F26D3B">
        <w:rPr>
          <w:i/>
          <w:iCs/>
        </w:rPr>
        <w:t>e</w:t>
      </w:r>
      <w:r w:rsidRPr="00D808A6">
        <w:rPr>
          <w:i/>
          <w:iCs/>
        </w:rPr>
        <w:t>r 2022</w:t>
      </w:r>
    </w:p>
    <w:p w14:paraId="646EDE26" w14:textId="0C4D41C2" w:rsidR="000B0AB8" w:rsidRDefault="000B0AB8" w:rsidP="00AE2B24">
      <w:pPr>
        <w:widowControl w:val="0"/>
        <w:rPr>
          <w:i/>
          <w:iCs/>
        </w:rPr>
      </w:pPr>
    </w:p>
    <w:p w14:paraId="0AE05CD0" w14:textId="48306F79" w:rsidR="00823FD6" w:rsidRDefault="00266631" w:rsidP="00AE2B24">
      <w:pPr>
        <w:widowControl w:val="0"/>
        <w:rPr>
          <w:szCs w:val="20"/>
        </w:rPr>
      </w:pPr>
      <w:r>
        <w:t xml:space="preserve">Das Weihnachtsfest nachhaltig zu gestalten, ist gar nicht so kompliziert oder zeitaufwändig, wie man denkt. </w:t>
      </w:r>
      <w:r w:rsidR="00437EAC">
        <w:t>„</w:t>
      </w:r>
      <w:r>
        <w:t>Vielmehr stimmen einen die Vorbereitungen auf Weihnachten ein und lassen uns die Weihnachtszeit viel achtsamer erleben</w:t>
      </w:r>
      <w:r w:rsidR="00437EAC">
        <w:t xml:space="preserve">,“ weiß Kathrin Risthaus, </w:t>
      </w:r>
      <w:r w:rsidR="00437EAC">
        <w:rPr>
          <w:szCs w:val="20"/>
        </w:rPr>
        <w:t>Projektkoordinatorin für das Projekt Katzensprung beim Verband Deutscher Naturparke e. V.</w:t>
      </w:r>
      <w:r w:rsidR="0048493E">
        <w:rPr>
          <w:szCs w:val="20"/>
        </w:rPr>
        <w:t xml:space="preserve"> Bei der Einstimmung auf Weihnachten hilft auch der Katzensprung-Adventskalender, bei dem das Projekt-Team jeden Tag ein Türchen auf </w:t>
      </w:r>
      <w:hyperlink r:id="rId11" w:history="1">
        <w:r w:rsidR="0048493E" w:rsidRPr="00823FD6">
          <w:rPr>
            <w:rStyle w:val="Hyperlink"/>
            <w:color w:val="auto"/>
            <w:szCs w:val="20"/>
          </w:rPr>
          <w:t>Instagram</w:t>
        </w:r>
      </w:hyperlink>
      <w:r w:rsidR="0048493E" w:rsidRPr="00823FD6">
        <w:rPr>
          <w:szCs w:val="20"/>
        </w:rPr>
        <w:t xml:space="preserve"> </w:t>
      </w:r>
      <w:r w:rsidR="0048493E">
        <w:rPr>
          <w:szCs w:val="20"/>
        </w:rPr>
        <w:t xml:space="preserve">und </w:t>
      </w:r>
      <w:hyperlink r:id="rId12" w:history="1">
        <w:r w:rsidR="0048493E" w:rsidRPr="00823FD6">
          <w:rPr>
            <w:rStyle w:val="Hyperlink"/>
            <w:color w:val="auto"/>
            <w:szCs w:val="20"/>
          </w:rPr>
          <w:t>Facebook</w:t>
        </w:r>
      </w:hyperlink>
      <w:r w:rsidR="0048493E" w:rsidRPr="00823FD6">
        <w:rPr>
          <w:szCs w:val="20"/>
        </w:rPr>
        <w:t xml:space="preserve"> </w:t>
      </w:r>
      <w:r w:rsidR="0048493E">
        <w:rPr>
          <w:szCs w:val="20"/>
        </w:rPr>
        <w:t>öffnet. Dahinter verbergen sich viele spannende Tipps und Anregungen für nachhaltige Weihnachtstage</w:t>
      </w:r>
      <w:r w:rsidR="00097EE6">
        <w:rPr>
          <w:szCs w:val="20"/>
        </w:rPr>
        <w:t xml:space="preserve"> sowie Gewinne der Katzensprung-Projektpartner</w:t>
      </w:r>
      <w:r w:rsidR="00754E2E">
        <w:rPr>
          <w:szCs w:val="20"/>
        </w:rPr>
        <w:t>.</w:t>
      </w:r>
    </w:p>
    <w:p w14:paraId="3DF96E4E" w14:textId="77777777" w:rsidR="00823FD6" w:rsidRDefault="00823FD6">
      <w:pPr>
        <w:spacing w:line="240" w:lineRule="auto"/>
        <w:rPr>
          <w:szCs w:val="20"/>
        </w:rPr>
      </w:pPr>
      <w:r>
        <w:rPr>
          <w:szCs w:val="20"/>
        </w:rPr>
        <w:br w:type="page"/>
      </w:r>
    </w:p>
    <w:p w14:paraId="68B213F1" w14:textId="6CDDC7FB" w:rsidR="00736E81" w:rsidRPr="00736E81" w:rsidRDefault="00736E81" w:rsidP="00736E81">
      <w:pPr>
        <w:widowControl w:val="0"/>
        <w:rPr>
          <w:b/>
          <w:bCs/>
          <w:szCs w:val="20"/>
        </w:rPr>
      </w:pPr>
      <w:r>
        <w:rPr>
          <w:b/>
          <w:bCs/>
          <w:szCs w:val="20"/>
        </w:rPr>
        <w:lastRenderedPageBreak/>
        <w:t xml:space="preserve">Do </w:t>
      </w:r>
      <w:proofErr w:type="spellStart"/>
      <w:r>
        <w:rPr>
          <w:b/>
          <w:bCs/>
          <w:szCs w:val="20"/>
        </w:rPr>
        <w:t>it</w:t>
      </w:r>
      <w:proofErr w:type="spellEnd"/>
      <w:r>
        <w:rPr>
          <w:b/>
          <w:bCs/>
          <w:szCs w:val="20"/>
        </w:rPr>
        <w:t xml:space="preserve"> </w:t>
      </w:r>
      <w:proofErr w:type="spellStart"/>
      <w:r>
        <w:rPr>
          <w:b/>
          <w:bCs/>
          <w:szCs w:val="20"/>
        </w:rPr>
        <w:t>yourself</w:t>
      </w:r>
      <w:proofErr w:type="spellEnd"/>
      <w:r>
        <w:rPr>
          <w:b/>
          <w:bCs/>
          <w:szCs w:val="20"/>
        </w:rPr>
        <w:t>: Weihnachtsdekorationen</w:t>
      </w:r>
    </w:p>
    <w:p w14:paraId="188B4151" w14:textId="4AE8CDAE" w:rsidR="00736E81" w:rsidRPr="00823FD6" w:rsidRDefault="00444C19" w:rsidP="00736E81">
      <w:pPr>
        <w:widowControl w:val="0"/>
        <w:rPr>
          <w:szCs w:val="20"/>
        </w:rPr>
      </w:pPr>
      <w:r>
        <w:rPr>
          <w:szCs w:val="20"/>
        </w:rPr>
        <w:t>Plastik-Rentiere, Baumschmuck aus Glas oder Kerzen aus Paraffin (Mineralöl) verbrauchen Ressourcen, produzieren Müll und kosten Geld. D</w:t>
      </w:r>
      <w:r w:rsidR="00001709">
        <w:rPr>
          <w:szCs w:val="20"/>
        </w:rPr>
        <w:t>abei bietet die Natur</w:t>
      </w:r>
      <w:r>
        <w:rPr>
          <w:szCs w:val="20"/>
        </w:rPr>
        <w:t xml:space="preserve"> viel</w:t>
      </w:r>
      <w:r w:rsidR="00BE020A">
        <w:rPr>
          <w:szCs w:val="20"/>
        </w:rPr>
        <w:t>e</w:t>
      </w:r>
      <w:r>
        <w:rPr>
          <w:szCs w:val="20"/>
        </w:rPr>
        <w:t xml:space="preserve"> schöne Materialien, aus denen sich Dekorationen für ein nachhaltiges Weihnachtsfest selbst basteln lassen. Wie wäre es zum Beispiel mit einem Stück Moos oder ein paar Tannenzweigen, die mit Strohsternen, getrockneten Orangenscheiben und Anissternen geschmückt eine schöne Tisch- </w:t>
      </w:r>
      <w:r w:rsidR="00A878E7">
        <w:rPr>
          <w:szCs w:val="20"/>
        </w:rPr>
        <w:t>oder</w:t>
      </w:r>
      <w:r>
        <w:rPr>
          <w:szCs w:val="20"/>
        </w:rPr>
        <w:t xml:space="preserve"> Wanddekoration abgeben? Oder mit nachhaltigem Baumschmuck aus alten Buchseiten oder Salzteig? Letztere</w:t>
      </w:r>
      <w:r w:rsidR="00A878E7">
        <w:rPr>
          <w:szCs w:val="20"/>
        </w:rPr>
        <w:t>r</w:t>
      </w:r>
      <w:r>
        <w:rPr>
          <w:szCs w:val="20"/>
        </w:rPr>
        <w:t xml:space="preserve"> </w:t>
      </w:r>
      <w:r w:rsidR="00A878E7">
        <w:rPr>
          <w:szCs w:val="20"/>
        </w:rPr>
        <w:t xml:space="preserve">lässt </w:t>
      </w:r>
      <w:r>
        <w:rPr>
          <w:szCs w:val="20"/>
        </w:rPr>
        <w:t xml:space="preserve">sich </w:t>
      </w:r>
      <w:proofErr w:type="gramStart"/>
      <w:r>
        <w:rPr>
          <w:szCs w:val="20"/>
        </w:rPr>
        <w:t>ganz leicht</w:t>
      </w:r>
      <w:proofErr w:type="gramEnd"/>
      <w:r>
        <w:rPr>
          <w:szCs w:val="20"/>
        </w:rPr>
        <w:t xml:space="preserve"> aus nur wenigen Zutaten selbst herstellen. </w:t>
      </w:r>
      <w:r w:rsidR="00437EAC">
        <w:rPr>
          <w:szCs w:val="20"/>
        </w:rPr>
        <w:t xml:space="preserve">Einen besonderen Tipp hat Cara Wallenhorst, Kommunikationsverantwortliche für das Projekt Katzensprung bei der fairkehr GmbH: „Ich ritze die </w:t>
      </w:r>
      <w:r>
        <w:rPr>
          <w:szCs w:val="20"/>
        </w:rPr>
        <w:t>Anhänger vor dem Backen mit einem spitzen Messer ein</w:t>
      </w:r>
      <w:r w:rsidR="00437EAC">
        <w:rPr>
          <w:szCs w:val="20"/>
        </w:rPr>
        <w:t xml:space="preserve"> und bemale sie </w:t>
      </w:r>
      <w:r>
        <w:rPr>
          <w:szCs w:val="20"/>
        </w:rPr>
        <w:t>nach dem Backen mit bunten Farben.</w:t>
      </w:r>
      <w:r w:rsidR="00437EAC">
        <w:rPr>
          <w:szCs w:val="20"/>
        </w:rPr>
        <w:t xml:space="preserve"> So werden sie </w:t>
      </w:r>
      <w:proofErr w:type="gramStart"/>
      <w:r w:rsidR="00A878E7">
        <w:rPr>
          <w:szCs w:val="20"/>
        </w:rPr>
        <w:t xml:space="preserve">ganz </w:t>
      </w:r>
      <w:r w:rsidR="00437EAC">
        <w:rPr>
          <w:szCs w:val="20"/>
        </w:rPr>
        <w:t>individuell</w:t>
      </w:r>
      <w:proofErr w:type="gramEnd"/>
      <w:r w:rsidR="00437EAC">
        <w:rPr>
          <w:szCs w:val="20"/>
        </w:rPr>
        <w:t xml:space="preserve">. </w:t>
      </w:r>
      <w:r w:rsidR="00001709">
        <w:rPr>
          <w:szCs w:val="20"/>
        </w:rPr>
        <w:t>Der eignen Kreativität sind bei der Gestaltung eines nachhaltigen Weihnachtsfests keine Grenzen gesetzt.</w:t>
      </w:r>
      <w:r w:rsidR="00437EAC">
        <w:rPr>
          <w:szCs w:val="20"/>
        </w:rPr>
        <w:t>“</w:t>
      </w:r>
      <w:r w:rsidR="00A878E7">
        <w:rPr>
          <w:szCs w:val="20"/>
        </w:rPr>
        <w:t xml:space="preserve"> Der selbstgebastelte Baumschmuck macht sich</w:t>
      </w:r>
      <w:r w:rsidR="00823FD6">
        <w:rPr>
          <w:szCs w:val="20"/>
        </w:rPr>
        <w:t xml:space="preserve"> dann</w:t>
      </w:r>
      <w:r w:rsidR="00A878E7">
        <w:rPr>
          <w:szCs w:val="20"/>
        </w:rPr>
        <w:t xml:space="preserve"> </w:t>
      </w:r>
      <w:proofErr w:type="gramStart"/>
      <w:r w:rsidR="00A878E7">
        <w:rPr>
          <w:szCs w:val="20"/>
        </w:rPr>
        <w:t>toll</w:t>
      </w:r>
      <w:proofErr w:type="gramEnd"/>
      <w:r w:rsidR="00A878E7">
        <w:rPr>
          <w:szCs w:val="20"/>
        </w:rPr>
        <w:t xml:space="preserve"> an einer nachhaltigen </w:t>
      </w:r>
      <w:r w:rsidR="00823FD6">
        <w:rPr>
          <w:szCs w:val="20"/>
        </w:rPr>
        <w:t>W</w:t>
      </w:r>
      <w:r w:rsidR="00A878E7">
        <w:rPr>
          <w:szCs w:val="20"/>
        </w:rPr>
        <w:t>eihnachtsbaumalternative, zum Beispiel wiederverwendbar aus Pappe oder Holz, oder als gemieteter Baum im Topf.</w:t>
      </w:r>
    </w:p>
    <w:p w14:paraId="582E249C" w14:textId="77777777" w:rsidR="00736E81" w:rsidRDefault="00736E81" w:rsidP="00736E81">
      <w:pPr>
        <w:widowControl w:val="0"/>
        <w:rPr>
          <w:szCs w:val="20"/>
        </w:rPr>
      </w:pPr>
    </w:p>
    <w:p w14:paraId="6E17944E" w14:textId="5E567193" w:rsidR="00736E81" w:rsidRPr="00BD2A60" w:rsidRDefault="00A878E7" w:rsidP="00736E81">
      <w:pPr>
        <w:widowControl w:val="0"/>
        <w:rPr>
          <w:b/>
          <w:bCs/>
          <w:szCs w:val="20"/>
        </w:rPr>
      </w:pPr>
      <w:r>
        <w:rPr>
          <w:b/>
          <w:bCs/>
          <w:szCs w:val="20"/>
        </w:rPr>
        <w:t>Zeit in der Natur verschenken</w:t>
      </w:r>
    </w:p>
    <w:p w14:paraId="70D85FE6" w14:textId="3F6DC46F" w:rsidR="00227C72" w:rsidRDefault="00437EAC" w:rsidP="002D0F44">
      <w:pPr>
        <w:widowControl w:val="0"/>
        <w:rPr>
          <w:szCs w:val="20"/>
        </w:rPr>
      </w:pPr>
      <w:r>
        <w:rPr>
          <w:szCs w:val="20"/>
        </w:rPr>
        <w:t>Ein nachhaltiges Weihnachtsfest spiegelt sich dabei nicht nur in einer umweltverträglichen Dekoration, sondern auch in den Geschenken</w:t>
      </w:r>
      <w:r w:rsidR="004E31F0">
        <w:rPr>
          <w:szCs w:val="20"/>
        </w:rPr>
        <w:t xml:space="preserve"> wider</w:t>
      </w:r>
      <w:r>
        <w:rPr>
          <w:szCs w:val="20"/>
        </w:rPr>
        <w:t xml:space="preserve">. </w:t>
      </w:r>
      <w:r w:rsidR="00A878E7">
        <w:rPr>
          <w:szCs w:val="20"/>
        </w:rPr>
        <w:t>Das</w:t>
      </w:r>
      <w:r>
        <w:rPr>
          <w:szCs w:val="20"/>
        </w:rPr>
        <w:t xml:space="preserve"> Katzensprung-Team</w:t>
      </w:r>
      <w:r w:rsidR="00A878E7">
        <w:rPr>
          <w:szCs w:val="20"/>
        </w:rPr>
        <w:t xml:space="preserve"> empfiehlt deshalb,</w:t>
      </w:r>
      <w:r>
        <w:rPr>
          <w:szCs w:val="20"/>
        </w:rPr>
        <w:t xml:space="preserve"> gemeinsame Zeit zu verschenken. </w:t>
      </w:r>
      <w:r w:rsidR="000879FB">
        <w:rPr>
          <w:szCs w:val="20"/>
        </w:rPr>
        <w:t xml:space="preserve">Unter </w:t>
      </w:r>
      <w:hyperlink r:id="rId13" w:history="1">
        <w:r w:rsidR="000879FB" w:rsidRPr="000879FB">
          <w:rPr>
            <w:rStyle w:val="Hyperlink"/>
            <w:color w:val="auto"/>
            <w:szCs w:val="20"/>
          </w:rPr>
          <w:t>www.katzensprug-deutschland.de</w:t>
        </w:r>
      </w:hyperlink>
      <w:r w:rsidR="000879FB" w:rsidRPr="000879FB">
        <w:rPr>
          <w:szCs w:val="20"/>
        </w:rPr>
        <w:t xml:space="preserve"> </w:t>
      </w:r>
      <w:r w:rsidR="000879FB">
        <w:rPr>
          <w:szCs w:val="20"/>
        </w:rPr>
        <w:t xml:space="preserve">gibt es viele </w:t>
      </w:r>
      <w:r w:rsidR="00A878E7">
        <w:rPr>
          <w:szCs w:val="20"/>
        </w:rPr>
        <w:t xml:space="preserve">Anregungen für </w:t>
      </w:r>
      <w:r w:rsidR="000879FB">
        <w:rPr>
          <w:szCs w:val="20"/>
        </w:rPr>
        <w:t>klimaschonende Naturerlebnisse, die sich als Geschenk eignen</w:t>
      </w:r>
      <w:r w:rsidR="00A878E7">
        <w:rPr>
          <w:szCs w:val="20"/>
        </w:rPr>
        <w:t>.</w:t>
      </w:r>
      <w:r w:rsidR="000879FB">
        <w:rPr>
          <w:szCs w:val="20"/>
        </w:rPr>
        <w:t xml:space="preserve"> Sei es </w:t>
      </w:r>
      <w:r>
        <w:rPr>
          <w:szCs w:val="20"/>
        </w:rPr>
        <w:t xml:space="preserve">ein Spaziergang in </w:t>
      </w:r>
      <w:r w:rsidR="000879FB">
        <w:rPr>
          <w:szCs w:val="20"/>
        </w:rPr>
        <w:t xml:space="preserve">einem </w:t>
      </w:r>
      <w:r w:rsidR="000879FB" w:rsidRPr="00C01AEA">
        <w:rPr>
          <w:szCs w:val="20"/>
        </w:rPr>
        <w:t xml:space="preserve">der </w:t>
      </w:r>
      <w:hyperlink r:id="rId14" w:history="1">
        <w:r w:rsidR="000879FB" w:rsidRPr="00C01AEA">
          <w:rPr>
            <w:rStyle w:val="Hyperlink"/>
            <w:color w:val="auto"/>
            <w:szCs w:val="20"/>
          </w:rPr>
          <w:t>19 Modell-</w:t>
        </w:r>
        <w:r w:rsidRPr="00C01AEA">
          <w:rPr>
            <w:rStyle w:val="Hyperlink"/>
            <w:color w:val="auto"/>
            <w:szCs w:val="20"/>
          </w:rPr>
          <w:t>Natur</w:t>
        </w:r>
        <w:r w:rsidR="000879FB" w:rsidRPr="00C01AEA">
          <w:rPr>
            <w:rStyle w:val="Hyperlink"/>
            <w:color w:val="auto"/>
            <w:szCs w:val="20"/>
          </w:rPr>
          <w:t>parke</w:t>
        </w:r>
      </w:hyperlink>
      <w:r w:rsidR="000879FB" w:rsidRPr="00C01AEA">
        <w:rPr>
          <w:szCs w:val="20"/>
        </w:rPr>
        <w:t xml:space="preserve"> </w:t>
      </w:r>
      <w:r w:rsidR="00A878E7">
        <w:rPr>
          <w:szCs w:val="20"/>
        </w:rPr>
        <w:t xml:space="preserve">des Projekts </w:t>
      </w:r>
      <w:r w:rsidR="000879FB">
        <w:rPr>
          <w:szCs w:val="20"/>
        </w:rPr>
        <w:t xml:space="preserve">– wahlweise mit </w:t>
      </w:r>
      <w:hyperlink r:id="rId15" w:history="1">
        <w:r w:rsidR="000879FB" w:rsidRPr="000879FB">
          <w:rPr>
            <w:rStyle w:val="Hyperlink"/>
            <w:color w:val="auto"/>
            <w:szCs w:val="20"/>
          </w:rPr>
          <w:t>Lama</w:t>
        </w:r>
      </w:hyperlink>
      <w:r w:rsidR="000879FB" w:rsidRPr="000879FB">
        <w:rPr>
          <w:szCs w:val="20"/>
        </w:rPr>
        <w:t xml:space="preserve"> oder </w:t>
      </w:r>
      <w:hyperlink r:id="rId16" w:history="1">
        <w:r w:rsidR="000879FB" w:rsidRPr="000879FB">
          <w:rPr>
            <w:rStyle w:val="Hyperlink"/>
            <w:color w:val="auto"/>
            <w:szCs w:val="20"/>
          </w:rPr>
          <w:t>Esel</w:t>
        </w:r>
      </w:hyperlink>
      <w:r w:rsidR="00A878E7" w:rsidRPr="00823FD6">
        <w:rPr>
          <w:rStyle w:val="Hyperlink"/>
          <w:color w:val="auto"/>
          <w:szCs w:val="20"/>
          <w:u w:val="none"/>
        </w:rPr>
        <w:t xml:space="preserve"> </w:t>
      </w:r>
      <w:r w:rsidR="00823FD6">
        <w:rPr>
          <w:rStyle w:val="Hyperlink"/>
          <w:color w:val="auto"/>
          <w:szCs w:val="20"/>
          <w:u w:val="none"/>
        </w:rPr>
        <w:t>–</w:t>
      </w:r>
      <w:r w:rsidR="000879FB">
        <w:rPr>
          <w:szCs w:val="20"/>
        </w:rPr>
        <w:t>,</w:t>
      </w:r>
      <w:r w:rsidRPr="000879FB">
        <w:rPr>
          <w:szCs w:val="20"/>
        </w:rPr>
        <w:t xml:space="preserve"> eine außergewöhnliche Übernachtung i</w:t>
      </w:r>
      <w:r w:rsidR="004E31F0">
        <w:rPr>
          <w:szCs w:val="20"/>
        </w:rPr>
        <w:t>m</w:t>
      </w:r>
      <w:r w:rsidRPr="000879FB">
        <w:rPr>
          <w:szCs w:val="20"/>
        </w:rPr>
        <w:t xml:space="preserve"> </w:t>
      </w:r>
      <w:hyperlink r:id="rId17" w:history="1">
        <w:r w:rsidRPr="000879FB">
          <w:rPr>
            <w:rStyle w:val="Hyperlink"/>
            <w:color w:val="auto"/>
            <w:szCs w:val="20"/>
          </w:rPr>
          <w:t>Strandkorb</w:t>
        </w:r>
      </w:hyperlink>
      <w:r w:rsidRPr="000879FB">
        <w:rPr>
          <w:szCs w:val="20"/>
        </w:rPr>
        <w:t xml:space="preserve"> oder </w:t>
      </w:r>
      <w:hyperlink r:id="rId18" w:history="1">
        <w:r w:rsidRPr="000879FB">
          <w:rPr>
            <w:rStyle w:val="Hyperlink"/>
            <w:color w:val="auto"/>
            <w:szCs w:val="20"/>
          </w:rPr>
          <w:t>Schäferwagen</w:t>
        </w:r>
      </w:hyperlink>
      <w:r w:rsidR="000879FB">
        <w:rPr>
          <w:szCs w:val="20"/>
        </w:rPr>
        <w:t xml:space="preserve"> oder ein </w:t>
      </w:r>
      <w:hyperlink r:id="rId19" w:history="1">
        <w:r w:rsidR="000879FB" w:rsidRPr="000879FB">
          <w:rPr>
            <w:rStyle w:val="Hyperlink"/>
            <w:color w:val="auto"/>
            <w:szCs w:val="20"/>
          </w:rPr>
          <w:t>Adrenalinkick auf dem :</w:t>
        </w:r>
        <w:proofErr w:type="spellStart"/>
        <w:r w:rsidR="000879FB" w:rsidRPr="000879FB">
          <w:rPr>
            <w:rStyle w:val="Hyperlink"/>
            <w:color w:val="auto"/>
            <w:szCs w:val="20"/>
          </w:rPr>
          <w:t>metabolon</w:t>
        </w:r>
        <w:proofErr w:type="spellEnd"/>
        <w:r w:rsidR="000879FB" w:rsidRPr="000879FB">
          <w:rPr>
            <w:rStyle w:val="Hyperlink"/>
            <w:color w:val="auto"/>
            <w:szCs w:val="20"/>
          </w:rPr>
          <w:t>-Gelände</w:t>
        </w:r>
      </w:hyperlink>
      <w:r w:rsidR="000879FB" w:rsidRPr="000879FB">
        <w:rPr>
          <w:szCs w:val="20"/>
        </w:rPr>
        <w:t xml:space="preserve">. </w:t>
      </w:r>
      <w:r w:rsidR="0048493E">
        <w:rPr>
          <w:szCs w:val="20"/>
        </w:rPr>
        <w:t xml:space="preserve">Übrigens: Nachhaltigkeit umfasst auch die Geschenk-Verpackung! Nachhaltige Alternativen sind zum Beispiel die japanische Verpackungskunst </w:t>
      </w:r>
      <w:proofErr w:type="spellStart"/>
      <w:r w:rsidR="0048493E">
        <w:rPr>
          <w:szCs w:val="20"/>
        </w:rPr>
        <w:t>Fur</w:t>
      </w:r>
      <w:r w:rsidR="00823FD6">
        <w:rPr>
          <w:szCs w:val="20"/>
        </w:rPr>
        <w:t>o</w:t>
      </w:r>
      <w:r w:rsidR="0048493E">
        <w:rPr>
          <w:szCs w:val="20"/>
        </w:rPr>
        <w:t>shiki</w:t>
      </w:r>
      <w:proofErr w:type="spellEnd"/>
      <w:r w:rsidR="0048493E">
        <w:rPr>
          <w:szCs w:val="20"/>
        </w:rPr>
        <w:t>, bei der ein Stofftuch die Geschenke kunstvoll umhüllt, oder einfach alte Zeitungen, Buchseiten oder bereits benutztes Geschenkpapier aus dem letzten Jahr.</w:t>
      </w:r>
    </w:p>
    <w:p w14:paraId="12AB649F" w14:textId="543FDDA2" w:rsidR="00736E81" w:rsidRDefault="00736E81" w:rsidP="00736E81">
      <w:pPr>
        <w:widowControl w:val="0"/>
        <w:rPr>
          <w:szCs w:val="20"/>
        </w:rPr>
      </w:pPr>
    </w:p>
    <w:p w14:paraId="312680B2" w14:textId="2C70A647" w:rsidR="00736E81" w:rsidRPr="00EE1DD5" w:rsidRDefault="00266631" w:rsidP="00736E81">
      <w:pPr>
        <w:widowControl w:val="0"/>
      </w:pPr>
      <w:r>
        <w:t>Katzensprung wünscht allen ein nachhaltig</w:t>
      </w:r>
      <w:r w:rsidR="00A52E79">
        <w:t xml:space="preserve"> </w:t>
      </w:r>
      <w:r>
        <w:t xml:space="preserve">schönes Weihnachtsfest und einen guten Rutsch ins neue Jahr! </w:t>
      </w:r>
    </w:p>
    <w:p w14:paraId="2781B251" w14:textId="35A290F0" w:rsidR="00C01AEA" w:rsidRDefault="00C01AEA">
      <w:pPr>
        <w:spacing w:line="240" w:lineRule="auto"/>
      </w:pPr>
    </w:p>
    <w:p w14:paraId="389F13EA" w14:textId="0FE50777" w:rsidR="00A52E79" w:rsidRDefault="00A52E79">
      <w:pPr>
        <w:spacing w:line="240" w:lineRule="auto"/>
      </w:pPr>
      <w:r>
        <w:br w:type="page"/>
      </w:r>
    </w:p>
    <w:p w14:paraId="638866A0" w14:textId="77777777" w:rsidR="00823FD6" w:rsidRDefault="00F044E0" w:rsidP="00F044E0">
      <w:pPr>
        <w:tabs>
          <w:tab w:val="left" w:pos="9639"/>
        </w:tabs>
        <w:ind w:right="-2"/>
        <w:rPr>
          <w:sz w:val="18"/>
          <w:szCs w:val="18"/>
        </w:rPr>
      </w:pPr>
      <w:r w:rsidRPr="00F76C4E">
        <w:rPr>
          <w:rStyle w:val="berschrift3Zchn"/>
        </w:rPr>
        <w:lastRenderedPageBreak/>
        <w:t>Über Katzensprung</w:t>
      </w:r>
      <w:r w:rsidRPr="00F76C4E">
        <w:rPr>
          <w:rStyle w:val="berschrift3Zchn"/>
        </w:rPr>
        <w:br/>
      </w:r>
      <w:r w:rsidR="00AD3609" w:rsidRPr="00AD3609">
        <w:rPr>
          <w:sz w:val="18"/>
          <w:szCs w:val="18"/>
        </w:rPr>
        <w:t xml:space="preserve">Das Projekt </w:t>
      </w:r>
      <w:r w:rsidR="00ED66BA">
        <w:t>„</w:t>
      </w:r>
      <w:r w:rsidR="00AD3609" w:rsidRPr="00AD3609">
        <w:rPr>
          <w:sz w:val="18"/>
          <w:szCs w:val="18"/>
        </w:rPr>
        <w:t xml:space="preserve">Katzensprung 2.0 - Aktiv für den Klimaschutz im Deutschlandtourismus" wird vom Bundesministerium für Umwelt, Naturschutz und nukleare Sicherheit im Rahmen der </w:t>
      </w:r>
    </w:p>
    <w:p w14:paraId="105B13A8" w14:textId="02D5EA23" w:rsidR="00AD3609" w:rsidRDefault="00AD3609" w:rsidP="00F044E0">
      <w:pPr>
        <w:tabs>
          <w:tab w:val="left" w:pos="9639"/>
        </w:tabs>
        <w:ind w:right="-2"/>
        <w:rPr>
          <w:sz w:val="18"/>
          <w:szCs w:val="18"/>
        </w:rPr>
      </w:pPr>
      <w:r w:rsidRPr="00AD3609">
        <w:rPr>
          <w:sz w:val="18"/>
          <w:szCs w:val="18"/>
        </w:rPr>
        <w:t>Nationalen Klimaschutzinitiative gefördert.</w:t>
      </w:r>
      <w:r>
        <w:rPr>
          <w:sz w:val="18"/>
          <w:szCs w:val="18"/>
        </w:rPr>
        <w:t xml:space="preserve"> </w:t>
      </w:r>
      <w:r w:rsidRPr="00AD3609">
        <w:rPr>
          <w:sz w:val="18"/>
          <w:szCs w:val="18"/>
        </w:rPr>
        <w:t xml:space="preserve">Das Vorhaben ist eine Fortführung </w:t>
      </w:r>
      <w:r w:rsidR="000F128B">
        <w:rPr>
          <w:sz w:val="18"/>
          <w:szCs w:val="18"/>
        </w:rPr>
        <w:t>des</w:t>
      </w:r>
      <w:r w:rsidRPr="00AD3609">
        <w:rPr>
          <w:sz w:val="18"/>
          <w:szCs w:val="18"/>
        </w:rPr>
        <w:t xml:space="preserve"> erfolgreichen Pilotprojektes </w:t>
      </w:r>
      <w:r w:rsidR="00ED66BA">
        <w:t>„</w:t>
      </w:r>
      <w:r w:rsidRPr="00AD3609">
        <w:rPr>
          <w:sz w:val="18"/>
          <w:szCs w:val="18"/>
        </w:rPr>
        <w:t>Katzensprung. Kleine Wege.</w:t>
      </w:r>
      <w:r>
        <w:rPr>
          <w:sz w:val="18"/>
          <w:szCs w:val="18"/>
        </w:rPr>
        <w:t xml:space="preserve"> </w:t>
      </w:r>
      <w:r w:rsidRPr="00AD3609">
        <w:rPr>
          <w:sz w:val="18"/>
          <w:szCs w:val="18"/>
        </w:rPr>
        <w:t>Große Erlebnisse"</w:t>
      </w:r>
      <w:r w:rsidR="005815AC">
        <w:rPr>
          <w:sz w:val="18"/>
          <w:szCs w:val="18"/>
        </w:rPr>
        <w:t xml:space="preserve"> und </w:t>
      </w:r>
      <w:r w:rsidR="005815AC" w:rsidRPr="00EF7D1C">
        <w:rPr>
          <w:sz w:val="18"/>
          <w:szCs w:val="18"/>
        </w:rPr>
        <w:t xml:space="preserve">Verbundprojekt </w:t>
      </w:r>
      <w:r w:rsidR="001451BA" w:rsidRPr="00EF7D1C">
        <w:rPr>
          <w:sz w:val="18"/>
          <w:szCs w:val="18"/>
        </w:rPr>
        <w:t>zwischen dem</w:t>
      </w:r>
      <w:r w:rsidR="005815AC" w:rsidRPr="00EF7D1C">
        <w:rPr>
          <w:sz w:val="18"/>
          <w:szCs w:val="18"/>
        </w:rPr>
        <w:t xml:space="preserve"> </w:t>
      </w:r>
      <w:r w:rsidR="005815AC" w:rsidRPr="005815AC">
        <w:rPr>
          <w:sz w:val="18"/>
          <w:szCs w:val="18"/>
        </w:rPr>
        <w:t>Verband Deutscher Naturparke e.V., dem Institut für Nachhaltige Ernährung und Ernährungswirtschaft an der FH Münster, der Technische</w:t>
      </w:r>
      <w:r w:rsidR="001451BA" w:rsidRPr="00ED66BA">
        <w:rPr>
          <w:sz w:val="18"/>
          <w:szCs w:val="18"/>
        </w:rPr>
        <w:t>n</w:t>
      </w:r>
      <w:r w:rsidR="005815AC" w:rsidRPr="00ED66BA">
        <w:rPr>
          <w:sz w:val="18"/>
          <w:szCs w:val="18"/>
        </w:rPr>
        <w:t xml:space="preserve"> </w:t>
      </w:r>
      <w:r w:rsidR="005815AC" w:rsidRPr="005815AC">
        <w:rPr>
          <w:sz w:val="18"/>
          <w:szCs w:val="18"/>
        </w:rPr>
        <w:t>Universität Berlin – Institut für Berufliche Bildung und Arbeitslehre (TUB) sowie de</w:t>
      </w:r>
      <w:r w:rsidR="0045092E">
        <w:rPr>
          <w:sz w:val="18"/>
          <w:szCs w:val="18"/>
        </w:rPr>
        <w:t>s</w:t>
      </w:r>
      <w:r w:rsidR="005815AC" w:rsidRPr="005815AC">
        <w:rPr>
          <w:sz w:val="18"/>
          <w:szCs w:val="18"/>
        </w:rPr>
        <w:t xml:space="preserve"> Wuppertal Institut</w:t>
      </w:r>
      <w:r w:rsidR="0045092E">
        <w:rPr>
          <w:sz w:val="18"/>
          <w:szCs w:val="18"/>
        </w:rPr>
        <w:t>s</w:t>
      </w:r>
      <w:r w:rsidR="005815AC" w:rsidRPr="005815AC">
        <w:rPr>
          <w:sz w:val="18"/>
          <w:szCs w:val="18"/>
        </w:rPr>
        <w:t xml:space="preserve"> für Klima, Umwelt, Energie gGmbH.</w:t>
      </w:r>
    </w:p>
    <w:p w14:paraId="3D486C69" w14:textId="6F521F48" w:rsidR="0055780F" w:rsidRDefault="0055780F" w:rsidP="00633D70">
      <w:pPr>
        <w:rPr>
          <w:noProof/>
        </w:rPr>
      </w:pPr>
    </w:p>
    <w:p w14:paraId="234F1D39" w14:textId="77777777" w:rsidR="00D808A6" w:rsidRPr="00F76C4E" w:rsidRDefault="00D808A6" w:rsidP="00F76C4E">
      <w:pPr>
        <w:pStyle w:val="berschrift3"/>
        <w:rPr>
          <w:rStyle w:val="berschrift3Zchn"/>
          <w:b/>
          <w:bCs/>
        </w:rPr>
      </w:pPr>
      <w:r w:rsidRPr="00F76C4E">
        <w:rPr>
          <w:rStyle w:val="berschrift3Zchn"/>
          <w:b/>
          <w:bCs/>
        </w:rPr>
        <w:t>Bildmaterial</w:t>
      </w:r>
    </w:p>
    <w:p w14:paraId="452CF447" w14:textId="12FEC1CC" w:rsidR="00EE1DD5" w:rsidRPr="00EE1DD5" w:rsidRDefault="00D808A6" w:rsidP="00EE1DD5">
      <w:pPr>
        <w:rPr>
          <w:sz w:val="18"/>
          <w:szCs w:val="18"/>
        </w:rPr>
      </w:pPr>
      <w:r w:rsidRPr="00EE1DD5">
        <w:rPr>
          <w:sz w:val="18"/>
          <w:szCs w:val="18"/>
        </w:rPr>
        <w:t xml:space="preserve">Bildrechte: </w:t>
      </w:r>
      <w:proofErr w:type="spellStart"/>
      <w:r w:rsidR="00266631">
        <w:rPr>
          <w:sz w:val="18"/>
          <w:szCs w:val="18"/>
        </w:rPr>
        <w:t>Pexels</w:t>
      </w:r>
      <w:proofErr w:type="spellEnd"/>
    </w:p>
    <w:p w14:paraId="09548F0E" w14:textId="55BFC601" w:rsidR="00EE1DD5" w:rsidRPr="00EE1DD5" w:rsidRDefault="00D808A6" w:rsidP="00D808A6">
      <w:pPr>
        <w:rPr>
          <w:sz w:val="18"/>
          <w:szCs w:val="18"/>
        </w:rPr>
      </w:pPr>
      <w:r w:rsidRPr="00EE1DD5">
        <w:rPr>
          <w:sz w:val="18"/>
          <w:szCs w:val="18"/>
        </w:rPr>
        <w:t xml:space="preserve">Bildunterschrift: </w:t>
      </w:r>
      <w:proofErr w:type="spellStart"/>
      <w:r w:rsidR="00266631" w:rsidRPr="00266631">
        <w:rPr>
          <w:sz w:val="18"/>
          <w:szCs w:val="18"/>
        </w:rPr>
        <w:t>Furoshiki</w:t>
      </w:r>
      <w:proofErr w:type="spellEnd"/>
      <w:r w:rsidR="00266631" w:rsidRPr="00266631">
        <w:rPr>
          <w:sz w:val="18"/>
          <w:szCs w:val="18"/>
        </w:rPr>
        <w:t xml:space="preserve"> nennt sich die Kunst, Geschenke in nichts weiter als einem Stofftuch dekorativ und </w:t>
      </w:r>
      <w:proofErr w:type="spellStart"/>
      <w:r w:rsidR="00266631" w:rsidRPr="00266631">
        <w:rPr>
          <w:sz w:val="18"/>
          <w:szCs w:val="18"/>
        </w:rPr>
        <w:t>müllfrei</w:t>
      </w:r>
      <w:proofErr w:type="spellEnd"/>
      <w:r w:rsidR="00266631" w:rsidRPr="00266631">
        <w:rPr>
          <w:sz w:val="18"/>
          <w:szCs w:val="18"/>
        </w:rPr>
        <w:t xml:space="preserve"> zu verpacken. So freut sich nicht nur der/die Beschenkte, sondern auch die Umwelt. Weitere nachhaltige Ideen für die Weihnachtszeit liefert der Katzensprung-Adventskalender 2022 unt</w:t>
      </w:r>
      <w:r w:rsidR="00266631" w:rsidRPr="00754E2E">
        <w:rPr>
          <w:sz w:val="18"/>
          <w:szCs w:val="18"/>
        </w:rPr>
        <w:t>e</w:t>
      </w:r>
      <w:r w:rsidR="00754E2E" w:rsidRPr="00754E2E">
        <w:rPr>
          <w:sz w:val="18"/>
          <w:szCs w:val="18"/>
        </w:rPr>
        <w:t xml:space="preserve">r </w:t>
      </w:r>
      <w:hyperlink r:id="rId20" w:history="1">
        <w:r w:rsidR="00754E2E" w:rsidRPr="00754E2E">
          <w:rPr>
            <w:rStyle w:val="Hyperlink"/>
            <w:color w:val="auto"/>
            <w:sz w:val="18"/>
            <w:szCs w:val="18"/>
          </w:rPr>
          <w:t>http://www.katzensprung-deutschland.de</w:t>
        </w:r>
      </w:hyperlink>
    </w:p>
    <w:p w14:paraId="0DC7A72F" w14:textId="52C9C814" w:rsidR="00D808A6" w:rsidRPr="00EE1DD5" w:rsidRDefault="00D808A6" w:rsidP="00D808A6">
      <w:pPr>
        <w:rPr>
          <w:sz w:val="18"/>
          <w:szCs w:val="18"/>
        </w:rPr>
      </w:pPr>
      <w:r w:rsidRPr="00EE1DD5">
        <w:rPr>
          <w:sz w:val="18"/>
          <w:szCs w:val="18"/>
        </w:rPr>
        <w:t xml:space="preserve">Weiteres Bildmaterial zum Projekt finden Sie hier: </w:t>
      </w:r>
      <w:hyperlink r:id="rId21" w:history="1">
        <w:r w:rsidRPr="00EE1DD5">
          <w:rPr>
            <w:rStyle w:val="Hyperlink"/>
            <w:color w:val="auto"/>
            <w:sz w:val="18"/>
            <w:szCs w:val="18"/>
          </w:rPr>
          <w:t>https://www.katzensprung-deutschland.de/information/presse/pressebilder/</w:t>
        </w:r>
      </w:hyperlink>
      <w:r w:rsidR="00EE1DD5">
        <w:rPr>
          <w:rStyle w:val="Hyperlink"/>
          <w:color w:val="auto"/>
          <w:sz w:val="18"/>
          <w:szCs w:val="18"/>
        </w:rPr>
        <w:t xml:space="preserve">  </w:t>
      </w:r>
    </w:p>
    <w:p w14:paraId="3FFFF4B6" w14:textId="60904CC6" w:rsidR="0055780F" w:rsidRDefault="0055780F" w:rsidP="00633D70">
      <w:pPr>
        <w:rPr>
          <w:noProof/>
        </w:rPr>
      </w:pPr>
    </w:p>
    <w:p w14:paraId="4843779B" w14:textId="77777777" w:rsidR="00F76C4E" w:rsidRDefault="0024500C" w:rsidP="00F76C4E">
      <w:pPr>
        <w:pStyle w:val="berschrift3"/>
      </w:pPr>
      <w:r w:rsidRPr="0024500C">
        <w:t>Pressebüro Katzensprung</w:t>
      </w:r>
    </w:p>
    <w:p w14:paraId="08EF6008" w14:textId="0E39573A" w:rsidR="0024500C" w:rsidRPr="00EE1DD5" w:rsidRDefault="0024500C" w:rsidP="0024500C">
      <w:pPr>
        <w:rPr>
          <w:sz w:val="18"/>
          <w:szCs w:val="18"/>
        </w:rPr>
      </w:pPr>
      <w:r w:rsidRPr="00EE1DD5">
        <w:rPr>
          <w:sz w:val="18"/>
          <w:szCs w:val="18"/>
        </w:rPr>
        <w:t>fairkehr Verlags GmbH</w:t>
      </w:r>
      <w:r w:rsidRPr="00EE1DD5">
        <w:rPr>
          <w:sz w:val="18"/>
          <w:szCs w:val="18"/>
        </w:rPr>
        <w:br/>
        <w:t>Obere Wilhelmstraße 32 · 53225 Bonn</w:t>
      </w:r>
      <w:r w:rsidRPr="00EE1DD5">
        <w:rPr>
          <w:sz w:val="18"/>
          <w:szCs w:val="18"/>
        </w:rPr>
        <w:br/>
        <w:t>Tel. +49 (0)228 98585-65</w:t>
      </w:r>
      <w:r w:rsidRPr="00EE1DD5">
        <w:rPr>
          <w:sz w:val="18"/>
          <w:szCs w:val="18"/>
        </w:rPr>
        <w:br/>
        <w:t xml:space="preserve">Email: </w:t>
      </w:r>
      <w:hyperlink r:id="rId22" w:history="1">
        <w:r w:rsidRPr="00EE1DD5">
          <w:rPr>
            <w:sz w:val="18"/>
            <w:szCs w:val="18"/>
            <w:u w:val="single"/>
          </w:rPr>
          <w:t>presse@katzensprung-deutschland.de</w:t>
        </w:r>
      </w:hyperlink>
    </w:p>
    <w:p w14:paraId="6243BAD7" w14:textId="2E46ED52" w:rsidR="0024500C" w:rsidRPr="00EE1DD5" w:rsidRDefault="0024500C" w:rsidP="0024500C">
      <w:pPr>
        <w:rPr>
          <w:sz w:val="18"/>
          <w:szCs w:val="18"/>
        </w:rPr>
      </w:pPr>
      <w:r w:rsidRPr="00EE1DD5">
        <w:rPr>
          <w:sz w:val="18"/>
          <w:szCs w:val="18"/>
        </w:rPr>
        <w:t>Besuchen Sie uns auch online!</w:t>
      </w:r>
      <w:r w:rsidRPr="00EE1DD5">
        <w:rPr>
          <w:sz w:val="18"/>
          <w:szCs w:val="18"/>
        </w:rPr>
        <w:br/>
        <w:t>Unsere Website: </w:t>
      </w:r>
      <w:hyperlink r:id="rId23" w:tgtFrame="T3O27JOdEZ_kPnS87AvOIEq" w:history="1">
        <w:r w:rsidRPr="00EE1DD5">
          <w:rPr>
            <w:sz w:val="18"/>
            <w:szCs w:val="18"/>
          </w:rPr>
          <w:t>www.katzensprung-deutschland.de</w:t>
        </w:r>
      </w:hyperlink>
      <w:r w:rsidRPr="00EE1DD5">
        <w:rPr>
          <w:sz w:val="18"/>
          <w:szCs w:val="18"/>
        </w:rPr>
        <w:br/>
        <w:t xml:space="preserve">Facebook: </w:t>
      </w:r>
      <w:hyperlink r:id="rId24" w:tgtFrame="fgP0k8b3klO7BLWDgWbPdPX" w:history="1">
        <w:r w:rsidRPr="00EE1DD5">
          <w:rPr>
            <w:sz w:val="18"/>
            <w:szCs w:val="18"/>
          </w:rPr>
          <w:t>https://www.facebook.com/katzensprungdeutschland.de</w:t>
        </w:r>
        <w:r w:rsidRPr="00EE1DD5">
          <w:rPr>
            <w:sz w:val="18"/>
            <w:szCs w:val="18"/>
          </w:rPr>
          <w:br/>
        </w:r>
      </w:hyperlink>
      <w:r w:rsidRPr="00EE1DD5">
        <w:rPr>
          <w:sz w:val="18"/>
          <w:szCs w:val="18"/>
        </w:rPr>
        <w:t xml:space="preserve">Instagram: </w:t>
      </w:r>
      <w:hyperlink r:id="rId25" w:tgtFrame="vczIdxksQilB4th7gepRa_b" w:history="1">
        <w:r w:rsidRPr="00EE1DD5">
          <w:rPr>
            <w:sz w:val="18"/>
            <w:szCs w:val="18"/>
          </w:rPr>
          <w:t>https://www.instagram.com/katzensprung_de/</w:t>
        </w:r>
      </w:hyperlink>
      <w:r w:rsidRPr="00EE1DD5">
        <w:rPr>
          <w:sz w:val="18"/>
          <w:szCs w:val="18"/>
        </w:rPr>
        <w:br/>
        <w:t xml:space="preserve">Twitter: </w:t>
      </w:r>
      <w:hyperlink r:id="rId26" w:tgtFrame="pQhSMuZgbjZHkdgDN150gQH" w:history="1">
        <w:r w:rsidRPr="00EE1DD5">
          <w:rPr>
            <w:sz w:val="18"/>
            <w:szCs w:val="18"/>
          </w:rPr>
          <w:t>https://twitter.com/katzensprung_de</w:t>
        </w:r>
      </w:hyperlink>
      <w:r w:rsidRPr="00EE1DD5">
        <w:rPr>
          <w:sz w:val="18"/>
          <w:szCs w:val="18"/>
        </w:rPr>
        <w:t> </w:t>
      </w:r>
    </w:p>
    <w:p w14:paraId="5B63C330" w14:textId="77777777" w:rsidR="0024500C" w:rsidRPr="00EE1DD5" w:rsidRDefault="0024500C" w:rsidP="0024500C">
      <w:pPr>
        <w:rPr>
          <w:sz w:val="18"/>
          <w:szCs w:val="18"/>
        </w:rPr>
      </w:pPr>
      <w:r w:rsidRPr="00EE1DD5">
        <w:rPr>
          <w:sz w:val="18"/>
          <w:szCs w:val="18"/>
        </w:rPr>
        <w:t>Sitz: Bonn - HRB 4546 Bonn</w:t>
      </w:r>
    </w:p>
    <w:p w14:paraId="1D43F6A9" w14:textId="77777777" w:rsidR="0024500C" w:rsidRPr="00EE1DD5" w:rsidRDefault="0024500C" w:rsidP="0024500C">
      <w:pPr>
        <w:rPr>
          <w:sz w:val="18"/>
          <w:szCs w:val="18"/>
        </w:rPr>
      </w:pPr>
      <w:r w:rsidRPr="00EE1DD5">
        <w:rPr>
          <w:sz w:val="18"/>
          <w:szCs w:val="18"/>
        </w:rPr>
        <w:t>Geschäftsführung: Michaela Mohrhardt und Regine Gwinner</w:t>
      </w:r>
    </w:p>
    <w:p w14:paraId="1ADE2930" w14:textId="77777777" w:rsidR="0024500C" w:rsidRDefault="0024500C" w:rsidP="00633D70">
      <w:pPr>
        <w:rPr>
          <w:noProof/>
        </w:rPr>
      </w:pPr>
    </w:p>
    <w:sectPr w:rsidR="0024500C" w:rsidSect="00E34E79">
      <w:headerReference w:type="default" r:id="rId27"/>
      <w:footerReference w:type="default" r:id="rId28"/>
      <w:headerReference w:type="first" r:id="rId29"/>
      <w:footerReference w:type="first" r:id="rId30"/>
      <w:pgSz w:w="11900" w:h="16840"/>
      <w:pgMar w:top="1502" w:right="3253" w:bottom="1134" w:left="1278"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8B1F" w14:textId="77777777" w:rsidR="007720A7" w:rsidRDefault="007720A7" w:rsidP="00EA7AA4">
      <w:pPr>
        <w:spacing w:line="240" w:lineRule="auto"/>
      </w:pPr>
      <w:r>
        <w:separator/>
      </w:r>
    </w:p>
  </w:endnote>
  <w:endnote w:type="continuationSeparator" w:id="0">
    <w:p w14:paraId="1D687DD3" w14:textId="77777777" w:rsidR="007720A7" w:rsidRDefault="007720A7"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Light">
    <w:altName w:val="Trebuchet MS"/>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ational Text Light">
    <w:panose1 w:val="00000400000000000000"/>
    <w:charset w:val="00"/>
    <w:family w:val="modern"/>
    <w:notTrueType/>
    <w:pitch w:val="variable"/>
    <w:sig w:usb0="00000007" w:usb1="00000023"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DA39" w14:textId="14584BDC" w:rsidR="00D808A6" w:rsidRDefault="00D808A6">
    <w:pPr>
      <w:pStyle w:val="Fuzeile"/>
    </w:pPr>
    <w:r>
      <w:rPr>
        <w:noProof/>
      </w:rPr>
      <mc:AlternateContent>
        <mc:Choice Requires="wpg">
          <w:drawing>
            <wp:anchor distT="0" distB="0" distL="114300" distR="114300" simplePos="0" relativeHeight="251662336" behindDoc="0" locked="0" layoutInCell="1" allowOverlap="1" wp14:anchorId="1A62FE55" wp14:editId="0B387C54">
              <wp:simplePos x="0" y="0"/>
              <wp:positionH relativeFrom="column">
                <wp:posOffset>-76200</wp:posOffset>
              </wp:positionH>
              <wp:positionV relativeFrom="paragraph">
                <wp:posOffset>-543560</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8" name="Gruppieren 8"/>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12" name="Grafik 12"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3" name="Grafik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3BD28B" id="Gruppieren 8" o:spid="_x0000_s1026" style="position:absolute;margin-left:-6pt;margin-top:-42.8pt;width:220.75pt;height:66.5pt;z-index:251662336;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t9Xq9MyGEC1Qd&#10;AAAAAAAAgJZu0GI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">
                <v:imagedata r:id="rId3" o:title="Ein Bild, das Text enthält"/>
              </v:shape>
              <v:shape id="Grafik 13"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">
                <v:imagedata r:id="rId4"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7F4C" w14:textId="17AA81EA" w:rsidR="007C1D13" w:rsidRDefault="00AD3609" w:rsidP="00FA121E">
    <w:pPr>
      <w:pStyle w:val="Fuzeile"/>
      <w:jc w:val="right"/>
    </w:pPr>
    <w:r>
      <w:rPr>
        <w:noProof/>
      </w:rPr>
      <mc:AlternateContent>
        <mc:Choice Requires="wpg">
          <w:drawing>
            <wp:anchor distT="0" distB="0" distL="114300" distR="114300" simplePos="0" relativeHeight="251660288" behindDoc="0" locked="0" layoutInCell="1" allowOverlap="1" wp14:anchorId="0346B6EB" wp14:editId="78F963F6">
              <wp:simplePos x="0" y="0"/>
              <wp:positionH relativeFrom="column">
                <wp:posOffset>-87630</wp:posOffset>
              </wp:positionH>
              <wp:positionV relativeFrom="paragraph">
                <wp:posOffset>-548005</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11" name="Gruppieren 11"/>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9" name="Grafik 9"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0" name="Grafik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ACE5DB" id="Gruppieren 11" o:spid="_x0000_s1026" style="position:absolute;margin-left:-6.9pt;margin-top:-43.15pt;width:220.75pt;height:66.5pt;z-index:251660288;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RLAIAAAAAAAAo&#10;RrAIAAAAAAAAoBjBIgAAAAAAAIBiBIsAAAAAAAAAihEsAgAAAAAAAChGsAgAAAAAAACgGMEiAAAA&#10;AAAAgGIEiwAAAAAAAACKESwCAAAAAAAAKEawCAAAAAAAAKAYwSIAAAAAAACAYgSLAAAAAAAAAIoR&#10;LAIAAAAAAAAoRrAIAAAAAAAAoBjBIgAAAAAAAIBiBIs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">
                <v:imagedata r:id="rId3" o:title="Ein Bild, das Text enthält"/>
              </v:shape>
              <v:shape id="Grafik 10"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59C35" w14:textId="77777777" w:rsidR="007720A7" w:rsidRDefault="007720A7" w:rsidP="00EA7AA4">
      <w:pPr>
        <w:spacing w:line="240" w:lineRule="auto"/>
      </w:pPr>
      <w:r>
        <w:separator/>
      </w:r>
    </w:p>
  </w:footnote>
  <w:footnote w:type="continuationSeparator" w:id="0">
    <w:p w14:paraId="201CAAAE" w14:textId="77777777" w:rsidR="007720A7" w:rsidRDefault="007720A7"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D250" w14:textId="77777777" w:rsidR="00EA7AA4" w:rsidRDefault="00166112" w:rsidP="00CF169C">
    <w:pPr>
      <w:pStyle w:val="berschrift3"/>
    </w:pPr>
    <w:r>
      <w:rPr>
        <w:noProof/>
      </w:rPr>
      <w:drawing>
        <wp:anchor distT="0" distB="0" distL="114300" distR="114300" simplePos="0" relativeHeight="251656192" behindDoc="0" locked="0" layoutInCell="1" allowOverlap="1" wp14:anchorId="2C969CC1" wp14:editId="52F626DE">
          <wp:simplePos x="0" y="0"/>
          <wp:positionH relativeFrom="column">
            <wp:posOffset>4610735</wp:posOffset>
          </wp:positionH>
          <wp:positionV relativeFrom="paragraph">
            <wp:posOffset>-234950</wp:posOffset>
          </wp:positionV>
          <wp:extent cx="1797050" cy="717550"/>
          <wp:effectExtent l="0" t="0" r="6350" b="0"/>
          <wp:wrapNone/>
          <wp:docPr id="4" name="Bild 14" descr="Beschreibung: 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Beschreibung: 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3905" w14:textId="77777777" w:rsidR="0055780F" w:rsidRDefault="00166112">
    <w:pPr>
      <w:pStyle w:val="Kopfzeile"/>
    </w:pPr>
    <w:r>
      <w:rPr>
        <w:noProof/>
      </w:rPr>
      <mc:AlternateContent>
        <mc:Choice Requires="wps">
          <w:drawing>
            <wp:anchor distT="0" distB="0" distL="114300" distR="114300" simplePos="0" relativeHeight="251657216" behindDoc="0" locked="0" layoutInCell="1" allowOverlap="1" wp14:anchorId="0802D9C4" wp14:editId="483DE9DD">
              <wp:simplePos x="0" y="0"/>
              <wp:positionH relativeFrom="column">
                <wp:posOffset>-276860</wp:posOffset>
              </wp:positionH>
              <wp:positionV relativeFrom="paragraph">
                <wp:posOffset>64135</wp:posOffset>
              </wp:positionV>
              <wp:extent cx="3362960" cy="492760"/>
              <wp:effectExtent l="0" t="0" r="0" b="0"/>
              <wp:wrapThrough wrapText="bothSides">
                <wp:wrapPolygon edited="0">
                  <wp:start x="163" y="0"/>
                  <wp:lineTo x="163" y="20041"/>
                  <wp:lineTo x="21208" y="20041"/>
                  <wp:lineTo x="21208" y="0"/>
                  <wp:lineTo x="163"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960" cy="492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5F8282" w14:textId="77777777" w:rsidR="00B61452" w:rsidRPr="00B61452" w:rsidRDefault="00B61452" w:rsidP="00B61452">
                          <w:pPr>
                            <w:rPr>
                              <w:rFonts w:ascii="Raleway" w:hAnsi="Raleway"/>
                              <w:b/>
                              <w:color w:val="308099"/>
                              <w:sz w:val="48"/>
                              <w:szCs w:val="48"/>
                            </w:rPr>
                          </w:pPr>
                          <w:r w:rsidRPr="00B61452">
                            <w:rPr>
                              <w:rFonts w:ascii="Raleway" w:hAnsi="Raleway"/>
                              <w:b/>
                              <w:color w:val="308099"/>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2D9C4" id="_x0000_t202" coordsize="21600,21600" o:spt="202" path="m,l,21600r21600,l21600,xe">
              <v:stroke joinstyle="miter"/>
              <v:path gradientshapeok="t" o:connecttype="rect"/>
            </v:shapetype>
            <v:shape id="Textfeld 1" o:spid="_x0000_s1028" type="#_x0000_t202" style="position:absolute;margin-left:-21.8pt;margin-top:5.05pt;width:264.8pt;height: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" filled="f" stroked="f">
              <v:textbox>
                <w:txbxContent>
                  <w:p w14:paraId="415F8282" w14:textId="77777777" w:rsidR="00B61452" w:rsidRPr="00B61452" w:rsidRDefault="00B61452" w:rsidP="00B61452">
                    <w:pPr>
                      <w:rPr>
                        <w:rFonts w:ascii="Raleway" w:hAnsi="Raleway"/>
                        <w:b/>
                        <w:color w:val="308099"/>
                        <w:sz w:val="48"/>
                        <w:szCs w:val="48"/>
                      </w:rPr>
                    </w:pPr>
                    <w:r w:rsidRPr="00B61452">
                      <w:rPr>
                        <w:rFonts w:ascii="Raleway" w:hAnsi="Raleway"/>
                        <w:b/>
                        <w:color w:val="308099"/>
                        <w:sz w:val="48"/>
                        <w:szCs w:val="48"/>
                      </w:rPr>
                      <w:t>Pressemitteilung</w:t>
                    </w:r>
                  </w:p>
                </w:txbxContent>
              </v:textbox>
              <w10:wrap type="through"/>
            </v:shape>
          </w:pict>
        </mc:Fallback>
      </mc:AlternateContent>
    </w:r>
    <w:r>
      <w:rPr>
        <w:noProof/>
      </w:rPr>
      <w:drawing>
        <wp:anchor distT="0" distB="0" distL="114300" distR="114300" simplePos="0" relativeHeight="251655168" behindDoc="0" locked="0" layoutInCell="1" allowOverlap="1" wp14:anchorId="041109F0" wp14:editId="0C0C67C8">
          <wp:simplePos x="0" y="0"/>
          <wp:positionH relativeFrom="column">
            <wp:posOffset>4224020</wp:posOffset>
          </wp:positionH>
          <wp:positionV relativeFrom="paragraph">
            <wp:posOffset>-366395</wp:posOffset>
          </wp:positionV>
          <wp:extent cx="2520950" cy="1441450"/>
          <wp:effectExtent l="0" t="0" r="0" b="635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857"/>
    <w:multiLevelType w:val="hybridMultilevel"/>
    <w:tmpl w:val="6778DF6C"/>
    <w:lvl w:ilvl="0" w:tplc="A11AF1F8">
      <w:start w:val="26"/>
      <w:numFmt w:val="bullet"/>
      <w:lvlText w:val="-"/>
      <w:lvlJc w:val="left"/>
      <w:pPr>
        <w:ind w:left="720" w:hanging="360"/>
      </w:pPr>
      <w:rPr>
        <w:rFonts w:ascii="Raleway Light" w:eastAsia="MS Mincho" w:hAnsi="Raleway Light"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175244"/>
    <w:multiLevelType w:val="hybridMultilevel"/>
    <w:tmpl w:val="83D85A88"/>
    <w:lvl w:ilvl="0" w:tplc="D394732A">
      <w:numFmt w:val="bullet"/>
      <w:lvlText w:val="-"/>
      <w:lvlJc w:val="left"/>
      <w:pPr>
        <w:ind w:left="720" w:hanging="360"/>
      </w:pPr>
      <w:rPr>
        <w:rFonts w:ascii="Raleway Light" w:eastAsia="MS Mincho" w:hAnsi="Raleway Light"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7513968">
    <w:abstractNumId w:val="0"/>
  </w:num>
  <w:num w:numId="2" w16cid:durableId="936596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667"/>
    <w:rsid w:val="00001709"/>
    <w:rsid w:val="000169CC"/>
    <w:rsid w:val="00037257"/>
    <w:rsid w:val="000879FB"/>
    <w:rsid w:val="00097EE6"/>
    <w:rsid w:val="000A0CE0"/>
    <w:rsid w:val="000B0AB8"/>
    <w:rsid w:val="000D39C6"/>
    <w:rsid w:val="000F128B"/>
    <w:rsid w:val="00101970"/>
    <w:rsid w:val="001451BA"/>
    <w:rsid w:val="0016540B"/>
    <w:rsid w:val="00166112"/>
    <w:rsid w:val="0018410F"/>
    <w:rsid w:val="001B3D14"/>
    <w:rsid w:val="001F20C5"/>
    <w:rsid w:val="001F5EEA"/>
    <w:rsid w:val="00205DDA"/>
    <w:rsid w:val="00227C72"/>
    <w:rsid w:val="00235312"/>
    <w:rsid w:val="0024500C"/>
    <w:rsid w:val="00266631"/>
    <w:rsid w:val="00270398"/>
    <w:rsid w:val="00274C07"/>
    <w:rsid w:val="002871BC"/>
    <w:rsid w:val="002877D7"/>
    <w:rsid w:val="002C64EC"/>
    <w:rsid w:val="002D0F44"/>
    <w:rsid w:val="002E20F2"/>
    <w:rsid w:val="002E38E3"/>
    <w:rsid w:val="002F1AAA"/>
    <w:rsid w:val="002F79F6"/>
    <w:rsid w:val="00313222"/>
    <w:rsid w:val="00324883"/>
    <w:rsid w:val="003644A0"/>
    <w:rsid w:val="0036607B"/>
    <w:rsid w:val="003719EC"/>
    <w:rsid w:val="003F0979"/>
    <w:rsid w:val="003F0BE2"/>
    <w:rsid w:val="0040110E"/>
    <w:rsid w:val="0040564A"/>
    <w:rsid w:val="00437EAC"/>
    <w:rsid w:val="00444C19"/>
    <w:rsid w:val="0045092E"/>
    <w:rsid w:val="004514F8"/>
    <w:rsid w:val="00461B38"/>
    <w:rsid w:val="00475A8D"/>
    <w:rsid w:val="0048493E"/>
    <w:rsid w:val="00484C8B"/>
    <w:rsid w:val="004A1B8B"/>
    <w:rsid w:val="004A4E0F"/>
    <w:rsid w:val="004E31F0"/>
    <w:rsid w:val="00504BC4"/>
    <w:rsid w:val="0055780F"/>
    <w:rsid w:val="005815AC"/>
    <w:rsid w:val="0059078C"/>
    <w:rsid w:val="00591150"/>
    <w:rsid w:val="005934BF"/>
    <w:rsid w:val="005A2AC2"/>
    <w:rsid w:val="005B33F0"/>
    <w:rsid w:val="005D11D5"/>
    <w:rsid w:val="005E761E"/>
    <w:rsid w:val="00614550"/>
    <w:rsid w:val="00614914"/>
    <w:rsid w:val="0062556A"/>
    <w:rsid w:val="00633D70"/>
    <w:rsid w:val="0067032F"/>
    <w:rsid w:val="006E103F"/>
    <w:rsid w:val="0071094F"/>
    <w:rsid w:val="00736E81"/>
    <w:rsid w:val="00751A52"/>
    <w:rsid w:val="00754E2E"/>
    <w:rsid w:val="0075760F"/>
    <w:rsid w:val="00761307"/>
    <w:rsid w:val="007673A0"/>
    <w:rsid w:val="007720A7"/>
    <w:rsid w:val="00793B5E"/>
    <w:rsid w:val="007C1D13"/>
    <w:rsid w:val="00823FD6"/>
    <w:rsid w:val="00840C92"/>
    <w:rsid w:val="00881686"/>
    <w:rsid w:val="008B541C"/>
    <w:rsid w:val="008F4DEC"/>
    <w:rsid w:val="00907CAF"/>
    <w:rsid w:val="00923BE3"/>
    <w:rsid w:val="00944EE3"/>
    <w:rsid w:val="00951B41"/>
    <w:rsid w:val="009574D9"/>
    <w:rsid w:val="009606F7"/>
    <w:rsid w:val="0097484A"/>
    <w:rsid w:val="009F1667"/>
    <w:rsid w:val="009F374F"/>
    <w:rsid w:val="00A160E6"/>
    <w:rsid w:val="00A522B6"/>
    <w:rsid w:val="00A52E79"/>
    <w:rsid w:val="00A60F79"/>
    <w:rsid w:val="00A878E7"/>
    <w:rsid w:val="00AD3609"/>
    <w:rsid w:val="00AE2B24"/>
    <w:rsid w:val="00B219A9"/>
    <w:rsid w:val="00B61452"/>
    <w:rsid w:val="00B63B07"/>
    <w:rsid w:val="00B81A51"/>
    <w:rsid w:val="00BB0F24"/>
    <w:rsid w:val="00BD2A60"/>
    <w:rsid w:val="00BE020A"/>
    <w:rsid w:val="00BF3058"/>
    <w:rsid w:val="00C01AEA"/>
    <w:rsid w:val="00C60450"/>
    <w:rsid w:val="00CB0F1A"/>
    <w:rsid w:val="00CB16AB"/>
    <w:rsid w:val="00CB703C"/>
    <w:rsid w:val="00CD3FFE"/>
    <w:rsid w:val="00CF09FC"/>
    <w:rsid w:val="00CF169C"/>
    <w:rsid w:val="00D00951"/>
    <w:rsid w:val="00D7445F"/>
    <w:rsid w:val="00D808A6"/>
    <w:rsid w:val="00DB03E6"/>
    <w:rsid w:val="00DE4D47"/>
    <w:rsid w:val="00DE7D77"/>
    <w:rsid w:val="00E11B92"/>
    <w:rsid w:val="00E12EAE"/>
    <w:rsid w:val="00E21F58"/>
    <w:rsid w:val="00E26457"/>
    <w:rsid w:val="00E34E79"/>
    <w:rsid w:val="00E3713F"/>
    <w:rsid w:val="00E42D7B"/>
    <w:rsid w:val="00E771A1"/>
    <w:rsid w:val="00E96FBE"/>
    <w:rsid w:val="00EA7AA4"/>
    <w:rsid w:val="00ED66BA"/>
    <w:rsid w:val="00EE1DD5"/>
    <w:rsid w:val="00EF7D1C"/>
    <w:rsid w:val="00F04392"/>
    <w:rsid w:val="00F044E0"/>
    <w:rsid w:val="00F26D3B"/>
    <w:rsid w:val="00F3797D"/>
    <w:rsid w:val="00F72F4E"/>
    <w:rsid w:val="00F7581E"/>
    <w:rsid w:val="00F76C4E"/>
    <w:rsid w:val="00FA121E"/>
    <w:rsid w:val="00FA2A1E"/>
    <w:rsid w:val="00FD54C0"/>
    <w:rsid w:val="00FE14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41489"/>
  <w14:defaultImageDpi w14:val="300"/>
  <w15:docId w15:val="{031B491A-E0BC-4987-B360-C89F5455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4E31F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F76C4E"/>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4E31F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F76C4E"/>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character" w:styleId="Hyperlink">
    <w:name w:val="Hyperlink"/>
    <w:uiPriority w:val="99"/>
    <w:unhideWhenUsed/>
    <w:rsid w:val="00274C07"/>
    <w:rPr>
      <w:color w:val="0000FF"/>
      <w:u w:val="single"/>
    </w:rPr>
  </w:style>
  <w:style w:type="character" w:styleId="Kommentarzeichen">
    <w:name w:val="annotation reference"/>
    <w:basedOn w:val="Absatz-Standardschriftart"/>
    <w:uiPriority w:val="99"/>
    <w:semiHidden/>
    <w:unhideWhenUsed/>
    <w:rsid w:val="00FA121E"/>
    <w:rPr>
      <w:sz w:val="16"/>
      <w:szCs w:val="16"/>
    </w:rPr>
  </w:style>
  <w:style w:type="paragraph" w:styleId="Kommentartext">
    <w:name w:val="annotation text"/>
    <w:basedOn w:val="Standard"/>
    <w:link w:val="KommentartextZchn"/>
    <w:uiPriority w:val="99"/>
    <w:unhideWhenUsed/>
    <w:rsid w:val="00FA121E"/>
    <w:pPr>
      <w:spacing w:line="240" w:lineRule="auto"/>
    </w:pPr>
    <w:rPr>
      <w:szCs w:val="20"/>
    </w:rPr>
  </w:style>
  <w:style w:type="character" w:customStyle="1" w:styleId="KommentartextZchn">
    <w:name w:val="Kommentartext Zchn"/>
    <w:basedOn w:val="Absatz-Standardschriftart"/>
    <w:link w:val="Kommentartext"/>
    <w:uiPriority w:val="99"/>
    <w:rsid w:val="00FA121E"/>
    <w:rPr>
      <w:rFonts w:ascii="Raleway Light" w:hAnsi="Raleway Light"/>
    </w:rPr>
  </w:style>
  <w:style w:type="paragraph" w:styleId="Kommentarthema">
    <w:name w:val="annotation subject"/>
    <w:basedOn w:val="Kommentartext"/>
    <w:next w:val="Kommentartext"/>
    <w:link w:val="KommentarthemaZchn"/>
    <w:uiPriority w:val="99"/>
    <w:semiHidden/>
    <w:unhideWhenUsed/>
    <w:rsid w:val="00FA121E"/>
    <w:rPr>
      <w:b/>
      <w:bCs/>
    </w:rPr>
  </w:style>
  <w:style w:type="character" w:customStyle="1" w:styleId="KommentarthemaZchn">
    <w:name w:val="Kommentarthema Zchn"/>
    <w:basedOn w:val="KommentartextZchn"/>
    <w:link w:val="Kommentarthema"/>
    <w:uiPriority w:val="99"/>
    <w:semiHidden/>
    <w:rsid w:val="00FA121E"/>
    <w:rPr>
      <w:rFonts w:ascii="Raleway Light" w:hAnsi="Raleway Light"/>
      <w:b/>
      <w:bCs/>
    </w:rPr>
  </w:style>
  <w:style w:type="character" w:customStyle="1" w:styleId="NichtaufgelsteErwhnung1">
    <w:name w:val="Nicht aufgelöste Erwähnung1"/>
    <w:basedOn w:val="Absatz-Standardschriftart"/>
    <w:uiPriority w:val="99"/>
    <w:semiHidden/>
    <w:unhideWhenUsed/>
    <w:rsid w:val="0016540B"/>
    <w:rPr>
      <w:color w:val="605E5C"/>
      <w:shd w:val="clear" w:color="auto" w:fill="E1DFDD"/>
    </w:rPr>
  </w:style>
  <w:style w:type="paragraph" w:styleId="Listenabsatz">
    <w:name w:val="List Paragraph"/>
    <w:basedOn w:val="Standard"/>
    <w:uiPriority w:val="34"/>
    <w:rsid w:val="004A4E0F"/>
    <w:pPr>
      <w:ind w:left="720"/>
      <w:contextualSpacing/>
    </w:pPr>
  </w:style>
  <w:style w:type="character" w:customStyle="1" w:styleId="cf01">
    <w:name w:val="cf01"/>
    <w:basedOn w:val="Absatz-Standardschriftart"/>
    <w:rsid w:val="00FA2A1E"/>
    <w:rPr>
      <w:rFonts w:ascii="Segoe UI" w:hAnsi="Segoe UI" w:cs="Segoe UI" w:hint="default"/>
      <w:sz w:val="18"/>
      <w:szCs w:val="18"/>
    </w:rPr>
  </w:style>
  <w:style w:type="character" w:styleId="BesuchterLink">
    <w:name w:val="FollowedHyperlink"/>
    <w:basedOn w:val="Absatz-Standardschriftart"/>
    <w:uiPriority w:val="99"/>
    <w:semiHidden/>
    <w:unhideWhenUsed/>
    <w:rsid w:val="000F128B"/>
    <w:rPr>
      <w:color w:val="800080" w:themeColor="followedHyperlink"/>
      <w:u w:val="single"/>
    </w:rPr>
  </w:style>
  <w:style w:type="paragraph" w:styleId="berarbeitung">
    <w:name w:val="Revision"/>
    <w:hidden/>
    <w:uiPriority w:val="99"/>
    <w:semiHidden/>
    <w:rsid w:val="003F0979"/>
    <w:rPr>
      <w:rFonts w:ascii="Raleway Light" w:hAnsi="Raleway Light"/>
      <w:szCs w:val="24"/>
    </w:rPr>
  </w:style>
  <w:style w:type="character" w:styleId="NichtaufgelsteErwhnung">
    <w:name w:val="Unresolved Mention"/>
    <w:basedOn w:val="Absatz-Standardschriftart"/>
    <w:uiPriority w:val="99"/>
    <w:semiHidden/>
    <w:unhideWhenUsed/>
    <w:rsid w:val="00D808A6"/>
    <w:rPr>
      <w:color w:val="605E5C"/>
      <w:shd w:val="clear" w:color="auto" w:fill="E1DFDD"/>
    </w:rPr>
  </w:style>
  <w:style w:type="paragraph" w:styleId="Beschriftung">
    <w:name w:val="caption"/>
    <w:basedOn w:val="Standard"/>
    <w:next w:val="Standard"/>
    <w:uiPriority w:val="35"/>
    <w:unhideWhenUsed/>
    <w:qFormat/>
    <w:rsid w:val="0024500C"/>
    <w:pPr>
      <w:spacing w:after="200" w:line="240" w:lineRule="auto"/>
    </w:pPr>
    <w:rPr>
      <w:i/>
      <w:iCs/>
      <w:color w:val="1F497D" w:themeColor="text2"/>
      <w:sz w:val="18"/>
      <w:szCs w:val="18"/>
    </w:rPr>
  </w:style>
  <w:style w:type="paragraph" w:styleId="StandardWeb">
    <w:name w:val="Normal (Web)"/>
    <w:basedOn w:val="Standard"/>
    <w:uiPriority w:val="99"/>
    <w:semiHidden/>
    <w:unhideWhenUsed/>
    <w:rsid w:val="0024500C"/>
    <w:pPr>
      <w:spacing w:before="100" w:beforeAutospacing="1" w:after="100" w:afterAutospacing="1" w:line="240" w:lineRule="auto"/>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9577">
      <w:bodyDiv w:val="1"/>
      <w:marLeft w:val="0"/>
      <w:marRight w:val="0"/>
      <w:marTop w:val="0"/>
      <w:marBottom w:val="0"/>
      <w:divBdr>
        <w:top w:val="none" w:sz="0" w:space="0" w:color="auto"/>
        <w:left w:val="none" w:sz="0" w:space="0" w:color="auto"/>
        <w:bottom w:val="none" w:sz="0" w:space="0" w:color="auto"/>
        <w:right w:val="none" w:sz="0" w:space="0" w:color="auto"/>
      </w:divBdr>
    </w:div>
    <w:div w:id="853034145">
      <w:bodyDiv w:val="1"/>
      <w:marLeft w:val="0"/>
      <w:marRight w:val="0"/>
      <w:marTop w:val="0"/>
      <w:marBottom w:val="0"/>
      <w:divBdr>
        <w:top w:val="none" w:sz="0" w:space="0" w:color="auto"/>
        <w:left w:val="none" w:sz="0" w:space="0" w:color="auto"/>
        <w:bottom w:val="none" w:sz="0" w:space="0" w:color="auto"/>
        <w:right w:val="none" w:sz="0" w:space="0" w:color="auto"/>
      </w:divBdr>
      <w:divsChild>
        <w:div w:id="1053233816">
          <w:marLeft w:val="0"/>
          <w:marRight w:val="0"/>
          <w:marTop w:val="0"/>
          <w:marBottom w:val="0"/>
          <w:divBdr>
            <w:top w:val="none" w:sz="0" w:space="0" w:color="auto"/>
            <w:left w:val="none" w:sz="0" w:space="0" w:color="auto"/>
            <w:bottom w:val="none" w:sz="0" w:space="0" w:color="auto"/>
            <w:right w:val="none" w:sz="0" w:space="0" w:color="auto"/>
          </w:divBdr>
        </w:div>
      </w:divsChild>
    </w:div>
    <w:div w:id="1283608990">
      <w:bodyDiv w:val="1"/>
      <w:marLeft w:val="0"/>
      <w:marRight w:val="0"/>
      <w:marTop w:val="0"/>
      <w:marBottom w:val="0"/>
      <w:divBdr>
        <w:top w:val="none" w:sz="0" w:space="0" w:color="auto"/>
        <w:left w:val="none" w:sz="0" w:space="0" w:color="auto"/>
        <w:bottom w:val="none" w:sz="0" w:space="0" w:color="auto"/>
        <w:right w:val="none" w:sz="0" w:space="0" w:color="auto"/>
      </w:divBdr>
    </w:div>
    <w:div w:id="173299472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katzensprug-deutschland.de" TargetMode="External"/><Relationship Id="rId18" Type="http://schemas.openxmlformats.org/officeDocument/2006/relationships/hyperlink" Target="https://www.katzensprung-deutschland.de/leuchttuerme/krenzers-rhoen" TargetMode="External"/><Relationship Id="rId26" Type="http://schemas.openxmlformats.org/officeDocument/2006/relationships/hyperlink" Target="https://twitter.com/katzensprung_de" TargetMode="External"/><Relationship Id="rId3" Type="http://schemas.openxmlformats.org/officeDocument/2006/relationships/styles" Target="styles.xml"/><Relationship Id="rId21" Type="http://schemas.openxmlformats.org/officeDocument/2006/relationships/hyperlink" Target="https://www.katzensprung-deutschland.de/information/presse/pressebilder/" TargetMode="External"/><Relationship Id="rId7" Type="http://schemas.openxmlformats.org/officeDocument/2006/relationships/endnotes" Target="endnotes.xml"/><Relationship Id="rId12" Type="http://schemas.openxmlformats.org/officeDocument/2006/relationships/hyperlink" Target="https://www.facebook.com/katzensprungdeutschland.de/" TargetMode="External"/><Relationship Id="rId17" Type="http://schemas.openxmlformats.org/officeDocument/2006/relationships/hyperlink" Target="https://www.katzensprung-deutschland.de/leuchttuerme/touristikvereine-geltingkappeln-strandkorbschlafen" TargetMode="External"/><Relationship Id="rId25" Type="http://schemas.openxmlformats.org/officeDocument/2006/relationships/hyperlink" Target="https://www.instagram.com/katzensprung_de/" TargetMode="External"/><Relationship Id="rId2" Type="http://schemas.openxmlformats.org/officeDocument/2006/relationships/numbering" Target="numbering.xml"/><Relationship Id="rId16" Type="http://schemas.openxmlformats.org/officeDocument/2006/relationships/hyperlink" Target="https://www.katzensprung-deutschland.de/leuchttuerme/celine-aktiv-reisen" TargetMode="External"/><Relationship Id="rId20" Type="http://schemas.openxmlformats.org/officeDocument/2006/relationships/hyperlink" Target="http://www.katzensprung-deutschland.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katzensprung_de/" TargetMode="External"/><Relationship Id="rId24" Type="http://schemas.openxmlformats.org/officeDocument/2006/relationships/hyperlink" Target="https://www.facebook.com/katzensprungdeutschland.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atzensprung-deutschland.de/leuchttuerme/rhoenlamas" TargetMode="External"/><Relationship Id="rId23" Type="http://schemas.openxmlformats.org/officeDocument/2006/relationships/hyperlink" Target="http://www.katzensprung-deutschland.de" TargetMode="External"/><Relationship Id="rId28" Type="http://schemas.openxmlformats.org/officeDocument/2006/relationships/footer" Target="footer1.xml"/><Relationship Id="rId10" Type="http://schemas.openxmlformats.org/officeDocument/2006/relationships/hyperlink" Target="javascript:linkTo_UnCryptMailto('kygjrm8npcqqcYiyrxclqnpsle+bcsrqafjylb,bc');" TargetMode="External"/><Relationship Id="rId19" Type="http://schemas.openxmlformats.org/officeDocument/2006/relationships/hyperlink" Target="https://www.katzensprung-deutschland.de/leuchttuerme/metabol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linkTo_UnCryptMailto('kygjrm8npcqqcYiyrxclqnpsle+bcsrqafjylb,bc');" TargetMode="External"/><Relationship Id="rId14" Type="http://schemas.openxmlformats.org/officeDocument/2006/relationships/hyperlink" Target="https://www.katzensprung-deutschland.de/information/ueber-uns/die-naturparke" TargetMode="External"/><Relationship Id="rId22" Type="http://schemas.openxmlformats.org/officeDocument/2006/relationships/hyperlink" Target="javascript:void(window.open('/horde/imp/dynamic.php?page=compose&amp;to=presse%40katzensprung-deutschland.de&amp;popup=1','','width=820,height=610,status=1,scrollbars=yes,resizable=yes'))"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R:\fk_Agentur\2018\NKI_Tourismus_Katzensprung\CD_CI\Vorlagen_Neues_Logo\Pressemitteilung_2.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3685C-8E64-432F-9CA9-F6DF390A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Pressemitteilung_2</Template>
  <TotalTime>0</TotalTime>
  <Pages>3</Pages>
  <Words>871</Words>
  <Characters>5494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6353</CharactersWithSpaces>
  <SharedDoc>false</SharedDoc>
  <HLinks>
    <vt:vector size="6" baseType="variant">
      <vt:variant>
        <vt:i4>6881385</vt:i4>
      </vt:variant>
      <vt:variant>
        <vt:i4>0</vt:i4>
      </vt:variant>
      <vt:variant>
        <vt:i4>0</vt:i4>
      </vt:variant>
      <vt:variant>
        <vt:i4>5</vt:i4>
      </vt:variant>
      <vt:variant>
        <vt:lpwstr>javascript:linkTo_UnCryptMailto('kygjrm8npcqqcYiyrxclqnpsle+bcsrqafjylb,bc');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Rautenberg, Hannah</dc:creator>
  <cp:keywords/>
  <dc:description/>
  <cp:lastModifiedBy>Rautenberg, Hannah</cp:lastModifiedBy>
  <cp:revision>4</cp:revision>
  <cp:lastPrinted>2022-12-16T11:30:00Z</cp:lastPrinted>
  <dcterms:created xsi:type="dcterms:W3CDTF">2022-12-15T13:42:00Z</dcterms:created>
  <dcterms:modified xsi:type="dcterms:W3CDTF">2022-12-16T11:31:00Z</dcterms:modified>
</cp:coreProperties>
</file>