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023DF" w14:textId="7730308D" w:rsidR="0024500C" w:rsidRDefault="009F374F" w:rsidP="0024500C">
      <w:pPr>
        <w:pStyle w:val="berschrif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93369" wp14:editId="6ABFEC38">
                <wp:simplePos x="0" y="0"/>
                <wp:positionH relativeFrom="column">
                  <wp:posOffset>-20955</wp:posOffset>
                </wp:positionH>
                <wp:positionV relativeFrom="paragraph">
                  <wp:posOffset>4018280</wp:posOffset>
                </wp:positionV>
                <wp:extent cx="4762500" cy="352425"/>
                <wp:effectExtent l="0" t="0" r="0" b="9525"/>
                <wp:wrapTopAndBottom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52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ED3603" w14:textId="15C1FFCD" w:rsidR="0024500C" w:rsidRPr="0024500C" w:rsidRDefault="0024500C" w:rsidP="0024500C">
                            <w:pPr>
                              <w:pStyle w:val="Beschriftung"/>
                              <w:rPr>
                                <w:rFonts w:ascii="Rational Text Light" w:eastAsia="MS Gothic" w:hAnsi="Rational Text Light"/>
                                <w:b/>
                                <w:bCs/>
                                <w:noProof/>
                                <w:color w:val="EC7404"/>
                              </w:rPr>
                            </w:pPr>
                            <w:r w:rsidRPr="0024500C">
                              <w:rPr>
                                <w:rFonts w:ascii="Rational Text Light" w:eastAsia="Times New Roman" w:hAnsi="Rational Text Light" w:cs="Arial"/>
                                <w:color w:val="101010"/>
                                <w:sz w:val="15"/>
                                <w:szCs w:val="15"/>
                              </w:rPr>
                              <w:t xml:space="preserve">Außergewöhnliche Übernachtungs- und Urlaubsangebote in Deutschland und den Naturparken sind nur einen Katzensprung entfernt. Inspiration bietet die Website www.katzensprung-deutschland.de; Copyright Foto: </w:t>
                            </w:r>
                            <w:r w:rsidR="00504BC4">
                              <w:rPr>
                                <w:rFonts w:ascii="Rational Text Light" w:eastAsia="Times New Roman" w:hAnsi="Rational Text Light" w:cs="Arial"/>
                                <w:color w:val="101010"/>
                                <w:sz w:val="15"/>
                                <w:szCs w:val="15"/>
                              </w:rPr>
                              <w:t xml:space="preserve">VDN, </w:t>
                            </w:r>
                            <w:r w:rsidRPr="0024500C">
                              <w:rPr>
                                <w:rFonts w:ascii="Rational Text Light" w:eastAsia="Times New Roman" w:hAnsi="Rational Text Light" w:cs="Arial"/>
                                <w:color w:val="101010"/>
                                <w:sz w:val="15"/>
                                <w:szCs w:val="15"/>
                              </w:rPr>
                              <w:t>ALEXKIJAK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93369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1.65pt;margin-top:316.4pt;width:375pt;height:2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" stroked="f">
                <v:textbox inset="0,0,0,0">
                  <w:txbxContent>
                    <w:p w14:paraId="74ED3603" w14:textId="15C1FFCD" w:rsidR="0024500C" w:rsidRPr="0024500C" w:rsidRDefault="0024500C" w:rsidP="0024500C">
                      <w:pPr>
                        <w:pStyle w:val="Beschriftung"/>
                        <w:rPr>
                          <w:rFonts w:ascii="Rational Text Light" w:eastAsia="MS Gothic" w:hAnsi="Rational Text Light"/>
                          <w:b/>
                          <w:bCs/>
                          <w:noProof/>
                          <w:color w:val="EC7404"/>
                        </w:rPr>
                      </w:pPr>
                      <w:r w:rsidRPr="0024500C">
                        <w:rPr>
                          <w:rFonts w:ascii="Rational Text Light" w:eastAsia="Times New Roman" w:hAnsi="Rational Text Light" w:cs="Arial"/>
                          <w:color w:val="101010"/>
                          <w:sz w:val="15"/>
                          <w:szCs w:val="15"/>
                        </w:rPr>
                        <w:t xml:space="preserve">Außergewöhnliche Übernachtungs- und Urlaubsangebote in Deutschland und den Naturparken sind nur einen Katzensprung entfernt. Inspiration bietet die Website www.katzensprung-deutschland.de; Copyright Foto: </w:t>
                      </w:r>
                      <w:r w:rsidR="00504BC4">
                        <w:rPr>
                          <w:rFonts w:ascii="Rational Text Light" w:eastAsia="Times New Roman" w:hAnsi="Rational Text Light" w:cs="Arial"/>
                          <w:color w:val="101010"/>
                          <w:sz w:val="15"/>
                          <w:szCs w:val="15"/>
                        </w:rPr>
                        <w:t xml:space="preserve">VDN, </w:t>
                      </w:r>
                      <w:r w:rsidRPr="0024500C">
                        <w:rPr>
                          <w:rFonts w:ascii="Rational Text Light" w:eastAsia="Times New Roman" w:hAnsi="Rational Text Light" w:cs="Arial"/>
                          <w:color w:val="101010"/>
                          <w:sz w:val="15"/>
                          <w:szCs w:val="15"/>
                        </w:rPr>
                        <w:t>ALEXKIJAK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C8D21D" wp14:editId="7147AD4C">
            <wp:simplePos x="0" y="0"/>
            <wp:positionH relativeFrom="column">
              <wp:posOffset>-20955</wp:posOffset>
            </wp:positionH>
            <wp:positionV relativeFrom="paragraph">
              <wp:posOffset>1446530</wp:posOffset>
            </wp:positionV>
            <wp:extent cx="5145405" cy="2505075"/>
            <wp:effectExtent l="0" t="0" r="0" b="9525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8"/>
                    <a:srcRect l="9349" t="5894" r="7847" b="33639"/>
                    <a:stretch/>
                  </pic:blipFill>
                  <pic:spPr bwMode="auto">
                    <a:xfrm>
                      <a:off x="0" y="0"/>
                      <a:ext cx="514540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A51" w:rsidRPr="0071094F">
        <w:t xml:space="preserve">Urlaub nah und nachhaltig, erreichbar und erlebnisreich: Projekt Katzensprung startet in </w:t>
      </w:r>
      <w:r w:rsidR="002E20F2">
        <w:t xml:space="preserve">eine </w:t>
      </w:r>
      <w:r w:rsidR="00B81A51" w:rsidRPr="0071094F">
        <w:t>neue Runde</w:t>
      </w:r>
    </w:p>
    <w:p w14:paraId="23DDBB83" w14:textId="4293ECDE" w:rsidR="0024500C" w:rsidRPr="0024500C" w:rsidRDefault="0024500C" w:rsidP="0024500C"/>
    <w:p w14:paraId="76E780D2" w14:textId="624E3087" w:rsidR="00FA2A1E" w:rsidRPr="00D808A6" w:rsidRDefault="00FA2A1E" w:rsidP="00AE2B24">
      <w:pPr>
        <w:widowControl w:val="0"/>
        <w:rPr>
          <w:b/>
          <w:bCs/>
        </w:rPr>
      </w:pPr>
      <w:r w:rsidRPr="00D808A6">
        <w:rPr>
          <w:b/>
          <w:bCs/>
        </w:rPr>
        <w:t xml:space="preserve">Regionale Spezialitäten, </w:t>
      </w:r>
      <w:r w:rsidR="00FD54C0" w:rsidRPr="00D808A6">
        <w:rPr>
          <w:b/>
          <w:bCs/>
        </w:rPr>
        <w:t>einzigartige</w:t>
      </w:r>
      <w:r w:rsidRPr="00D808A6">
        <w:rPr>
          <w:b/>
          <w:bCs/>
        </w:rPr>
        <w:t xml:space="preserve"> Natur, außergewöhnliche Erlebnisse: Deutschland hat als Urlaubsland viel zu bieten. Kurze Wege machen den Urlaub im eigenen Land außerdem besonders klimafreundlich. Unter dem Motto „Kleine Wege. Große Erlebnisse.“, ist 20</w:t>
      </w:r>
      <w:r w:rsidR="0071094F" w:rsidRPr="00D808A6">
        <w:rPr>
          <w:b/>
          <w:bCs/>
        </w:rPr>
        <w:t>17</w:t>
      </w:r>
      <w:r w:rsidRPr="00D808A6">
        <w:rPr>
          <w:b/>
          <w:bCs/>
        </w:rPr>
        <w:t xml:space="preserve"> das Projekt Katzensprung an den Start gegangen, um Menschen für Urlaub in Deutschland zu begeistern. Nun startet das von der Nationalen</w:t>
      </w:r>
      <w:r w:rsidR="003F0979" w:rsidRPr="00D808A6">
        <w:rPr>
          <w:b/>
          <w:bCs/>
        </w:rPr>
        <w:t xml:space="preserve"> K</w:t>
      </w:r>
      <w:r w:rsidRPr="00D808A6">
        <w:rPr>
          <w:b/>
          <w:bCs/>
        </w:rPr>
        <w:t>limaschutzinitiative (NKI) geförderte Projekt in die zweite Runde.</w:t>
      </w:r>
    </w:p>
    <w:p w14:paraId="3510A56C" w14:textId="51B4C62A" w:rsidR="00FA2A1E" w:rsidRDefault="0024500C" w:rsidP="00AE2B24">
      <w:pPr>
        <w:widowContro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FE7763" wp14:editId="2572B33E">
                <wp:simplePos x="0" y="0"/>
                <wp:positionH relativeFrom="column">
                  <wp:posOffset>4992370</wp:posOffset>
                </wp:positionH>
                <wp:positionV relativeFrom="paragraph">
                  <wp:posOffset>136525</wp:posOffset>
                </wp:positionV>
                <wp:extent cx="1734820" cy="2564765"/>
                <wp:effectExtent l="0" t="0" r="17780" b="26035"/>
                <wp:wrapThrough wrapText="bothSides">
                  <wp:wrapPolygon edited="0">
                    <wp:start x="0" y="0"/>
                    <wp:lineTo x="0" y="21605"/>
                    <wp:lineTo x="21505" y="21605"/>
                    <wp:lineTo x="21505" y="0"/>
                    <wp:lineTo x="0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256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23ECA" w14:textId="77777777" w:rsidR="00274C07" w:rsidRPr="00A95C9D" w:rsidRDefault="00274C07" w:rsidP="00BF305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95C9D">
                              <w:rPr>
                                <w:b/>
                                <w:bCs/>
                              </w:rPr>
                              <w:t xml:space="preserve">Kontakt </w:t>
                            </w:r>
                          </w:p>
                          <w:p w14:paraId="056F8F59" w14:textId="0E8C3903" w:rsidR="00274C07" w:rsidRDefault="00274C07">
                            <w:r w:rsidRPr="00A95C9D">
                              <w:t>Agentur fairkehr</w:t>
                            </w:r>
                            <w:r w:rsidRPr="00A95C9D">
                              <w:br/>
                            </w:r>
                            <w:r w:rsidR="00E771A1">
                              <w:t>Hannah Rautenberg</w:t>
                            </w:r>
                            <w:r w:rsidRPr="00A95C9D">
                              <w:br/>
                            </w:r>
                            <w:r w:rsidR="00E771A1">
                              <w:t>Obere Wilhelmstraße 32</w:t>
                            </w:r>
                            <w:r w:rsidRPr="00A95C9D">
                              <w:br/>
                              <w:t>53</w:t>
                            </w:r>
                            <w:r w:rsidR="00E771A1">
                              <w:t>225</w:t>
                            </w:r>
                            <w:r w:rsidRPr="00A95C9D">
                              <w:t xml:space="preserve"> Bonn</w:t>
                            </w:r>
                            <w:r>
                              <w:br/>
                            </w:r>
                            <w:r w:rsidRPr="00A95C9D">
                              <w:br/>
                            </w:r>
                            <w:hyperlink r:id="rId9" w:tooltip="presse@katzensprung-deutschland.de" w:history="1">
                              <w:r w:rsidRPr="00F72F4E">
                                <w:rPr>
                                  <w:rStyle w:val="Hyperlink"/>
                                  <w:color w:val="auto"/>
                                </w:rPr>
                                <w:t>presse@katzensprung-deutschland.de</w:t>
                              </w:r>
                            </w:hyperlink>
                            <w:r>
                              <w:br/>
                            </w:r>
                            <w:r w:rsidRPr="00A95C9D">
                              <w:br/>
                              <w:t>Tel: 0228 98585-</w:t>
                            </w:r>
                            <w:r w:rsidR="00E771A1">
                              <w:t>65</w:t>
                            </w:r>
                            <w:r w:rsidRPr="00A95C9D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7763" id="Textfeld 2" o:spid="_x0000_s1027" type="#_x0000_t202" style="position:absolute;margin-left:393.1pt;margin-top:10.75pt;width:136.6pt;height:20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" strokecolor="white">
                <v:textbox>
                  <w:txbxContent>
                    <w:p w14:paraId="21423ECA" w14:textId="77777777" w:rsidR="00274C07" w:rsidRPr="00A95C9D" w:rsidRDefault="00274C07" w:rsidP="00BF3058">
                      <w:pPr>
                        <w:rPr>
                          <w:b/>
                          <w:bCs/>
                        </w:rPr>
                      </w:pPr>
                      <w:r w:rsidRPr="00A95C9D">
                        <w:rPr>
                          <w:b/>
                          <w:bCs/>
                        </w:rPr>
                        <w:t xml:space="preserve">Kontakt </w:t>
                      </w:r>
                    </w:p>
                    <w:p w14:paraId="056F8F59" w14:textId="0E8C3903" w:rsidR="00274C07" w:rsidRDefault="00274C07">
                      <w:r w:rsidRPr="00A95C9D">
                        <w:t>Agentur fairkehr</w:t>
                      </w:r>
                      <w:r w:rsidRPr="00A95C9D">
                        <w:br/>
                      </w:r>
                      <w:r w:rsidR="00E771A1">
                        <w:t>Hannah Rautenberg</w:t>
                      </w:r>
                      <w:r w:rsidRPr="00A95C9D">
                        <w:br/>
                      </w:r>
                      <w:r w:rsidR="00E771A1">
                        <w:t>Obere Wilhelmstraße 32</w:t>
                      </w:r>
                      <w:r w:rsidRPr="00A95C9D">
                        <w:br/>
                        <w:t>53</w:t>
                      </w:r>
                      <w:r w:rsidR="00E771A1">
                        <w:t>225</w:t>
                      </w:r>
                      <w:r w:rsidRPr="00A95C9D">
                        <w:t xml:space="preserve"> Bonn</w:t>
                      </w:r>
                      <w:r>
                        <w:br/>
                      </w:r>
                      <w:r w:rsidRPr="00A95C9D">
                        <w:br/>
                      </w:r>
                      <w:hyperlink r:id="rId10" w:tooltip="presse@katzensprung-deutschland.de" w:history="1">
                        <w:r w:rsidRPr="00F72F4E">
                          <w:rPr>
                            <w:rStyle w:val="Hyperlink"/>
                            <w:color w:val="auto"/>
                          </w:rPr>
                          <w:t>presse@katzensprung-deutschland.de</w:t>
                        </w:r>
                      </w:hyperlink>
                      <w:r>
                        <w:br/>
                      </w:r>
                      <w:r w:rsidRPr="00A95C9D">
                        <w:br/>
                        <w:t>Tel: 0228 98585-</w:t>
                      </w:r>
                      <w:r w:rsidR="00E771A1">
                        <w:t>65</w:t>
                      </w:r>
                      <w:r w:rsidRPr="00A95C9D">
                        <w:br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BC690FF" w14:textId="35066746" w:rsidR="0059078C" w:rsidRPr="00D808A6" w:rsidRDefault="0059078C" w:rsidP="00AE2B24">
      <w:pPr>
        <w:widowControl w:val="0"/>
        <w:rPr>
          <w:i/>
          <w:iCs/>
        </w:rPr>
      </w:pPr>
      <w:r w:rsidRPr="00D808A6">
        <w:rPr>
          <w:i/>
          <w:iCs/>
        </w:rPr>
        <w:t>Bonn, 27. Oktober 2022</w:t>
      </w:r>
    </w:p>
    <w:p w14:paraId="6E48863B" w14:textId="571DC0A2" w:rsidR="0059078C" w:rsidRDefault="0059078C" w:rsidP="00AE2B24">
      <w:pPr>
        <w:widowControl w:val="0"/>
      </w:pPr>
    </w:p>
    <w:p w14:paraId="0EAB209D" w14:textId="7F5A65FD" w:rsidR="0024500C" w:rsidRDefault="00ED66BA" w:rsidP="00AE2B24">
      <w:pPr>
        <w:widowControl w:val="0"/>
      </w:pPr>
      <w:r>
        <w:t>„</w:t>
      </w:r>
      <w:r w:rsidR="00FA2A1E" w:rsidRPr="00270398">
        <w:t>D</w:t>
      </w:r>
      <w:r w:rsidR="00FA2A1E">
        <w:t xml:space="preserve">ie Reiselust </w:t>
      </w:r>
      <w:r w:rsidR="002E20F2">
        <w:t xml:space="preserve">der Deutschen </w:t>
      </w:r>
      <w:r w:rsidR="00FA2A1E">
        <w:t xml:space="preserve">ist </w:t>
      </w:r>
      <w:r w:rsidR="002E20F2">
        <w:t>trotz Corona-Pandemie ungebrochen und vor allem in inländischen Destinationen deutlich zu spüren</w:t>
      </w:r>
      <w:r w:rsidR="00FA2A1E">
        <w:t xml:space="preserve">. Deutschland steht anderen </w:t>
      </w:r>
      <w:r w:rsidR="002E20F2">
        <w:t xml:space="preserve">Reisezielen </w:t>
      </w:r>
      <w:r w:rsidR="00FA2A1E">
        <w:t xml:space="preserve">in Sachen Naturerlebnis und Abenteuer in nichts nach. Mit Katzensprung </w:t>
      </w:r>
      <w:r w:rsidR="000F128B">
        <w:t xml:space="preserve">2.0 </w:t>
      </w:r>
      <w:r w:rsidR="00FA2A1E">
        <w:t xml:space="preserve">machen wir die bereits bestehenden </w:t>
      </w:r>
      <w:r w:rsidR="00F04392">
        <w:t>nachhaltigen</w:t>
      </w:r>
      <w:r w:rsidR="0059078C">
        <w:t>,</w:t>
      </w:r>
      <w:r w:rsidR="00FA2A1E">
        <w:t xml:space="preserve"> </w:t>
      </w:r>
      <w:r w:rsidR="002E20F2">
        <w:t xml:space="preserve">klimaschonenden </w:t>
      </w:r>
      <w:r w:rsidR="00FA2A1E">
        <w:t xml:space="preserve">Reiseangebote in Deutschland sichtbar“, erklärt Kathrin Risthaus, </w:t>
      </w:r>
      <w:r w:rsidR="002E20F2">
        <w:t xml:space="preserve">Projektkoordinatorin für das Projekt Katzensprung </w:t>
      </w:r>
      <w:r w:rsidR="00FA2A1E">
        <w:t>beim Verband Deutscher Naturparke e.</w:t>
      </w:r>
      <w:r w:rsidR="000F128B">
        <w:t xml:space="preserve"> </w:t>
      </w:r>
      <w:r w:rsidR="00E34E79">
        <w:t>V.</w:t>
      </w:r>
    </w:p>
    <w:p w14:paraId="4AF03D42" w14:textId="77777777" w:rsidR="0024500C" w:rsidRDefault="0024500C">
      <w:pPr>
        <w:spacing w:line="240" w:lineRule="auto"/>
      </w:pPr>
      <w:r>
        <w:br w:type="page"/>
      </w:r>
    </w:p>
    <w:p w14:paraId="50218FA2" w14:textId="1B7AA0D2" w:rsidR="004A4E0F" w:rsidRPr="004A4E0F" w:rsidRDefault="00FA2A1E" w:rsidP="004A4E0F">
      <w:pPr>
        <w:pStyle w:val="berschrift3"/>
        <w:keepNext w:val="0"/>
        <w:keepLines w:val="0"/>
        <w:widowControl w:val="0"/>
      </w:pPr>
      <w:r>
        <w:lastRenderedPageBreak/>
        <w:t>Naturerlebnis, regionaler Genuss und eine Prise Abenteuer</w:t>
      </w:r>
    </w:p>
    <w:p w14:paraId="2E7EEE01" w14:textId="7193D586" w:rsidR="008F4DEC" w:rsidRPr="0097484A" w:rsidRDefault="00FA2A1E" w:rsidP="0097484A">
      <w:pPr>
        <w:widowControl w:val="0"/>
        <w:rPr>
          <w:sz w:val="22"/>
          <w:szCs w:val="28"/>
        </w:rPr>
      </w:pPr>
      <w:r>
        <w:t xml:space="preserve">Katzensprung hat sich zum Ziel gesetzt, </w:t>
      </w:r>
      <w:r w:rsidR="002E20F2">
        <w:t>durch die Unterstützung und Kommunikation von nachhaltigen und klimaschonenden Reiseangeboten zum Umwelt-, Arten- und Klimaschutz beizutragen</w:t>
      </w:r>
      <w:r w:rsidRPr="00FA2A1E">
        <w:rPr>
          <w:rStyle w:val="cf01"/>
          <w:rFonts w:ascii="Raleway Light" w:hAnsi="Raleway Light"/>
          <w:sz w:val="20"/>
          <w:szCs w:val="20"/>
        </w:rPr>
        <w:t>.</w:t>
      </w:r>
      <w:r>
        <w:rPr>
          <w:rStyle w:val="cf01"/>
          <w:rFonts w:ascii="Raleway Light" w:hAnsi="Raleway Light"/>
          <w:sz w:val="20"/>
          <w:szCs w:val="20"/>
        </w:rPr>
        <w:t xml:space="preserve"> Bereits </w:t>
      </w:r>
      <w:r w:rsidR="00751A52">
        <w:rPr>
          <w:rStyle w:val="cf01"/>
          <w:rFonts w:ascii="Raleway Light" w:hAnsi="Raleway Light"/>
          <w:sz w:val="20"/>
          <w:szCs w:val="20"/>
        </w:rPr>
        <w:t xml:space="preserve">im Pilotprojekt </w:t>
      </w:r>
      <w:r>
        <w:rPr>
          <w:rStyle w:val="cf01"/>
          <w:rFonts w:ascii="Raleway Light" w:hAnsi="Raleway Light"/>
          <w:sz w:val="20"/>
          <w:szCs w:val="20"/>
        </w:rPr>
        <w:t xml:space="preserve">wurden dafür außergewöhnliche und klimaschonende Reiseangebote als </w:t>
      </w:r>
      <w:r w:rsidR="00751A52">
        <w:rPr>
          <w:rStyle w:val="cf01"/>
          <w:rFonts w:ascii="Raleway Light" w:hAnsi="Raleway Light"/>
          <w:sz w:val="20"/>
          <w:szCs w:val="20"/>
        </w:rPr>
        <w:t>gute Beispiele</w:t>
      </w:r>
      <w:r>
        <w:rPr>
          <w:rStyle w:val="cf01"/>
          <w:rFonts w:ascii="Raleway Light" w:hAnsi="Raleway Light"/>
          <w:sz w:val="20"/>
          <w:szCs w:val="20"/>
        </w:rPr>
        <w:t xml:space="preserve"> ausgewählt</w:t>
      </w:r>
      <w:r w:rsidR="000F128B">
        <w:rPr>
          <w:rStyle w:val="cf01"/>
          <w:rFonts w:ascii="Raleway Light" w:hAnsi="Raleway Light"/>
          <w:sz w:val="20"/>
          <w:szCs w:val="20"/>
        </w:rPr>
        <w:t xml:space="preserve"> und </w:t>
      </w:r>
      <w:r w:rsidR="00751A52">
        <w:rPr>
          <w:rStyle w:val="cf01"/>
          <w:rFonts w:ascii="Raleway Light" w:hAnsi="Raleway Light"/>
          <w:sz w:val="20"/>
          <w:szCs w:val="20"/>
        </w:rPr>
        <w:t>kommuniziert</w:t>
      </w:r>
      <w:r w:rsidR="000F128B">
        <w:rPr>
          <w:rStyle w:val="cf01"/>
          <w:rFonts w:ascii="Raleway Light" w:hAnsi="Raleway Light"/>
          <w:sz w:val="20"/>
          <w:szCs w:val="20"/>
        </w:rPr>
        <w:t xml:space="preserve"> </w:t>
      </w:r>
      <w:r w:rsidR="000F128B" w:rsidRPr="00BB0F24">
        <w:rPr>
          <w:rStyle w:val="cf01"/>
          <w:rFonts w:ascii="Raleway Light" w:hAnsi="Raleway Light"/>
          <w:sz w:val="20"/>
          <w:szCs w:val="20"/>
        </w:rPr>
        <w:t xml:space="preserve">– von </w:t>
      </w:r>
      <w:hyperlink r:id="rId11" w:history="1">
        <w:r w:rsidR="000F128B" w:rsidRPr="00BB0F24">
          <w:rPr>
            <w:rStyle w:val="Hyperlink"/>
            <w:rFonts w:cs="Segoe UI"/>
            <w:color w:val="auto"/>
            <w:szCs w:val="20"/>
          </w:rPr>
          <w:t>Baumhaushotels</w:t>
        </w:r>
      </w:hyperlink>
      <w:r w:rsidR="000F128B" w:rsidRPr="00BB0F24">
        <w:rPr>
          <w:rStyle w:val="cf01"/>
          <w:rFonts w:ascii="Raleway Light" w:hAnsi="Raleway Light"/>
          <w:sz w:val="20"/>
          <w:szCs w:val="20"/>
        </w:rPr>
        <w:t xml:space="preserve"> über </w:t>
      </w:r>
      <w:hyperlink r:id="rId12" w:history="1">
        <w:r w:rsidR="000F128B" w:rsidRPr="00BB0F24">
          <w:rPr>
            <w:rStyle w:val="Hyperlink"/>
            <w:rFonts w:cs="Segoe UI"/>
            <w:color w:val="auto"/>
            <w:szCs w:val="20"/>
          </w:rPr>
          <w:t>Esel-Wanderungen</w:t>
        </w:r>
      </w:hyperlink>
      <w:r w:rsidR="000F128B" w:rsidRPr="00BB0F24">
        <w:rPr>
          <w:rStyle w:val="cf01"/>
          <w:rFonts w:ascii="Raleway Light" w:hAnsi="Raleway Light"/>
          <w:sz w:val="20"/>
          <w:szCs w:val="20"/>
        </w:rPr>
        <w:t xml:space="preserve"> bis zu </w:t>
      </w:r>
      <w:hyperlink r:id="rId13" w:history="1">
        <w:r w:rsidR="000F128B" w:rsidRPr="00BB0F24">
          <w:rPr>
            <w:rStyle w:val="Hyperlink"/>
            <w:rFonts w:cs="Segoe UI"/>
            <w:color w:val="auto"/>
            <w:szCs w:val="20"/>
          </w:rPr>
          <w:t>nachhaltigen Feriendörfern</w:t>
        </w:r>
      </w:hyperlink>
      <w:r w:rsidR="000F128B" w:rsidRPr="00BB0F24">
        <w:rPr>
          <w:rStyle w:val="cf01"/>
          <w:rFonts w:ascii="Raleway Light" w:hAnsi="Raleway Light"/>
          <w:sz w:val="20"/>
          <w:szCs w:val="20"/>
        </w:rPr>
        <w:t xml:space="preserve">. Im Rahmen von Katzensprung 2.0 wird dieses </w:t>
      </w:r>
      <w:r w:rsidR="00F04392">
        <w:rPr>
          <w:rStyle w:val="cf01"/>
          <w:rFonts w:ascii="Raleway Light" w:hAnsi="Raleway Light"/>
          <w:sz w:val="20"/>
          <w:szCs w:val="20"/>
        </w:rPr>
        <w:t>Portfolio</w:t>
      </w:r>
      <w:r w:rsidR="000F128B" w:rsidRPr="00BB0F24">
        <w:rPr>
          <w:rStyle w:val="cf01"/>
          <w:rFonts w:ascii="Raleway Light" w:hAnsi="Raleway Light"/>
          <w:sz w:val="20"/>
          <w:szCs w:val="20"/>
        </w:rPr>
        <w:t xml:space="preserve"> nun erweitert. Interessierte </w:t>
      </w:r>
      <w:r w:rsidR="006E103F">
        <w:rPr>
          <w:rStyle w:val="cf01"/>
          <w:rFonts w:ascii="Raleway Light" w:hAnsi="Raleway Light"/>
          <w:sz w:val="20"/>
          <w:szCs w:val="20"/>
        </w:rPr>
        <w:t>B</w:t>
      </w:r>
      <w:r w:rsidR="00F04392">
        <w:rPr>
          <w:rStyle w:val="cf01"/>
          <w:rFonts w:ascii="Raleway Light" w:hAnsi="Raleway Light"/>
          <w:sz w:val="20"/>
          <w:szCs w:val="20"/>
        </w:rPr>
        <w:t>etriebe</w:t>
      </w:r>
      <w:r w:rsidR="000F128B" w:rsidRPr="00BB0F24">
        <w:rPr>
          <w:rStyle w:val="cf01"/>
          <w:rFonts w:ascii="Raleway Light" w:hAnsi="Raleway Light"/>
          <w:sz w:val="20"/>
          <w:szCs w:val="20"/>
        </w:rPr>
        <w:t xml:space="preserve"> und </w:t>
      </w:r>
      <w:r w:rsidR="006E103F">
        <w:rPr>
          <w:rStyle w:val="cf01"/>
          <w:rFonts w:ascii="Raleway Light" w:hAnsi="Raleway Light"/>
          <w:sz w:val="20"/>
          <w:szCs w:val="20"/>
        </w:rPr>
        <w:t>A</w:t>
      </w:r>
      <w:r w:rsidR="000F128B" w:rsidRPr="00BB0F24">
        <w:rPr>
          <w:rStyle w:val="cf01"/>
          <w:rFonts w:ascii="Raleway Light" w:hAnsi="Raleway Light"/>
          <w:sz w:val="20"/>
          <w:szCs w:val="20"/>
        </w:rPr>
        <w:t xml:space="preserve">nbieter aus den Bereichen </w:t>
      </w:r>
      <w:r w:rsidR="000F128B" w:rsidRPr="00BB0F24">
        <w:t xml:space="preserve">Naturerlebnis, regionaler Genuss, </w:t>
      </w:r>
      <w:r w:rsidR="006E103F">
        <w:t>Übernachtung</w:t>
      </w:r>
      <w:r w:rsidR="000F128B" w:rsidRPr="00BB0F24">
        <w:t xml:space="preserve"> und </w:t>
      </w:r>
      <w:r w:rsidR="00751A52">
        <w:t>Aktivitäten</w:t>
      </w:r>
      <w:r w:rsidR="000F128B" w:rsidRPr="00BB0F24">
        <w:t xml:space="preserve"> in Deutschland können sich noch bis Ende November </w:t>
      </w:r>
      <w:hyperlink r:id="rId14" w:history="1">
        <w:r w:rsidR="000F128B" w:rsidRPr="00BB0F24">
          <w:rPr>
            <w:rStyle w:val="Hyperlink"/>
            <w:color w:val="auto"/>
          </w:rPr>
          <w:t>als „Leuchtturm“ bewerben</w:t>
        </w:r>
      </w:hyperlink>
      <w:r w:rsidR="000F128B" w:rsidRPr="00BB0F24">
        <w:t>.</w:t>
      </w:r>
    </w:p>
    <w:p w14:paraId="0024B384" w14:textId="2D0A172A" w:rsidR="00AE2B24" w:rsidRPr="004A4E0F" w:rsidRDefault="000169CC" w:rsidP="00AE2B24">
      <w:pPr>
        <w:pStyle w:val="berschrift3"/>
        <w:keepNext w:val="0"/>
        <w:keepLines w:val="0"/>
        <w:widowControl w:val="0"/>
      </w:pPr>
      <w:r>
        <w:t>Partner-</w:t>
      </w:r>
      <w:r w:rsidR="004A4E0F">
        <w:t>Netzwerke schaffen und von gemeinsamen Aktivitäten profitieren</w:t>
      </w:r>
    </w:p>
    <w:p w14:paraId="47B98495" w14:textId="3AB23029" w:rsidR="000169CC" w:rsidRDefault="00E34E79" w:rsidP="000169CC">
      <w:pPr>
        <w:widowControl w:val="0"/>
      </w:pPr>
      <w:r>
        <w:t xml:space="preserve">Ein bedeutender </w:t>
      </w:r>
      <w:r w:rsidR="00751A52">
        <w:t xml:space="preserve">Teil des Projektes findet </w:t>
      </w:r>
      <w:r>
        <w:t xml:space="preserve">zudem vor Ort </w:t>
      </w:r>
      <w:r w:rsidR="00751A52">
        <w:t xml:space="preserve">in </w:t>
      </w:r>
      <w:r w:rsidR="00907CAF">
        <w:t>19 ausgewählten Modell-</w:t>
      </w:r>
      <w:r w:rsidR="00751A52">
        <w:t xml:space="preserve">Naturparken </w:t>
      </w:r>
      <w:r w:rsidR="00CB703C">
        <w:t xml:space="preserve">in ganz Deutschland </w:t>
      </w:r>
      <w:r w:rsidR="00751A52">
        <w:t>statt.</w:t>
      </w:r>
      <w:r w:rsidR="0024500C">
        <w:t xml:space="preserve"> </w:t>
      </w:r>
      <w:r w:rsidR="000169CC">
        <w:t>„</w:t>
      </w:r>
      <w:r w:rsidR="002C64EC">
        <w:t>Mit</w:t>
      </w:r>
      <w:r w:rsidR="000169CC">
        <w:t xml:space="preserve"> Katzensprung </w:t>
      </w:r>
      <w:r w:rsidR="002C64EC">
        <w:t>wollen wir</w:t>
      </w:r>
      <w:r w:rsidR="000169CC">
        <w:t xml:space="preserve"> Menschen</w:t>
      </w:r>
      <w:r w:rsidR="000169CC" w:rsidRPr="00951B41">
        <w:rPr>
          <w:rStyle w:val="cf01"/>
          <w:rFonts w:ascii="Raleway Light" w:hAnsi="Raleway Light"/>
          <w:sz w:val="20"/>
          <w:szCs w:val="20"/>
        </w:rPr>
        <w:t xml:space="preserve"> für Urlaub in der Nähe und einen respektvollen Umgang mit Umwelt und Natur begeistern – und wo ginge das besser als in </w:t>
      </w:r>
      <w:r w:rsidR="000169CC">
        <w:rPr>
          <w:rStyle w:val="cf01"/>
          <w:rFonts w:ascii="Raleway Light" w:hAnsi="Raleway Light"/>
          <w:sz w:val="20"/>
          <w:szCs w:val="20"/>
        </w:rPr>
        <w:t>den</w:t>
      </w:r>
      <w:r w:rsidR="000169CC" w:rsidRPr="00951B41">
        <w:rPr>
          <w:rStyle w:val="cf01"/>
          <w:rFonts w:ascii="Raleway Light" w:hAnsi="Raleway Light"/>
          <w:sz w:val="20"/>
          <w:szCs w:val="20"/>
        </w:rPr>
        <w:t xml:space="preserve"> Naturparken?</w:t>
      </w:r>
      <w:r w:rsidR="000169CC">
        <w:rPr>
          <w:szCs w:val="20"/>
        </w:rPr>
        <w:t xml:space="preserve"> </w:t>
      </w:r>
      <w:r w:rsidR="000169CC">
        <w:t>Sie bieten eine riesige Vielfalt an Landschaften, Aktiv-Angeboten</w:t>
      </w:r>
      <w:r w:rsidR="002E20F2">
        <w:t>,</w:t>
      </w:r>
      <w:r w:rsidR="000169CC">
        <w:t xml:space="preserve"> spannenden Übernachtungsmöglichkeiten</w:t>
      </w:r>
      <w:r w:rsidR="002E20F2">
        <w:t xml:space="preserve"> </w:t>
      </w:r>
      <w:r w:rsidR="002E20F2" w:rsidRPr="00881686">
        <w:t>und</w:t>
      </w:r>
      <w:r w:rsidR="00CB16AB" w:rsidRPr="00881686">
        <w:rPr>
          <w:rStyle w:val="cf01"/>
          <w:rFonts w:ascii="Raleway Light" w:hAnsi="Raleway Light"/>
          <w:sz w:val="20"/>
          <w:szCs w:val="20"/>
        </w:rPr>
        <w:t xml:space="preserve"> – </w:t>
      </w:r>
      <w:r w:rsidR="000169CC" w:rsidRPr="00881686">
        <w:t>nicht zu vergessen</w:t>
      </w:r>
      <w:r w:rsidR="00CB16AB" w:rsidRPr="00881686">
        <w:t xml:space="preserve"> </w:t>
      </w:r>
      <w:r w:rsidR="00CB16AB" w:rsidRPr="00881686">
        <w:rPr>
          <w:rStyle w:val="cf01"/>
          <w:rFonts w:ascii="Raleway Light" w:hAnsi="Raleway Light"/>
          <w:sz w:val="20"/>
          <w:szCs w:val="20"/>
        </w:rPr>
        <w:t xml:space="preserve">– </w:t>
      </w:r>
      <w:r w:rsidR="000169CC" w:rsidRPr="00881686">
        <w:t xml:space="preserve">lokalen </w:t>
      </w:r>
      <w:r w:rsidR="000169CC">
        <w:t>Köstlichkeiten“, so Risthaus.</w:t>
      </w:r>
    </w:p>
    <w:p w14:paraId="1971D466" w14:textId="77777777" w:rsidR="000169CC" w:rsidRDefault="000169CC" w:rsidP="00B61452">
      <w:pPr>
        <w:widowControl w:val="0"/>
      </w:pPr>
    </w:p>
    <w:p w14:paraId="48B3D514" w14:textId="2F5E1B8B" w:rsidR="0075760F" w:rsidRDefault="000169CC" w:rsidP="0075760F">
      <w:pPr>
        <w:widowControl w:val="0"/>
      </w:pPr>
      <w:r>
        <w:t xml:space="preserve">In den Modell-Naturparken </w:t>
      </w:r>
      <w:r w:rsidR="00907CAF">
        <w:t xml:space="preserve">geht es um die Auszeichnung von Betrieben als </w:t>
      </w:r>
      <w:r w:rsidR="00E34E79">
        <w:t>„</w:t>
      </w:r>
      <w:r w:rsidR="00907CAF">
        <w:t>Naturpark-Partner</w:t>
      </w:r>
      <w:r w:rsidR="00E34E79">
        <w:t>“</w:t>
      </w:r>
      <w:r w:rsidR="00CB703C">
        <w:t xml:space="preserve"> und die </w:t>
      </w:r>
      <w:r w:rsidR="004A4E0F">
        <w:t xml:space="preserve">Vernetzung </w:t>
      </w:r>
      <w:r w:rsidR="00CB703C">
        <w:t>d</w:t>
      </w:r>
      <w:r w:rsidR="004A1B8B">
        <w:t>ies</w:t>
      </w:r>
      <w:r w:rsidR="00CB703C">
        <w:t xml:space="preserve">er Partner </w:t>
      </w:r>
      <w:r w:rsidR="004A4E0F">
        <w:t>untereinander</w:t>
      </w:r>
      <w:r w:rsidR="00FD54C0">
        <w:t xml:space="preserve"> – mit dem Ziel,</w:t>
      </w:r>
      <w:r w:rsidR="00EF7D1C">
        <w:t xml:space="preserve"> </w:t>
      </w:r>
      <w:r w:rsidR="0075760F">
        <w:t xml:space="preserve">regionale Wirtschaftskreisläufe </w:t>
      </w:r>
      <w:r w:rsidR="002877D7">
        <w:t xml:space="preserve">zu </w:t>
      </w:r>
      <w:r w:rsidR="0075760F">
        <w:t>stärk</w:t>
      </w:r>
      <w:r w:rsidR="002877D7">
        <w:t>en</w:t>
      </w:r>
      <w:r w:rsidR="0075760F">
        <w:t xml:space="preserve"> und nachhaltiges Engagement </w:t>
      </w:r>
      <w:r w:rsidR="002877D7">
        <w:t xml:space="preserve">zu </w:t>
      </w:r>
      <w:r w:rsidR="0075760F">
        <w:t>bündel</w:t>
      </w:r>
      <w:r w:rsidR="002877D7">
        <w:t>n</w:t>
      </w:r>
      <w:r w:rsidR="0075760F">
        <w:t xml:space="preserve">. </w:t>
      </w:r>
      <w:r w:rsidR="002877D7">
        <w:t xml:space="preserve">Die Auszeichnung als </w:t>
      </w:r>
      <w:r w:rsidR="001451BA" w:rsidRPr="00EF7D1C">
        <w:t>„</w:t>
      </w:r>
      <w:r w:rsidR="002877D7" w:rsidRPr="00EF7D1C">
        <w:t>Naturpark-Partner</w:t>
      </w:r>
      <w:r w:rsidR="001451BA" w:rsidRPr="00EF7D1C">
        <w:t>“</w:t>
      </w:r>
      <w:r w:rsidR="002877D7" w:rsidRPr="00EF7D1C">
        <w:t xml:space="preserve"> </w:t>
      </w:r>
      <w:r w:rsidR="002877D7">
        <w:t>soll damit ein Qualitätsversprechen in den Bereichen Regionalität, Nachhaltigkeit und Klimaschutz an die Urlauber</w:t>
      </w:r>
      <w:r w:rsidR="002F1AAA">
        <w:t>*innen</w:t>
      </w:r>
      <w:r w:rsidR="002877D7">
        <w:t xml:space="preserve"> und Gäste in deutschen Naturparken werden.</w:t>
      </w:r>
    </w:p>
    <w:p w14:paraId="14400C70" w14:textId="1062AAD1" w:rsidR="00951B41" w:rsidRDefault="00CB703C" w:rsidP="00B61452">
      <w:pPr>
        <w:widowControl w:val="0"/>
      </w:pPr>
      <w:r>
        <w:t xml:space="preserve">Das Katzensprung-Team unterstützt </w:t>
      </w:r>
      <w:r w:rsidR="000169CC">
        <w:t>d</w:t>
      </w:r>
      <w:r w:rsidR="002F1AAA">
        <w:t>as</w:t>
      </w:r>
      <w:r w:rsidR="000169CC">
        <w:t xml:space="preserve"> Naturpark-Partner</w:t>
      </w:r>
      <w:r w:rsidR="002F1AAA">
        <w:t>programm</w:t>
      </w:r>
      <w:r w:rsidR="000169CC">
        <w:t xml:space="preserve"> </w:t>
      </w:r>
      <w:r>
        <w:t>vor Ort durch fachlichen Input z.</w:t>
      </w:r>
      <w:r w:rsidR="001451BA">
        <w:t xml:space="preserve"> </w:t>
      </w:r>
      <w:r>
        <w:t>B. zu Energie- und Treibhaus</w:t>
      </w:r>
      <w:r w:rsidR="001451BA" w:rsidRPr="00EF7D1C">
        <w:t>gas</w:t>
      </w:r>
      <w:r>
        <w:t>einsparungen im Betrieb, klimaschonender Verpflegung und nachhaltige</w:t>
      </w:r>
      <w:r w:rsidR="0075760F">
        <w:t>r</w:t>
      </w:r>
      <w:r>
        <w:t xml:space="preserve"> Kommunikation</w:t>
      </w:r>
      <w:r w:rsidR="004A4E0F">
        <w:t xml:space="preserve"> </w:t>
      </w:r>
      <w:r>
        <w:t>sowie</w:t>
      </w:r>
      <w:r w:rsidR="000169CC">
        <w:t xml:space="preserve"> durch</w:t>
      </w:r>
      <w:r>
        <w:t xml:space="preserve"> die Moderation der Netzwerkarbeit</w:t>
      </w:r>
      <w:r w:rsidR="004A4E0F">
        <w:t xml:space="preserve">. </w:t>
      </w:r>
    </w:p>
    <w:p w14:paraId="1EF976F5" w14:textId="63555CDC" w:rsidR="00B81A51" w:rsidRDefault="00B81A51" w:rsidP="00B61452">
      <w:pPr>
        <w:widowControl w:val="0"/>
      </w:pPr>
    </w:p>
    <w:p w14:paraId="11C8EE41" w14:textId="049D4E0E" w:rsidR="0024500C" w:rsidRDefault="00B81A51" w:rsidP="00B61452">
      <w:pPr>
        <w:widowControl w:val="0"/>
      </w:pPr>
      <w:r w:rsidRPr="00324883">
        <w:t xml:space="preserve">Über Hintergründe zum </w:t>
      </w:r>
      <w:r w:rsidR="00907CAF">
        <w:t xml:space="preserve">Projekt </w:t>
      </w:r>
      <w:r w:rsidR="000169CC">
        <w:t>sowie</w:t>
      </w:r>
      <w:r w:rsidR="00907CAF">
        <w:t xml:space="preserve"> </w:t>
      </w:r>
      <w:r w:rsidRPr="00324883">
        <w:t>umwelt</w:t>
      </w:r>
      <w:r w:rsidR="00907CAF">
        <w:t>- und klima</w:t>
      </w:r>
      <w:r w:rsidRPr="00324883">
        <w:t xml:space="preserve">freundlichen Tourismus informiert das Projekt-Team auf der Website </w:t>
      </w:r>
      <w:hyperlink r:id="rId15" w:history="1">
        <w:r w:rsidRPr="00324883">
          <w:rPr>
            <w:rStyle w:val="Hyperlink"/>
            <w:color w:val="auto"/>
          </w:rPr>
          <w:t>www.katzensprung-deutschland.de</w:t>
        </w:r>
      </w:hyperlink>
      <w:r w:rsidRPr="00324883">
        <w:t xml:space="preserve">. Hier werden </w:t>
      </w:r>
      <w:r w:rsidR="000169CC">
        <w:t>ab</w:t>
      </w:r>
      <w:r w:rsidRPr="00324883">
        <w:t xml:space="preserve"> Ende des Jahres auch die </w:t>
      </w:r>
      <w:r w:rsidR="00751A52">
        <w:t>neuen „Leuchttürme“ im nachhaltigen Deutschlandtourismus</w:t>
      </w:r>
      <w:r w:rsidRPr="00324883">
        <w:t xml:space="preserve"> vorgestellt.</w:t>
      </w:r>
    </w:p>
    <w:p w14:paraId="21C81706" w14:textId="77777777" w:rsidR="0024500C" w:rsidRDefault="0024500C">
      <w:pPr>
        <w:spacing w:line="240" w:lineRule="auto"/>
      </w:pPr>
      <w:r>
        <w:br w:type="page"/>
      </w:r>
    </w:p>
    <w:p w14:paraId="105B13A8" w14:textId="39E6DA01" w:rsidR="00AD3609" w:rsidRDefault="00F044E0" w:rsidP="00F044E0">
      <w:pPr>
        <w:tabs>
          <w:tab w:val="left" w:pos="9639"/>
        </w:tabs>
        <w:ind w:right="-2"/>
        <w:rPr>
          <w:sz w:val="18"/>
          <w:szCs w:val="18"/>
        </w:rPr>
      </w:pPr>
      <w:r w:rsidRPr="00F76C4E">
        <w:rPr>
          <w:rStyle w:val="berschrift3Zchn"/>
        </w:rPr>
        <w:lastRenderedPageBreak/>
        <w:t>Über Katzensprung</w:t>
      </w:r>
      <w:r w:rsidRPr="00F76C4E">
        <w:rPr>
          <w:rStyle w:val="berschrift3Zchn"/>
        </w:rPr>
        <w:br/>
      </w:r>
      <w:r w:rsidR="00AD3609" w:rsidRPr="00AD3609">
        <w:rPr>
          <w:sz w:val="18"/>
          <w:szCs w:val="18"/>
        </w:rPr>
        <w:t xml:space="preserve">Das Projekt </w:t>
      </w:r>
      <w:r w:rsidR="00ED66BA">
        <w:t>„</w:t>
      </w:r>
      <w:r w:rsidR="00AD3609" w:rsidRPr="00AD3609">
        <w:rPr>
          <w:sz w:val="18"/>
          <w:szCs w:val="18"/>
        </w:rPr>
        <w:t>Katzensprung 2.0 - Aktiv für den Klimaschutz im Deutschlandtourismus" wird vom Bundesministerium für Umwelt, Naturschutz und nukleare Sicherheit im Rahmen der Nationalen Klimaschutzinitiative gefördert.</w:t>
      </w:r>
      <w:r w:rsidR="00AD3609">
        <w:rPr>
          <w:sz w:val="18"/>
          <w:szCs w:val="18"/>
        </w:rPr>
        <w:t xml:space="preserve"> </w:t>
      </w:r>
      <w:r w:rsidR="00AD3609" w:rsidRPr="00AD3609">
        <w:rPr>
          <w:sz w:val="18"/>
          <w:szCs w:val="18"/>
        </w:rPr>
        <w:t xml:space="preserve">Das Vorhaben ist eine Fortführung </w:t>
      </w:r>
      <w:r w:rsidR="000F128B">
        <w:rPr>
          <w:sz w:val="18"/>
          <w:szCs w:val="18"/>
        </w:rPr>
        <w:t>des</w:t>
      </w:r>
      <w:r w:rsidR="00AD3609" w:rsidRPr="00AD3609">
        <w:rPr>
          <w:sz w:val="18"/>
          <w:szCs w:val="18"/>
        </w:rPr>
        <w:t xml:space="preserve"> erfolgreichen Pilotprojektes </w:t>
      </w:r>
      <w:r w:rsidR="00ED66BA">
        <w:t>„</w:t>
      </w:r>
      <w:r w:rsidR="00AD3609" w:rsidRPr="00AD3609">
        <w:rPr>
          <w:sz w:val="18"/>
          <w:szCs w:val="18"/>
        </w:rPr>
        <w:t>Katzensprung. Kleine Wege.</w:t>
      </w:r>
      <w:r w:rsidR="00AD3609">
        <w:rPr>
          <w:sz w:val="18"/>
          <w:szCs w:val="18"/>
        </w:rPr>
        <w:t xml:space="preserve"> </w:t>
      </w:r>
      <w:r w:rsidR="00AD3609" w:rsidRPr="00AD3609">
        <w:rPr>
          <w:sz w:val="18"/>
          <w:szCs w:val="18"/>
        </w:rPr>
        <w:t>Große Erlebnisse"</w:t>
      </w:r>
      <w:r w:rsidR="005815AC">
        <w:rPr>
          <w:sz w:val="18"/>
          <w:szCs w:val="18"/>
        </w:rPr>
        <w:t xml:space="preserve"> und </w:t>
      </w:r>
      <w:r w:rsidR="005815AC" w:rsidRPr="00EF7D1C">
        <w:rPr>
          <w:sz w:val="18"/>
          <w:szCs w:val="18"/>
        </w:rPr>
        <w:t xml:space="preserve">Verbundprojekt </w:t>
      </w:r>
      <w:r w:rsidR="001451BA" w:rsidRPr="00EF7D1C">
        <w:rPr>
          <w:sz w:val="18"/>
          <w:szCs w:val="18"/>
        </w:rPr>
        <w:t>zwischen dem</w:t>
      </w:r>
      <w:r w:rsidR="005815AC" w:rsidRPr="00EF7D1C">
        <w:rPr>
          <w:sz w:val="18"/>
          <w:szCs w:val="18"/>
        </w:rPr>
        <w:t xml:space="preserve"> </w:t>
      </w:r>
      <w:r w:rsidR="005815AC" w:rsidRPr="005815AC">
        <w:rPr>
          <w:sz w:val="18"/>
          <w:szCs w:val="18"/>
        </w:rPr>
        <w:t>Verband Deutscher Naturparke e.V., dem Institut für Nachhaltige Ernährung und Ernährungswirtschaft an der FH Münster, der Technische</w:t>
      </w:r>
      <w:r w:rsidR="001451BA" w:rsidRPr="00ED66BA">
        <w:rPr>
          <w:sz w:val="18"/>
          <w:szCs w:val="18"/>
        </w:rPr>
        <w:t>n</w:t>
      </w:r>
      <w:r w:rsidR="005815AC" w:rsidRPr="00ED66BA">
        <w:rPr>
          <w:sz w:val="18"/>
          <w:szCs w:val="18"/>
        </w:rPr>
        <w:t xml:space="preserve"> </w:t>
      </w:r>
      <w:r w:rsidR="005815AC" w:rsidRPr="005815AC">
        <w:rPr>
          <w:sz w:val="18"/>
          <w:szCs w:val="18"/>
        </w:rPr>
        <w:t>Universität Berlin – Institut für Berufliche Bildung und Arbeitslehre (TUB) sowie de</w:t>
      </w:r>
      <w:r w:rsidR="0045092E">
        <w:rPr>
          <w:sz w:val="18"/>
          <w:szCs w:val="18"/>
        </w:rPr>
        <w:t>s</w:t>
      </w:r>
      <w:r w:rsidR="005815AC" w:rsidRPr="005815AC">
        <w:rPr>
          <w:sz w:val="18"/>
          <w:szCs w:val="18"/>
        </w:rPr>
        <w:t xml:space="preserve"> Wuppertal Institut</w:t>
      </w:r>
      <w:r w:rsidR="0045092E">
        <w:rPr>
          <w:sz w:val="18"/>
          <w:szCs w:val="18"/>
        </w:rPr>
        <w:t>s</w:t>
      </w:r>
      <w:r w:rsidR="005815AC" w:rsidRPr="005815AC">
        <w:rPr>
          <w:sz w:val="18"/>
          <w:szCs w:val="18"/>
        </w:rPr>
        <w:t xml:space="preserve"> für Klima, Umwelt, Energie gGmbH.</w:t>
      </w:r>
    </w:p>
    <w:p w14:paraId="3D486C69" w14:textId="6F521F48" w:rsidR="0055780F" w:rsidRDefault="0055780F" w:rsidP="00633D70">
      <w:pPr>
        <w:rPr>
          <w:noProof/>
        </w:rPr>
      </w:pPr>
    </w:p>
    <w:p w14:paraId="234F1D39" w14:textId="77777777" w:rsidR="00D808A6" w:rsidRPr="00F76C4E" w:rsidRDefault="00D808A6" w:rsidP="00F76C4E">
      <w:pPr>
        <w:pStyle w:val="berschrift3"/>
        <w:rPr>
          <w:rStyle w:val="berschrift3Zchn"/>
          <w:b/>
          <w:bCs/>
        </w:rPr>
      </w:pPr>
      <w:r w:rsidRPr="00F76C4E">
        <w:rPr>
          <w:rStyle w:val="berschrift3Zchn"/>
          <w:b/>
          <w:bCs/>
        </w:rPr>
        <w:t>Bildmaterial</w:t>
      </w:r>
    </w:p>
    <w:p w14:paraId="2D20E1A2" w14:textId="0C3B1443" w:rsidR="00D808A6" w:rsidRDefault="00D808A6" w:rsidP="00D808A6">
      <w:pPr>
        <w:rPr>
          <w:sz w:val="18"/>
          <w:szCs w:val="18"/>
        </w:rPr>
      </w:pPr>
      <w:r>
        <w:rPr>
          <w:sz w:val="18"/>
          <w:szCs w:val="18"/>
        </w:rPr>
        <w:t xml:space="preserve">Bildrechte: </w:t>
      </w:r>
      <w:r w:rsidR="00504BC4">
        <w:rPr>
          <w:sz w:val="18"/>
          <w:szCs w:val="18"/>
        </w:rPr>
        <w:t xml:space="preserve">VDN, </w:t>
      </w:r>
      <w:r>
        <w:rPr>
          <w:sz w:val="18"/>
          <w:szCs w:val="18"/>
        </w:rPr>
        <w:t>ALEXKIJAK</w:t>
      </w:r>
    </w:p>
    <w:p w14:paraId="617CDA18" w14:textId="52B96AE6" w:rsidR="00D808A6" w:rsidRDefault="00D808A6" w:rsidP="00D808A6">
      <w:r>
        <w:t xml:space="preserve">Bildunterschrift: Außergewöhnliche Übernachtungs- und Urlaubsangebote in Deutschland und den Naturparken sind nur einen Katzensprung entfernt. Inspiration bietet die Website </w:t>
      </w:r>
      <w:r w:rsidRPr="00F72F4E">
        <w:rPr>
          <w:u w:val="single"/>
        </w:rPr>
        <w:t>www.katzensprung-deutschland.de</w:t>
      </w:r>
    </w:p>
    <w:p w14:paraId="0DC7A72F" w14:textId="77777777" w:rsidR="00D808A6" w:rsidRDefault="00D808A6" w:rsidP="00D808A6">
      <w:r>
        <w:t xml:space="preserve">Weiteres Bildmaterial zum Projekt finden Sie hier: </w:t>
      </w:r>
      <w:hyperlink r:id="rId16" w:history="1">
        <w:r w:rsidRPr="00F72F4E">
          <w:rPr>
            <w:rStyle w:val="Hyperlink"/>
            <w:color w:val="auto"/>
          </w:rPr>
          <w:t>https://www.katzensprung-deutschland.de/information/presse/pressebilder/</w:t>
        </w:r>
      </w:hyperlink>
    </w:p>
    <w:p w14:paraId="3FFFF4B6" w14:textId="60904CC6" w:rsidR="0055780F" w:rsidRDefault="0055780F" w:rsidP="00633D70">
      <w:pPr>
        <w:rPr>
          <w:noProof/>
        </w:rPr>
      </w:pPr>
    </w:p>
    <w:p w14:paraId="4843779B" w14:textId="77777777" w:rsidR="00F76C4E" w:rsidRDefault="0024500C" w:rsidP="00F76C4E">
      <w:pPr>
        <w:pStyle w:val="berschrift3"/>
      </w:pPr>
      <w:r w:rsidRPr="0024500C">
        <w:t>Pressebüro Katzensprung</w:t>
      </w:r>
    </w:p>
    <w:p w14:paraId="08EF6008" w14:textId="5F504794" w:rsidR="0024500C" w:rsidRDefault="0024500C" w:rsidP="0024500C">
      <w:r w:rsidRPr="0024500C">
        <w:t>fairkehr Verlags GmbH</w:t>
      </w:r>
      <w:r w:rsidRPr="0024500C">
        <w:br/>
        <w:t>Obere Wilhelmstraße 32 · 53225 Bonn</w:t>
      </w:r>
      <w:r w:rsidRPr="0024500C">
        <w:br/>
        <w:t>Tel.: +49 (0)228 98585-65</w:t>
      </w:r>
      <w:r w:rsidRPr="0024500C">
        <w:br/>
        <w:t xml:space="preserve">Email: </w:t>
      </w:r>
      <w:hyperlink r:id="rId17" w:history="1">
        <w:r w:rsidRPr="00F72F4E">
          <w:rPr>
            <w:u w:val="single"/>
          </w:rPr>
          <w:t>presse@katzensprung-deutschland.de</w:t>
        </w:r>
      </w:hyperlink>
    </w:p>
    <w:p w14:paraId="6243BAD7" w14:textId="2E46ED52" w:rsidR="0024500C" w:rsidRDefault="0024500C" w:rsidP="0024500C">
      <w:r w:rsidRPr="0024500C">
        <w:t>Besuchen Sie uns auch online!</w:t>
      </w:r>
      <w:r w:rsidRPr="0024500C">
        <w:br/>
        <w:t>Unsere Website: </w:t>
      </w:r>
      <w:hyperlink r:id="rId18" w:tgtFrame="T3O27JOdEZ_kPnS87AvOIEq" w:history="1">
        <w:r w:rsidRPr="0024500C">
          <w:t>www.katzensprung-deutschland.de</w:t>
        </w:r>
      </w:hyperlink>
      <w:r w:rsidRPr="0024500C">
        <w:br/>
        <w:t xml:space="preserve">Facebook: </w:t>
      </w:r>
      <w:hyperlink r:id="rId19" w:tgtFrame="fgP0k8b3klO7BLWDgWbPdPX" w:history="1">
        <w:r w:rsidRPr="0024500C">
          <w:t>https://www.facebook.com/katzensprungdeutschland.de</w:t>
        </w:r>
        <w:r w:rsidRPr="0024500C">
          <w:br/>
        </w:r>
      </w:hyperlink>
      <w:r w:rsidRPr="0024500C">
        <w:t xml:space="preserve">Instagram: </w:t>
      </w:r>
      <w:hyperlink r:id="rId20" w:tgtFrame="vczIdxksQilB4th7gepRa_b" w:history="1">
        <w:r w:rsidRPr="0024500C">
          <w:t>https://www.instagram.com/katzensprung_de/</w:t>
        </w:r>
      </w:hyperlink>
      <w:r w:rsidRPr="0024500C">
        <w:br/>
        <w:t xml:space="preserve">Twitter: </w:t>
      </w:r>
      <w:hyperlink r:id="rId21" w:tgtFrame="pQhSMuZgbjZHkdgDN150gQH" w:history="1">
        <w:r w:rsidRPr="0024500C">
          <w:t>https://twitter.com/katzensprung_de</w:t>
        </w:r>
      </w:hyperlink>
      <w:r w:rsidRPr="0024500C">
        <w:t> </w:t>
      </w:r>
    </w:p>
    <w:p w14:paraId="5B63C330" w14:textId="77777777" w:rsidR="0024500C" w:rsidRPr="0024500C" w:rsidRDefault="0024500C" w:rsidP="0024500C">
      <w:r w:rsidRPr="0024500C">
        <w:t>Sitz: Bonn - HRB 4546 Bonn</w:t>
      </w:r>
    </w:p>
    <w:p w14:paraId="1D43F6A9" w14:textId="77777777" w:rsidR="0024500C" w:rsidRDefault="0024500C" w:rsidP="0024500C">
      <w:r w:rsidRPr="0024500C">
        <w:t>Geschäftsführung: Michaela Mohrhardt und Regine Gwinner</w:t>
      </w:r>
    </w:p>
    <w:p w14:paraId="1ADE2930" w14:textId="77777777" w:rsidR="0024500C" w:rsidRDefault="0024500C" w:rsidP="00633D70">
      <w:pPr>
        <w:rPr>
          <w:noProof/>
        </w:rPr>
      </w:pPr>
    </w:p>
    <w:sectPr w:rsidR="0024500C" w:rsidSect="00E34E79">
      <w:headerReference w:type="default" r:id="rId22"/>
      <w:footerReference w:type="default" r:id="rId23"/>
      <w:headerReference w:type="first" r:id="rId24"/>
      <w:footerReference w:type="first" r:id="rId25"/>
      <w:pgSz w:w="11900" w:h="16840"/>
      <w:pgMar w:top="1502" w:right="3253" w:bottom="1134" w:left="1278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48262" w14:textId="77777777" w:rsidR="005D11D5" w:rsidRDefault="005D11D5" w:rsidP="00EA7AA4">
      <w:pPr>
        <w:spacing w:line="240" w:lineRule="auto"/>
      </w:pPr>
      <w:r>
        <w:separator/>
      </w:r>
    </w:p>
  </w:endnote>
  <w:endnote w:type="continuationSeparator" w:id="0">
    <w:p w14:paraId="35548308" w14:textId="77777777" w:rsidR="005D11D5" w:rsidRDefault="005D11D5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 Light">
    <w:altName w:val="Trebuchet MS"/>
    <w:charset w:val="00"/>
    <w:family w:val="auto"/>
    <w:pitch w:val="variable"/>
    <w:sig w:usb0="A00002FF" w:usb1="5000205B" w:usb2="00000000" w:usb3="00000000" w:csb0="00000097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tional Text Light">
    <w:panose1 w:val="000004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EDA39" w14:textId="14584BDC" w:rsidR="00D808A6" w:rsidRDefault="00D808A6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A62FE55" wp14:editId="0B387C54">
              <wp:simplePos x="0" y="0"/>
              <wp:positionH relativeFrom="column">
                <wp:posOffset>-76200</wp:posOffset>
              </wp:positionH>
              <wp:positionV relativeFrom="paragraph">
                <wp:posOffset>-543560</wp:posOffset>
              </wp:positionV>
              <wp:extent cx="2803525" cy="844550"/>
              <wp:effectExtent l="0" t="0" r="0" b="0"/>
              <wp:wrapTight wrapText="bothSides">
                <wp:wrapPolygon edited="0">
                  <wp:start x="0" y="974"/>
                  <wp:lineTo x="0" y="20950"/>
                  <wp:lineTo x="10714" y="20950"/>
                  <wp:lineTo x="10714" y="17540"/>
                  <wp:lineTo x="15264" y="17540"/>
                  <wp:lineTo x="20108" y="13642"/>
                  <wp:lineTo x="20255" y="6821"/>
                  <wp:lineTo x="17906" y="4872"/>
                  <wp:lineTo x="10714" y="974"/>
                  <wp:lineTo x="0" y="974"/>
                </wp:wrapPolygon>
              </wp:wrapTight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3525" cy="844550"/>
                        <a:chOff x="0" y="0"/>
                        <a:chExt cx="2803525" cy="844550"/>
                      </a:xfrm>
                    </wpg:grpSpPr>
                    <pic:pic xmlns:pic="http://schemas.openxmlformats.org/drawingml/2006/picture">
                      <pic:nvPicPr>
                        <pic:cNvPr id="12" name="Grafik 12" descr="Ein Bild, das Tex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8580"/>
                          <a:ext cx="138049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3500" y="0"/>
                          <a:ext cx="1470025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3BD28B" id="Gruppieren 8" o:spid="_x0000_s1026" style="position:absolute;margin-left:-6pt;margin-top:-42.8pt;width:220.75pt;height:66.5pt;z-index:251662336;mso-width-relative:margin;mso-height-relative:margin" coordsize="28035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2" o:spid="_x0000_s1027" type="#_x0000_t75" alt="Ein Bild, das Text enthält.&#10;&#10;Automatisch generierte Beschreibung" style="position:absolute;top:685;width:13804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">
                <v:imagedata r:id="rId3" o:title="Ein Bild, das Text enthält"/>
              </v:shape>
              <v:shape id="Grafik 13" o:spid="_x0000_s1028" type="#_x0000_t75" style="position:absolute;left:13335;width:14700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">
                <v:imagedata r:id="rId4" o:title=""/>
              </v:shape>
              <w10:wrap type="tigh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67F4C" w14:textId="17AA81EA" w:rsidR="007C1D13" w:rsidRDefault="00AD3609" w:rsidP="00FA121E">
    <w:pPr>
      <w:pStyle w:val="Fuzeile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46B6EB" wp14:editId="78F963F6">
              <wp:simplePos x="0" y="0"/>
              <wp:positionH relativeFrom="column">
                <wp:posOffset>-87630</wp:posOffset>
              </wp:positionH>
              <wp:positionV relativeFrom="paragraph">
                <wp:posOffset>-548005</wp:posOffset>
              </wp:positionV>
              <wp:extent cx="2803525" cy="844550"/>
              <wp:effectExtent l="0" t="0" r="0" b="0"/>
              <wp:wrapTight wrapText="bothSides">
                <wp:wrapPolygon edited="0">
                  <wp:start x="0" y="974"/>
                  <wp:lineTo x="0" y="20950"/>
                  <wp:lineTo x="10714" y="20950"/>
                  <wp:lineTo x="10714" y="17540"/>
                  <wp:lineTo x="15264" y="17540"/>
                  <wp:lineTo x="20108" y="13642"/>
                  <wp:lineTo x="20255" y="6821"/>
                  <wp:lineTo x="17906" y="4872"/>
                  <wp:lineTo x="10714" y="974"/>
                  <wp:lineTo x="0" y="974"/>
                </wp:wrapPolygon>
              </wp:wrapTight>
              <wp:docPr id="11" name="Gruppieren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3525" cy="844550"/>
                        <a:chOff x="0" y="0"/>
                        <a:chExt cx="2803525" cy="844550"/>
                      </a:xfrm>
                    </wpg:grpSpPr>
                    <pic:pic xmlns:pic="http://schemas.openxmlformats.org/drawingml/2006/picture">
                      <pic:nvPicPr>
                        <pic:cNvPr id="9" name="Grafik 9" descr="Ein Bild, das Tex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8580"/>
                          <a:ext cx="138049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3500" y="0"/>
                          <a:ext cx="1470025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ACE5DB" id="Gruppieren 11" o:spid="_x0000_s1026" style="position:absolute;margin-left:-6.9pt;margin-top:-43.15pt;width:220.75pt;height:66.5pt;z-index:251660288;mso-width-relative:margin;mso-height-relative:margin" coordsize="28035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9" o:spid="_x0000_s1027" type="#_x0000_t75" alt="Ein Bild, das Text enthält.&#10;&#10;Automatisch generierte Beschreibung" style="position:absolute;top:685;width:13804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">
                <v:imagedata r:id="rId3" o:title="Ein Bild, das Text enthält"/>
              </v:shape>
              <v:shape id="Grafik 10" o:spid="_x0000_s1028" type="#_x0000_t75" style="position:absolute;left:13335;width:14700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">
                <v:imagedata r:id="rId4" o:title="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EFC63" w14:textId="77777777" w:rsidR="005D11D5" w:rsidRDefault="005D11D5" w:rsidP="00EA7AA4">
      <w:pPr>
        <w:spacing w:line="240" w:lineRule="auto"/>
      </w:pPr>
      <w:r>
        <w:separator/>
      </w:r>
    </w:p>
  </w:footnote>
  <w:footnote w:type="continuationSeparator" w:id="0">
    <w:p w14:paraId="047AD803" w14:textId="77777777" w:rsidR="005D11D5" w:rsidRDefault="005D11D5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DD250" w14:textId="77777777" w:rsidR="00EA7AA4" w:rsidRDefault="00166112" w:rsidP="00CF169C">
    <w:pPr>
      <w:pStyle w:val="berschrift3"/>
    </w:pPr>
    <w:r>
      <w:rPr>
        <w:noProof/>
      </w:rPr>
      <w:drawing>
        <wp:anchor distT="0" distB="0" distL="114300" distR="114300" simplePos="0" relativeHeight="251656192" behindDoc="0" locked="0" layoutInCell="1" allowOverlap="1" wp14:anchorId="2C969CC1" wp14:editId="52F626DE">
          <wp:simplePos x="0" y="0"/>
          <wp:positionH relativeFrom="column">
            <wp:posOffset>4610735</wp:posOffset>
          </wp:positionH>
          <wp:positionV relativeFrom="paragraph">
            <wp:posOffset>-234950</wp:posOffset>
          </wp:positionV>
          <wp:extent cx="1797050" cy="717550"/>
          <wp:effectExtent l="0" t="0" r="6350" b="0"/>
          <wp:wrapNone/>
          <wp:docPr id="4" name="Bild 14" descr="Beschreibung: 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Beschreibung: 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D3905" w14:textId="77777777" w:rsidR="0055780F" w:rsidRDefault="0016611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02D9C4" wp14:editId="483DE9DD">
              <wp:simplePos x="0" y="0"/>
              <wp:positionH relativeFrom="column">
                <wp:posOffset>-276860</wp:posOffset>
              </wp:positionH>
              <wp:positionV relativeFrom="paragraph">
                <wp:posOffset>64135</wp:posOffset>
              </wp:positionV>
              <wp:extent cx="3362960" cy="492760"/>
              <wp:effectExtent l="0" t="0" r="0" b="0"/>
              <wp:wrapThrough wrapText="bothSides">
                <wp:wrapPolygon edited="0">
                  <wp:start x="163" y="0"/>
                  <wp:lineTo x="163" y="20041"/>
                  <wp:lineTo x="21208" y="20041"/>
                  <wp:lineTo x="21208" y="0"/>
                  <wp:lineTo x="163" y="0"/>
                </wp:wrapPolygon>
              </wp:wrapThrough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629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15F8282" w14:textId="77777777" w:rsidR="00B61452" w:rsidRPr="00B61452" w:rsidRDefault="00B61452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02D9C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style="position:absolute;margin-left:-21.8pt;margin-top:5.05pt;width:264.8pt;height:3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" filled="f" stroked="f">
              <v:textbox>
                <w:txbxContent>
                  <w:p w14:paraId="415F8282" w14:textId="77777777" w:rsidR="00B61452" w:rsidRPr="00B61452" w:rsidRDefault="00B61452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0" locked="0" layoutInCell="1" allowOverlap="1" wp14:anchorId="041109F0" wp14:editId="0C0C67C8">
          <wp:simplePos x="0" y="0"/>
          <wp:positionH relativeFrom="column">
            <wp:posOffset>4224020</wp:posOffset>
          </wp:positionH>
          <wp:positionV relativeFrom="paragraph">
            <wp:posOffset>-366395</wp:posOffset>
          </wp:positionV>
          <wp:extent cx="2520950" cy="1441450"/>
          <wp:effectExtent l="0" t="0" r="0" b="6350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2857"/>
    <w:multiLevelType w:val="hybridMultilevel"/>
    <w:tmpl w:val="6778DF6C"/>
    <w:lvl w:ilvl="0" w:tplc="A11AF1F8">
      <w:start w:val="26"/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513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667"/>
    <w:rsid w:val="000169CC"/>
    <w:rsid w:val="000A0CE0"/>
    <w:rsid w:val="000F128B"/>
    <w:rsid w:val="00101970"/>
    <w:rsid w:val="001451BA"/>
    <w:rsid w:val="0016540B"/>
    <w:rsid w:val="00166112"/>
    <w:rsid w:val="001B3D14"/>
    <w:rsid w:val="001F20C5"/>
    <w:rsid w:val="00205DDA"/>
    <w:rsid w:val="00235312"/>
    <w:rsid w:val="0024500C"/>
    <w:rsid w:val="00270398"/>
    <w:rsid w:val="00274C07"/>
    <w:rsid w:val="002871BC"/>
    <w:rsid w:val="002877D7"/>
    <w:rsid w:val="002C64EC"/>
    <w:rsid w:val="002E20F2"/>
    <w:rsid w:val="002F1AAA"/>
    <w:rsid w:val="002F79F6"/>
    <w:rsid w:val="00324883"/>
    <w:rsid w:val="0036607B"/>
    <w:rsid w:val="003719EC"/>
    <w:rsid w:val="003F0979"/>
    <w:rsid w:val="0040564A"/>
    <w:rsid w:val="0045092E"/>
    <w:rsid w:val="004514F8"/>
    <w:rsid w:val="00461B38"/>
    <w:rsid w:val="00484C8B"/>
    <w:rsid w:val="004A1B8B"/>
    <w:rsid w:val="004A4E0F"/>
    <w:rsid w:val="00504BC4"/>
    <w:rsid w:val="0055780F"/>
    <w:rsid w:val="005815AC"/>
    <w:rsid w:val="0059078C"/>
    <w:rsid w:val="00591150"/>
    <w:rsid w:val="005934BF"/>
    <w:rsid w:val="005B33F0"/>
    <w:rsid w:val="005D11D5"/>
    <w:rsid w:val="005E761E"/>
    <w:rsid w:val="00614550"/>
    <w:rsid w:val="00614914"/>
    <w:rsid w:val="0062556A"/>
    <w:rsid w:val="00633D70"/>
    <w:rsid w:val="0067032F"/>
    <w:rsid w:val="006E103F"/>
    <w:rsid w:val="0071094F"/>
    <w:rsid w:val="00751A52"/>
    <w:rsid w:val="0075760F"/>
    <w:rsid w:val="00761307"/>
    <w:rsid w:val="007673A0"/>
    <w:rsid w:val="007C1D13"/>
    <w:rsid w:val="00840C92"/>
    <w:rsid w:val="00881686"/>
    <w:rsid w:val="008B541C"/>
    <w:rsid w:val="008F4DEC"/>
    <w:rsid w:val="00907CAF"/>
    <w:rsid w:val="00923BE3"/>
    <w:rsid w:val="00951B41"/>
    <w:rsid w:val="009574D9"/>
    <w:rsid w:val="0097484A"/>
    <w:rsid w:val="009F1667"/>
    <w:rsid w:val="009F374F"/>
    <w:rsid w:val="00A522B6"/>
    <w:rsid w:val="00A60F79"/>
    <w:rsid w:val="00AD3609"/>
    <w:rsid w:val="00AE2B24"/>
    <w:rsid w:val="00B61452"/>
    <w:rsid w:val="00B63B07"/>
    <w:rsid w:val="00B81A51"/>
    <w:rsid w:val="00BB0F24"/>
    <w:rsid w:val="00BF3058"/>
    <w:rsid w:val="00C60450"/>
    <w:rsid w:val="00CB0F1A"/>
    <w:rsid w:val="00CB16AB"/>
    <w:rsid w:val="00CB703C"/>
    <w:rsid w:val="00CF169C"/>
    <w:rsid w:val="00D00951"/>
    <w:rsid w:val="00D7445F"/>
    <w:rsid w:val="00D808A6"/>
    <w:rsid w:val="00DE7D77"/>
    <w:rsid w:val="00E11B92"/>
    <w:rsid w:val="00E12EAE"/>
    <w:rsid w:val="00E34E79"/>
    <w:rsid w:val="00E3713F"/>
    <w:rsid w:val="00E771A1"/>
    <w:rsid w:val="00E96FBE"/>
    <w:rsid w:val="00EA7AA4"/>
    <w:rsid w:val="00ED66BA"/>
    <w:rsid w:val="00EF7D1C"/>
    <w:rsid w:val="00F04392"/>
    <w:rsid w:val="00F044E0"/>
    <w:rsid w:val="00F3797D"/>
    <w:rsid w:val="00F72F4E"/>
    <w:rsid w:val="00F7581E"/>
    <w:rsid w:val="00F76C4E"/>
    <w:rsid w:val="00FA121E"/>
    <w:rsid w:val="00FA2A1E"/>
    <w:rsid w:val="00FD54C0"/>
    <w:rsid w:val="00FE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B41489"/>
  <w14:defaultImageDpi w14:val="300"/>
  <w15:docId w15:val="{031B491A-E0BC-4987-B360-C89F54557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F04392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F76C4E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rsid w:val="00EA7AA4"/>
  </w:style>
  <w:style w:type="character" w:customStyle="1" w:styleId="berschrift1Zchn">
    <w:name w:val="Überschrift 1 Zchn"/>
    <w:link w:val="berschrift1"/>
    <w:uiPriority w:val="9"/>
    <w:rsid w:val="00F04392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7AA4"/>
  </w:style>
  <w:style w:type="paragraph" w:styleId="Fuzeile">
    <w:name w:val="footer"/>
    <w:basedOn w:val="Standard"/>
    <w:link w:val="Fu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7AA4"/>
  </w:style>
  <w:style w:type="character" w:customStyle="1" w:styleId="KeinLeerraumZchn">
    <w:name w:val="Kein Leerraum Zch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chn">
    <w:name w:val="Überschrift 3 Zchn"/>
    <w:link w:val="berschrift3"/>
    <w:uiPriority w:val="9"/>
    <w:rsid w:val="00F76C4E"/>
    <w:rPr>
      <w:rFonts w:ascii="Raleway" w:eastAsia="MS Gothic" w:hAnsi="Raleway"/>
      <w:b/>
      <w:bCs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character" w:styleId="Hyperlink">
    <w:name w:val="Hyperlink"/>
    <w:uiPriority w:val="99"/>
    <w:unhideWhenUsed/>
    <w:rsid w:val="00274C07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A12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A121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A121E"/>
    <w:rPr>
      <w:rFonts w:ascii="Raleway Light" w:hAnsi="Raleway Ligh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A12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A121E"/>
    <w:rPr>
      <w:rFonts w:ascii="Raleway Light" w:hAnsi="Raleway Light"/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6540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rsid w:val="004A4E0F"/>
    <w:pPr>
      <w:ind w:left="720"/>
      <w:contextualSpacing/>
    </w:pPr>
  </w:style>
  <w:style w:type="character" w:customStyle="1" w:styleId="cf01">
    <w:name w:val="cf01"/>
    <w:basedOn w:val="Absatz-Standardschriftart"/>
    <w:rsid w:val="00FA2A1E"/>
    <w:rPr>
      <w:rFonts w:ascii="Segoe UI" w:hAnsi="Segoe UI" w:cs="Segoe UI" w:hint="default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0F128B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3F0979"/>
    <w:rPr>
      <w:rFonts w:ascii="Raleway Light" w:hAnsi="Raleway Light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808A6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24500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2450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0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9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katzensprung-deutschland.de/leuchttuerme/bergdorf-liebesgruen" TargetMode="External"/><Relationship Id="rId18" Type="http://schemas.openxmlformats.org/officeDocument/2006/relationships/hyperlink" Target="http://www.katzensprung-deutschland.d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twitter.com/katzensprung_d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katzensprung-deutschland.de/leuchttuerme/renatour-wanderung-mit-esel" TargetMode="External"/><Relationship Id="rId17" Type="http://schemas.openxmlformats.org/officeDocument/2006/relationships/hyperlink" Target="javascript:void(window.open('/horde/imp/dynamic.php?page=compose&amp;to=presse%40katzensprung-deutschland.de&amp;popup=1','','width=820,height=610,status=1,scrollbars=yes,resizable=yes'))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katzensprung-deutschland.de/information/presse/pressebilder/" TargetMode="External"/><Relationship Id="rId20" Type="http://schemas.openxmlformats.org/officeDocument/2006/relationships/hyperlink" Target="https://www.instagram.com/katzensprung_d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tzensprung-deutschland.de/leuchttuerme/baumhaushotel-seemuehle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katzensprung-deutschland.de" TargetMode="External"/><Relationship Id="rId23" Type="http://schemas.openxmlformats.org/officeDocument/2006/relationships/footer" Target="footer1.xml"/><Relationship Id="rId10" Type="http://schemas.openxmlformats.org/officeDocument/2006/relationships/hyperlink" Target="javascript:linkTo_UnCryptMailto('kygjrm8npcqqcYiyrxclqnpsle+bcsrqafjylb,bc');" TargetMode="External"/><Relationship Id="rId19" Type="http://schemas.openxmlformats.org/officeDocument/2006/relationships/hyperlink" Target="https://www.facebook.com/katzensprungdeutschland.de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linkTo_UnCryptMailto('kygjrm8npcqqcYiyrxclqnpsle+bcsrqafjylb,bc');" TargetMode="External"/><Relationship Id="rId14" Type="http://schemas.openxmlformats.org/officeDocument/2006/relationships/hyperlink" Target="https://www.katzensprung-deutschland.de/information/fachinformation/leuchtturmwettbewerb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fk_Agentur\2018\NKI_Tourismus_Katzensprung\CD_CI\Vorlagen_Neues_Logo\Pressemitteilung_2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F3685C-8E64-432F-9CA9-F6DF390A8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Pressemitteilung_2</Template>
  <TotalTime>0</TotalTime>
  <Pages>3</Pages>
  <Words>803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5852</CharactersWithSpaces>
  <SharedDoc>false</SharedDoc>
  <HLinks>
    <vt:vector size="6" baseType="variant">
      <vt:variant>
        <vt:i4>6881385</vt:i4>
      </vt:variant>
      <vt:variant>
        <vt:i4>0</vt:i4>
      </vt:variant>
      <vt:variant>
        <vt:i4>0</vt:i4>
      </vt:variant>
      <vt:variant>
        <vt:i4>5</vt:i4>
      </vt:variant>
      <vt:variant>
        <vt:lpwstr>javascript:linkTo_UnCryptMailto('kygjrm8npcqqcYiyrxclqnpsle+bcsrqafjylb,bc');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Rautenberg, Hannah</dc:creator>
  <cp:keywords/>
  <dc:description/>
  <cp:lastModifiedBy>Rautenberg, Hannah</cp:lastModifiedBy>
  <cp:revision>15</cp:revision>
  <cp:lastPrinted>2022-10-27T07:16:00Z</cp:lastPrinted>
  <dcterms:created xsi:type="dcterms:W3CDTF">2022-10-26T06:39:00Z</dcterms:created>
  <dcterms:modified xsi:type="dcterms:W3CDTF">2022-10-27T08:59:00Z</dcterms:modified>
</cp:coreProperties>
</file>